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631" w:rsidRDefault="00CC671F">
      <w:pPr>
        <w:pStyle w:val="a3"/>
        <w:spacing w:before="8"/>
        <w:rPr>
          <w:rFonts w:ascii="Times New Roman"/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67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3637915</wp:posOffset>
                </wp:positionV>
                <wp:extent cx="5688330" cy="4140200"/>
                <wp:effectExtent l="0" t="0" r="0" b="0"/>
                <wp:wrapNone/>
                <wp:docPr id="344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4140200"/>
                          <a:chOff x="0" y="5729"/>
                          <a:chExt cx="8958" cy="6520"/>
                        </a:xfrm>
                      </wpg:grpSpPr>
                      <wps:wsp>
                        <wps:cNvPr id="345" name="AutoShape 379"/>
                        <wps:cNvSpPr>
                          <a:spLocks/>
                        </wps:cNvSpPr>
                        <wps:spPr bwMode="auto">
                          <a:xfrm>
                            <a:off x="60" y="5769"/>
                            <a:ext cx="8698" cy="6480"/>
                          </a:xfrm>
                          <a:custGeom>
                            <a:avLst/>
                            <a:gdLst>
                              <a:gd name="T0" fmla="+- 0 8757 60"/>
                              <a:gd name="T1" fmla="*/ T0 w 8698"/>
                              <a:gd name="T2" fmla="+- 0 8100 5769"/>
                              <a:gd name="T3" fmla="*/ 8100 h 6480"/>
                              <a:gd name="T4" fmla="+- 0 60 60"/>
                              <a:gd name="T5" fmla="*/ T4 w 8698"/>
                              <a:gd name="T6" fmla="+- 0 8100 5769"/>
                              <a:gd name="T7" fmla="*/ 8100 h 6480"/>
                              <a:gd name="T8" fmla="+- 0 60 60"/>
                              <a:gd name="T9" fmla="*/ T8 w 8698"/>
                              <a:gd name="T10" fmla="+- 0 12249 5769"/>
                              <a:gd name="T11" fmla="*/ 12249 h 6480"/>
                              <a:gd name="T12" fmla="+- 0 8757 60"/>
                              <a:gd name="T13" fmla="*/ T12 w 8698"/>
                              <a:gd name="T14" fmla="+- 0 12249 5769"/>
                              <a:gd name="T15" fmla="*/ 12249 h 6480"/>
                              <a:gd name="T16" fmla="+- 0 8757 60"/>
                              <a:gd name="T17" fmla="*/ T16 w 8698"/>
                              <a:gd name="T18" fmla="+- 0 8100 5769"/>
                              <a:gd name="T19" fmla="*/ 8100 h 6480"/>
                              <a:gd name="T20" fmla="+- 0 8757 60"/>
                              <a:gd name="T21" fmla="*/ T20 w 8698"/>
                              <a:gd name="T22" fmla="+- 0 5769 5769"/>
                              <a:gd name="T23" fmla="*/ 5769 h 6480"/>
                              <a:gd name="T24" fmla="+- 0 60 60"/>
                              <a:gd name="T25" fmla="*/ T24 w 8698"/>
                              <a:gd name="T26" fmla="+- 0 5769 5769"/>
                              <a:gd name="T27" fmla="*/ 5769 h 6480"/>
                              <a:gd name="T28" fmla="+- 0 60 60"/>
                              <a:gd name="T29" fmla="*/ T28 w 8698"/>
                              <a:gd name="T30" fmla="+- 0 6942 5769"/>
                              <a:gd name="T31" fmla="*/ 6942 h 6480"/>
                              <a:gd name="T32" fmla="+- 0 8757 60"/>
                              <a:gd name="T33" fmla="*/ T32 w 8698"/>
                              <a:gd name="T34" fmla="+- 0 6942 5769"/>
                              <a:gd name="T35" fmla="*/ 6942 h 6480"/>
                              <a:gd name="T36" fmla="+- 0 8757 60"/>
                              <a:gd name="T37" fmla="*/ T36 w 8698"/>
                              <a:gd name="T38" fmla="+- 0 5769 5769"/>
                              <a:gd name="T39" fmla="*/ 5769 h 6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98" h="6480">
                                <a:moveTo>
                                  <a:pt x="8697" y="2331"/>
                                </a:moveTo>
                                <a:lnTo>
                                  <a:pt x="0" y="2331"/>
                                </a:lnTo>
                                <a:lnTo>
                                  <a:pt x="0" y="6480"/>
                                </a:lnTo>
                                <a:lnTo>
                                  <a:pt x="8697" y="6480"/>
                                </a:lnTo>
                                <a:lnTo>
                                  <a:pt x="8697" y="2331"/>
                                </a:lnTo>
                                <a:moveTo>
                                  <a:pt x="8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3"/>
                                </a:lnTo>
                                <a:lnTo>
                                  <a:pt x="8697" y="1173"/>
                                </a:lnTo>
                                <a:lnTo>
                                  <a:pt x="8697" y="0"/>
                                </a:lnTo>
                              </a:path>
                            </a:pathLst>
                          </a:custGeom>
                          <a:solidFill>
                            <a:srgbClr val="9CC64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78"/>
                        <wps:cNvSpPr>
                          <a:spLocks/>
                        </wps:cNvSpPr>
                        <wps:spPr bwMode="auto">
                          <a:xfrm>
                            <a:off x="4102" y="9997"/>
                            <a:ext cx="4629" cy="2252"/>
                          </a:xfrm>
                          <a:custGeom>
                            <a:avLst/>
                            <a:gdLst>
                              <a:gd name="T0" fmla="+- 0 6420 4102"/>
                              <a:gd name="T1" fmla="*/ T0 w 4629"/>
                              <a:gd name="T2" fmla="+- 0 11611 9997"/>
                              <a:gd name="T3" fmla="*/ 11611 h 2252"/>
                              <a:gd name="T4" fmla="+- 0 6389 4102"/>
                              <a:gd name="T5" fmla="*/ T4 w 4629"/>
                              <a:gd name="T6" fmla="+- 0 11251 9997"/>
                              <a:gd name="T7" fmla="*/ 11251 h 2252"/>
                              <a:gd name="T8" fmla="+- 0 6461 4102"/>
                              <a:gd name="T9" fmla="*/ T8 w 4629"/>
                              <a:gd name="T10" fmla="+- 0 10864 9997"/>
                              <a:gd name="T11" fmla="*/ 10864 h 2252"/>
                              <a:gd name="T12" fmla="+- 0 6468 4102"/>
                              <a:gd name="T13" fmla="*/ T12 w 4629"/>
                              <a:gd name="T14" fmla="+- 0 10526 9997"/>
                              <a:gd name="T15" fmla="*/ 10526 h 2252"/>
                              <a:gd name="T16" fmla="+- 0 6142 4102"/>
                              <a:gd name="T17" fmla="*/ T16 w 4629"/>
                              <a:gd name="T18" fmla="+- 0 10218 9997"/>
                              <a:gd name="T19" fmla="*/ 10218 h 2252"/>
                              <a:gd name="T20" fmla="+- 0 5860 4102"/>
                              <a:gd name="T21" fmla="*/ T20 w 4629"/>
                              <a:gd name="T22" fmla="+- 0 11767 9997"/>
                              <a:gd name="T23" fmla="*/ 11767 h 2252"/>
                              <a:gd name="T24" fmla="+- 0 5565 4102"/>
                              <a:gd name="T25" fmla="*/ T24 w 4629"/>
                              <a:gd name="T26" fmla="+- 0 12034 9997"/>
                              <a:gd name="T27" fmla="*/ 12034 h 2252"/>
                              <a:gd name="T28" fmla="+- 0 5165 4102"/>
                              <a:gd name="T29" fmla="*/ T28 w 4629"/>
                              <a:gd name="T30" fmla="+- 0 11987 9997"/>
                              <a:gd name="T31" fmla="*/ 11987 h 2252"/>
                              <a:gd name="T32" fmla="+- 0 4961 4102"/>
                              <a:gd name="T33" fmla="*/ T32 w 4629"/>
                              <a:gd name="T34" fmla="+- 0 11653 9997"/>
                              <a:gd name="T35" fmla="*/ 11653 h 2252"/>
                              <a:gd name="T36" fmla="+- 0 5198 4102"/>
                              <a:gd name="T37" fmla="*/ T36 w 4629"/>
                              <a:gd name="T38" fmla="+- 0 11844 9997"/>
                              <a:gd name="T39" fmla="*/ 11844 h 2252"/>
                              <a:gd name="T40" fmla="+- 0 5562 4102"/>
                              <a:gd name="T41" fmla="*/ T40 w 4629"/>
                              <a:gd name="T42" fmla="+- 0 11892 9997"/>
                              <a:gd name="T43" fmla="*/ 11892 h 2252"/>
                              <a:gd name="T44" fmla="+- 0 5747 4102"/>
                              <a:gd name="T45" fmla="*/ T44 w 4629"/>
                              <a:gd name="T46" fmla="+- 0 11613 9997"/>
                              <a:gd name="T47" fmla="*/ 11613 h 2252"/>
                              <a:gd name="T48" fmla="+- 0 5562 4102"/>
                              <a:gd name="T49" fmla="*/ T48 w 4629"/>
                              <a:gd name="T50" fmla="+- 0 11012 9997"/>
                              <a:gd name="T51" fmla="*/ 11012 h 2252"/>
                              <a:gd name="T52" fmla="+- 0 6116 4102"/>
                              <a:gd name="T53" fmla="*/ T52 w 4629"/>
                              <a:gd name="T54" fmla="+- 0 10201 9997"/>
                              <a:gd name="T55" fmla="*/ 10201 h 2252"/>
                              <a:gd name="T56" fmla="+- 0 5738 4102"/>
                              <a:gd name="T57" fmla="*/ T56 w 4629"/>
                              <a:gd name="T58" fmla="+- 0 11000 9997"/>
                              <a:gd name="T59" fmla="*/ 11000 h 2252"/>
                              <a:gd name="T60" fmla="+- 0 5586 4102"/>
                              <a:gd name="T61" fmla="*/ T60 w 4629"/>
                              <a:gd name="T62" fmla="+- 0 10746 9997"/>
                              <a:gd name="T63" fmla="*/ 10746 h 2252"/>
                              <a:gd name="T64" fmla="+- 0 5333 4102"/>
                              <a:gd name="T65" fmla="*/ T64 w 4629"/>
                              <a:gd name="T66" fmla="+- 0 11548 9997"/>
                              <a:gd name="T67" fmla="*/ 11548 h 2252"/>
                              <a:gd name="T68" fmla="+- 0 5021 4102"/>
                              <a:gd name="T69" fmla="*/ T68 w 4629"/>
                              <a:gd name="T70" fmla="+- 0 11244 9997"/>
                              <a:gd name="T71" fmla="*/ 11244 h 2252"/>
                              <a:gd name="T72" fmla="+- 0 5120 4102"/>
                              <a:gd name="T73" fmla="*/ T72 w 4629"/>
                              <a:gd name="T74" fmla="+- 0 10859 9997"/>
                              <a:gd name="T75" fmla="*/ 10859 h 2252"/>
                              <a:gd name="T76" fmla="+- 0 5002 4102"/>
                              <a:gd name="T77" fmla="*/ T76 w 4629"/>
                              <a:gd name="T78" fmla="+- 0 10790 9997"/>
                              <a:gd name="T79" fmla="*/ 10790 h 2252"/>
                              <a:gd name="T80" fmla="+- 0 5335 4102"/>
                              <a:gd name="T81" fmla="*/ T80 w 4629"/>
                              <a:gd name="T82" fmla="+- 0 10574 9997"/>
                              <a:gd name="T83" fmla="*/ 10574 h 2252"/>
                              <a:gd name="T84" fmla="+- 0 5724 4102"/>
                              <a:gd name="T85" fmla="*/ T84 w 4629"/>
                              <a:gd name="T86" fmla="+- 0 10674 9997"/>
                              <a:gd name="T87" fmla="*/ 10674 h 2252"/>
                              <a:gd name="T88" fmla="+- 0 5874 4102"/>
                              <a:gd name="T89" fmla="*/ T88 w 4629"/>
                              <a:gd name="T90" fmla="+- 0 10080 9997"/>
                              <a:gd name="T91" fmla="*/ 10080 h 2252"/>
                              <a:gd name="T92" fmla="+- 0 5496 4102"/>
                              <a:gd name="T93" fmla="*/ T92 w 4629"/>
                              <a:gd name="T94" fmla="+- 0 9999 9997"/>
                              <a:gd name="T95" fmla="*/ 9999 h 2252"/>
                              <a:gd name="T96" fmla="+- 0 5177 4102"/>
                              <a:gd name="T97" fmla="*/ T96 w 4629"/>
                              <a:gd name="T98" fmla="+- 0 10019 9997"/>
                              <a:gd name="T99" fmla="*/ 10019 h 2252"/>
                              <a:gd name="T100" fmla="+- 0 4777 4102"/>
                              <a:gd name="T101" fmla="*/ T100 w 4629"/>
                              <a:gd name="T102" fmla="+- 0 10163 9997"/>
                              <a:gd name="T103" fmla="*/ 10163 h 2252"/>
                              <a:gd name="T104" fmla="+- 0 4450 4102"/>
                              <a:gd name="T105" fmla="*/ T104 w 4629"/>
                              <a:gd name="T106" fmla="+- 0 10422 9997"/>
                              <a:gd name="T107" fmla="*/ 10422 h 2252"/>
                              <a:gd name="T108" fmla="+- 0 4219 4102"/>
                              <a:gd name="T109" fmla="*/ T108 w 4629"/>
                              <a:gd name="T110" fmla="+- 0 10770 9997"/>
                              <a:gd name="T111" fmla="*/ 10770 h 2252"/>
                              <a:gd name="T112" fmla="+- 0 4108 4102"/>
                              <a:gd name="T113" fmla="*/ T112 w 4629"/>
                              <a:gd name="T114" fmla="+- 0 11183 9997"/>
                              <a:gd name="T115" fmla="*/ 11183 h 2252"/>
                              <a:gd name="T116" fmla="+- 0 4147 4102"/>
                              <a:gd name="T117" fmla="*/ T116 w 4629"/>
                              <a:gd name="T118" fmla="+- 0 11651 9997"/>
                              <a:gd name="T119" fmla="*/ 11651 h 2252"/>
                              <a:gd name="T120" fmla="+- 0 4348 4102"/>
                              <a:gd name="T121" fmla="*/ T120 w 4629"/>
                              <a:gd name="T122" fmla="+- 0 12073 9997"/>
                              <a:gd name="T123" fmla="*/ 12073 h 2252"/>
                              <a:gd name="T124" fmla="+- 0 6453 4102"/>
                              <a:gd name="T125" fmla="*/ T124 w 4629"/>
                              <a:gd name="T126" fmla="+- 0 12118 9997"/>
                              <a:gd name="T127" fmla="*/ 12118 h 2252"/>
                              <a:gd name="T128" fmla="+- 0 8488 4102"/>
                              <a:gd name="T129" fmla="*/ T128 w 4629"/>
                              <a:gd name="T130" fmla="+- 0 11847 9997"/>
                              <a:gd name="T131" fmla="*/ 11847 h 2252"/>
                              <a:gd name="T132" fmla="+- 0 8445 4102"/>
                              <a:gd name="T133" fmla="*/ T132 w 4629"/>
                              <a:gd name="T134" fmla="+- 0 11904 9997"/>
                              <a:gd name="T135" fmla="*/ 11904 h 2252"/>
                              <a:gd name="T136" fmla="+- 0 8499 4102"/>
                              <a:gd name="T137" fmla="*/ T136 w 4629"/>
                              <a:gd name="T138" fmla="+- 0 11872 9997"/>
                              <a:gd name="T139" fmla="*/ 11872 h 2252"/>
                              <a:gd name="T140" fmla="+- 0 8661 4102"/>
                              <a:gd name="T141" fmla="*/ T140 w 4629"/>
                              <a:gd name="T142" fmla="+- 0 12147 9997"/>
                              <a:gd name="T143" fmla="*/ 12147 h 2252"/>
                              <a:gd name="T144" fmla="+- 0 8423 4102"/>
                              <a:gd name="T145" fmla="*/ T144 w 4629"/>
                              <a:gd name="T146" fmla="+- 0 12185 9997"/>
                              <a:gd name="T147" fmla="*/ 12185 h 2252"/>
                              <a:gd name="T148" fmla="+- 0 8392 4102"/>
                              <a:gd name="T149" fmla="*/ T148 w 4629"/>
                              <a:gd name="T150" fmla="+- 0 12018 9997"/>
                              <a:gd name="T151" fmla="*/ 12018 h 2252"/>
                              <a:gd name="T152" fmla="+- 0 8219 4102"/>
                              <a:gd name="T153" fmla="*/ T152 w 4629"/>
                              <a:gd name="T154" fmla="+- 0 11982 9997"/>
                              <a:gd name="T155" fmla="*/ 11982 h 2252"/>
                              <a:gd name="T156" fmla="+- 0 8065 4102"/>
                              <a:gd name="T157" fmla="*/ T156 w 4629"/>
                              <a:gd name="T158" fmla="+- 0 11835 9997"/>
                              <a:gd name="T159" fmla="*/ 11835 h 2252"/>
                              <a:gd name="T160" fmla="+- 0 7919 4102"/>
                              <a:gd name="T161" fmla="*/ T160 w 4629"/>
                              <a:gd name="T162" fmla="+- 0 11682 9997"/>
                              <a:gd name="T163" fmla="*/ 11682 h 2252"/>
                              <a:gd name="T164" fmla="+- 0 7572 4102"/>
                              <a:gd name="T165" fmla="*/ T164 w 4629"/>
                              <a:gd name="T166" fmla="+- 0 11472 9997"/>
                              <a:gd name="T167" fmla="*/ 11472 h 2252"/>
                              <a:gd name="T168" fmla="+- 0 7160 4102"/>
                              <a:gd name="T169" fmla="*/ T168 w 4629"/>
                              <a:gd name="T170" fmla="+- 0 11383 9997"/>
                              <a:gd name="T171" fmla="*/ 11383 h 2252"/>
                              <a:gd name="T172" fmla="+- 0 6945 4102"/>
                              <a:gd name="T173" fmla="*/ T172 w 4629"/>
                              <a:gd name="T174" fmla="+- 0 10996 9997"/>
                              <a:gd name="T175" fmla="*/ 10996 h 2252"/>
                              <a:gd name="T176" fmla="+- 0 7097 4102"/>
                              <a:gd name="T177" fmla="*/ T176 w 4629"/>
                              <a:gd name="T178" fmla="+- 0 10590 9997"/>
                              <a:gd name="T179" fmla="*/ 10590 h 2252"/>
                              <a:gd name="T180" fmla="+- 0 7549 4102"/>
                              <a:gd name="T181" fmla="*/ T180 w 4629"/>
                              <a:gd name="T182" fmla="+- 0 10444 9997"/>
                              <a:gd name="T183" fmla="*/ 10444 h 2252"/>
                              <a:gd name="T184" fmla="+- 0 7933 4102"/>
                              <a:gd name="T185" fmla="*/ T184 w 4629"/>
                              <a:gd name="T186" fmla="+- 0 10723 9997"/>
                              <a:gd name="T187" fmla="*/ 10723 h 2252"/>
                              <a:gd name="T188" fmla="+- 0 7966 4102"/>
                              <a:gd name="T189" fmla="*/ T188 w 4629"/>
                              <a:gd name="T190" fmla="+- 0 11115 9997"/>
                              <a:gd name="T191" fmla="*/ 11115 h 2252"/>
                              <a:gd name="T192" fmla="+- 0 8671 4102"/>
                              <a:gd name="T193" fmla="*/ T192 w 4629"/>
                              <a:gd name="T194" fmla="+- 0 12113 9997"/>
                              <a:gd name="T195" fmla="*/ 12113 h 2252"/>
                              <a:gd name="T196" fmla="+- 0 8351 4102"/>
                              <a:gd name="T197" fmla="*/ T196 w 4629"/>
                              <a:gd name="T198" fmla="+- 0 10115 9997"/>
                              <a:gd name="T199" fmla="*/ 10115 h 2252"/>
                              <a:gd name="T200" fmla="+- 0 7890 4102"/>
                              <a:gd name="T201" fmla="*/ T200 w 4629"/>
                              <a:gd name="T202" fmla="+- 0 10000 9997"/>
                              <a:gd name="T203" fmla="*/ 10000 h 2252"/>
                              <a:gd name="T204" fmla="+- 0 7556 4102"/>
                              <a:gd name="T205" fmla="*/ T204 w 4629"/>
                              <a:gd name="T206" fmla="+- 0 10021 9997"/>
                              <a:gd name="T207" fmla="*/ 10021 h 2252"/>
                              <a:gd name="T208" fmla="+- 0 7136 4102"/>
                              <a:gd name="T209" fmla="*/ T208 w 4629"/>
                              <a:gd name="T210" fmla="+- 0 10182 9997"/>
                              <a:gd name="T211" fmla="*/ 10182 h 2252"/>
                              <a:gd name="T212" fmla="+- 0 6800 4102"/>
                              <a:gd name="T213" fmla="*/ T212 w 4629"/>
                              <a:gd name="T214" fmla="+- 0 10468 9997"/>
                              <a:gd name="T215" fmla="*/ 10468 h 2252"/>
                              <a:gd name="T216" fmla="+- 0 6769 4102"/>
                              <a:gd name="T217" fmla="*/ T216 w 4629"/>
                              <a:gd name="T218" fmla="+- 0 10878 9997"/>
                              <a:gd name="T219" fmla="*/ 10878 h 2252"/>
                              <a:gd name="T220" fmla="+- 0 6835 4102"/>
                              <a:gd name="T221" fmla="*/ T220 w 4629"/>
                              <a:gd name="T222" fmla="+- 0 11372 9997"/>
                              <a:gd name="T223" fmla="*/ 11372 h 2252"/>
                              <a:gd name="T224" fmla="+- 0 6737 4102"/>
                              <a:gd name="T225" fmla="*/ T224 w 4629"/>
                              <a:gd name="T226" fmla="+- 0 11832 9997"/>
                              <a:gd name="T227" fmla="*/ 11832 h 2252"/>
                              <a:gd name="T228" fmla="+- 0 6890 4102"/>
                              <a:gd name="T229" fmla="*/ T228 w 4629"/>
                              <a:gd name="T230" fmla="+- 0 12249 9997"/>
                              <a:gd name="T231" fmla="*/ 12249 h 2252"/>
                              <a:gd name="T232" fmla="+- 0 8731 4102"/>
                              <a:gd name="T233" fmla="*/ T232 w 4629"/>
                              <a:gd name="T234" fmla="+- 0 10379 9997"/>
                              <a:gd name="T235" fmla="*/ 10379 h 2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29" h="2252">
                                <a:moveTo>
                                  <a:pt x="2449" y="1976"/>
                                </a:moveTo>
                                <a:lnTo>
                                  <a:pt x="2413" y="1902"/>
                                </a:lnTo>
                                <a:lnTo>
                                  <a:pt x="2381" y="1826"/>
                                </a:lnTo>
                                <a:lnTo>
                                  <a:pt x="2353" y="1747"/>
                                </a:lnTo>
                                <a:lnTo>
                                  <a:pt x="2330" y="1668"/>
                                </a:lnTo>
                                <a:lnTo>
                                  <a:pt x="2318" y="1614"/>
                                </a:lnTo>
                                <a:lnTo>
                                  <a:pt x="2312" y="1586"/>
                                </a:lnTo>
                                <a:lnTo>
                                  <a:pt x="2299" y="1504"/>
                                </a:lnTo>
                                <a:lnTo>
                                  <a:pt x="2290" y="1420"/>
                                </a:lnTo>
                                <a:lnTo>
                                  <a:pt x="2288" y="1381"/>
                                </a:lnTo>
                                <a:lnTo>
                                  <a:pt x="2286" y="1335"/>
                                </a:lnTo>
                                <a:lnTo>
                                  <a:pt x="2287" y="1254"/>
                                </a:lnTo>
                                <a:lnTo>
                                  <a:pt x="2293" y="1174"/>
                                </a:lnTo>
                                <a:lnTo>
                                  <a:pt x="2303" y="1095"/>
                                </a:lnTo>
                                <a:lnTo>
                                  <a:pt x="2317" y="1017"/>
                                </a:lnTo>
                                <a:lnTo>
                                  <a:pt x="2328" y="972"/>
                                </a:lnTo>
                                <a:lnTo>
                                  <a:pt x="2336" y="941"/>
                                </a:lnTo>
                                <a:lnTo>
                                  <a:pt x="2359" y="867"/>
                                </a:lnTo>
                                <a:lnTo>
                                  <a:pt x="2385" y="794"/>
                                </a:lnTo>
                                <a:lnTo>
                                  <a:pt x="2415" y="723"/>
                                </a:lnTo>
                                <a:lnTo>
                                  <a:pt x="2449" y="654"/>
                                </a:lnTo>
                                <a:lnTo>
                                  <a:pt x="2409" y="590"/>
                                </a:lnTo>
                                <a:lnTo>
                                  <a:pt x="2396" y="571"/>
                                </a:lnTo>
                                <a:lnTo>
                                  <a:pt x="2366" y="529"/>
                                </a:lnTo>
                                <a:lnTo>
                                  <a:pt x="2319" y="470"/>
                                </a:lnTo>
                                <a:lnTo>
                                  <a:pt x="2269" y="414"/>
                                </a:lnTo>
                                <a:lnTo>
                                  <a:pt x="2216" y="361"/>
                                </a:lnTo>
                                <a:lnTo>
                                  <a:pt x="2160" y="311"/>
                                </a:lnTo>
                                <a:lnTo>
                                  <a:pt x="2102" y="264"/>
                                </a:lnTo>
                                <a:lnTo>
                                  <a:pt x="2040" y="221"/>
                                </a:lnTo>
                                <a:lnTo>
                                  <a:pt x="2014" y="204"/>
                                </a:lnTo>
                                <a:lnTo>
                                  <a:pt x="2014" y="1067"/>
                                </a:lnTo>
                                <a:lnTo>
                                  <a:pt x="1782" y="1307"/>
                                </a:lnTo>
                                <a:lnTo>
                                  <a:pt x="1782" y="1614"/>
                                </a:lnTo>
                                <a:lnTo>
                                  <a:pt x="1776" y="1696"/>
                                </a:lnTo>
                                <a:lnTo>
                                  <a:pt x="1758" y="1770"/>
                                </a:lnTo>
                                <a:lnTo>
                                  <a:pt x="1729" y="1835"/>
                                </a:lnTo>
                                <a:lnTo>
                                  <a:pt x="1689" y="1893"/>
                                </a:lnTo>
                                <a:lnTo>
                                  <a:pt x="1642" y="1942"/>
                                </a:lnTo>
                                <a:lnTo>
                                  <a:pt x="1587" y="1982"/>
                                </a:lnTo>
                                <a:lnTo>
                                  <a:pt x="1527" y="2014"/>
                                </a:lnTo>
                                <a:lnTo>
                                  <a:pt x="1463" y="2037"/>
                                </a:lnTo>
                                <a:lnTo>
                                  <a:pt x="1396" y="2052"/>
                                </a:lnTo>
                                <a:lnTo>
                                  <a:pt x="1327" y="2057"/>
                                </a:lnTo>
                                <a:lnTo>
                                  <a:pt x="1258" y="2054"/>
                                </a:lnTo>
                                <a:lnTo>
                                  <a:pt x="1190" y="2041"/>
                                </a:lnTo>
                                <a:lnTo>
                                  <a:pt x="1125" y="2020"/>
                                </a:lnTo>
                                <a:lnTo>
                                  <a:pt x="1063" y="1990"/>
                                </a:lnTo>
                                <a:lnTo>
                                  <a:pt x="1007" y="1951"/>
                                </a:lnTo>
                                <a:lnTo>
                                  <a:pt x="958" y="1904"/>
                                </a:lnTo>
                                <a:lnTo>
                                  <a:pt x="916" y="1847"/>
                                </a:lnTo>
                                <a:lnTo>
                                  <a:pt x="885" y="1783"/>
                                </a:lnTo>
                                <a:lnTo>
                                  <a:pt x="865" y="1709"/>
                                </a:lnTo>
                                <a:lnTo>
                                  <a:pt x="859" y="1656"/>
                                </a:lnTo>
                                <a:lnTo>
                                  <a:pt x="857" y="1627"/>
                                </a:lnTo>
                                <a:lnTo>
                                  <a:pt x="993" y="1625"/>
                                </a:lnTo>
                                <a:lnTo>
                                  <a:pt x="1001" y="1692"/>
                                </a:lnTo>
                                <a:lnTo>
                                  <a:pt x="1020" y="1751"/>
                                </a:lnTo>
                                <a:lnTo>
                                  <a:pt x="1052" y="1803"/>
                                </a:lnTo>
                                <a:lnTo>
                                  <a:pt x="1096" y="1847"/>
                                </a:lnTo>
                                <a:lnTo>
                                  <a:pt x="1145" y="1879"/>
                                </a:lnTo>
                                <a:lnTo>
                                  <a:pt x="1200" y="1902"/>
                                </a:lnTo>
                                <a:lnTo>
                                  <a:pt x="1261" y="1916"/>
                                </a:lnTo>
                                <a:lnTo>
                                  <a:pt x="1325" y="1921"/>
                                </a:lnTo>
                                <a:lnTo>
                                  <a:pt x="1394" y="1914"/>
                                </a:lnTo>
                                <a:lnTo>
                                  <a:pt x="1460" y="1895"/>
                                </a:lnTo>
                                <a:lnTo>
                                  <a:pt x="1520" y="1865"/>
                                </a:lnTo>
                                <a:lnTo>
                                  <a:pt x="1571" y="1822"/>
                                </a:lnTo>
                                <a:lnTo>
                                  <a:pt x="1611" y="1766"/>
                                </a:lnTo>
                                <a:lnTo>
                                  <a:pt x="1637" y="1698"/>
                                </a:lnTo>
                                <a:lnTo>
                                  <a:pt x="1642" y="1648"/>
                                </a:lnTo>
                                <a:lnTo>
                                  <a:pt x="1645" y="1616"/>
                                </a:lnTo>
                                <a:lnTo>
                                  <a:pt x="1782" y="1614"/>
                                </a:lnTo>
                                <a:lnTo>
                                  <a:pt x="1782" y="1307"/>
                                </a:lnTo>
                                <a:lnTo>
                                  <a:pt x="1710" y="1381"/>
                                </a:lnTo>
                                <a:lnTo>
                                  <a:pt x="1572" y="1247"/>
                                </a:lnTo>
                                <a:lnTo>
                                  <a:pt x="1398" y="1078"/>
                                </a:lnTo>
                                <a:lnTo>
                                  <a:pt x="1460" y="1015"/>
                                </a:lnTo>
                                <a:lnTo>
                                  <a:pt x="1494" y="980"/>
                                </a:lnTo>
                                <a:lnTo>
                                  <a:pt x="1707" y="1188"/>
                                </a:lnTo>
                                <a:lnTo>
                                  <a:pt x="1886" y="1003"/>
                                </a:lnTo>
                                <a:lnTo>
                                  <a:pt x="1916" y="972"/>
                                </a:lnTo>
                                <a:lnTo>
                                  <a:pt x="2014" y="1067"/>
                                </a:lnTo>
                                <a:lnTo>
                                  <a:pt x="2014" y="204"/>
                                </a:lnTo>
                                <a:lnTo>
                                  <a:pt x="1977" y="181"/>
                                </a:lnTo>
                                <a:lnTo>
                                  <a:pt x="1910" y="144"/>
                                </a:lnTo>
                                <a:lnTo>
                                  <a:pt x="1842" y="112"/>
                                </a:lnTo>
                                <a:lnTo>
                                  <a:pt x="1772" y="83"/>
                                </a:lnTo>
                                <a:lnTo>
                                  <a:pt x="1772" y="1001"/>
                                </a:lnTo>
                                <a:lnTo>
                                  <a:pt x="1636" y="1003"/>
                                </a:lnTo>
                                <a:lnTo>
                                  <a:pt x="1633" y="980"/>
                                </a:lnTo>
                                <a:lnTo>
                                  <a:pt x="1628" y="937"/>
                                </a:lnTo>
                                <a:lnTo>
                                  <a:pt x="1609" y="877"/>
                                </a:lnTo>
                                <a:lnTo>
                                  <a:pt x="1577" y="825"/>
                                </a:lnTo>
                                <a:lnTo>
                                  <a:pt x="1533" y="781"/>
                                </a:lnTo>
                                <a:lnTo>
                                  <a:pt x="1484" y="749"/>
                                </a:lnTo>
                                <a:lnTo>
                                  <a:pt x="1429" y="726"/>
                                </a:lnTo>
                                <a:lnTo>
                                  <a:pt x="1368" y="712"/>
                                </a:lnTo>
                                <a:lnTo>
                                  <a:pt x="1304" y="708"/>
                                </a:lnTo>
                                <a:lnTo>
                                  <a:pt x="1235" y="715"/>
                                </a:lnTo>
                                <a:lnTo>
                                  <a:pt x="1231" y="716"/>
                                </a:lnTo>
                                <a:lnTo>
                                  <a:pt x="1231" y="1551"/>
                                </a:lnTo>
                                <a:lnTo>
                                  <a:pt x="1135" y="1648"/>
                                </a:lnTo>
                                <a:lnTo>
                                  <a:pt x="1112" y="1625"/>
                                </a:lnTo>
                                <a:lnTo>
                                  <a:pt x="922" y="1441"/>
                                </a:lnTo>
                                <a:lnTo>
                                  <a:pt x="713" y="1656"/>
                                </a:lnTo>
                                <a:lnTo>
                                  <a:pt x="615" y="1561"/>
                                </a:lnTo>
                                <a:lnTo>
                                  <a:pt x="919" y="1247"/>
                                </a:lnTo>
                                <a:lnTo>
                                  <a:pt x="1231" y="1551"/>
                                </a:lnTo>
                                <a:lnTo>
                                  <a:pt x="1231" y="716"/>
                                </a:lnTo>
                                <a:lnTo>
                                  <a:pt x="1169" y="733"/>
                                </a:lnTo>
                                <a:lnTo>
                                  <a:pt x="1109" y="764"/>
                                </a:lnTo>
                                <a:lnTo>
                                  <a:pt x="1058" y="807"/>
                                </a:lnTo>
                                <a:lnTo>
                                  <a:pt x="1018" y="862"/>
                                </a:lnTo>
                                <a:lnTo>
                                  <a:pt x="992" y="931"/>
                                </a:lnTo>
                                <a:lnTo>
                                  <a:pt x="984" y="1013"/>
                                </a:lnTo>
                                <a:lnTo>
                                  <a:pt x="847" y="1015"/>
                                </a:lnTo>
                                <a:lnTo>
                                  <a:pt x="853" y="933"/>
                                </a:lnTo>
                                <a:lnTo>
                                  <a:pt x="871" y="859"/>
                                </a:lnTo>
                                <a:lnTo>
                                  <a:pt x="900" y="793"/>
                                </a:lnTo>
                                <a:lnTo>
                                  <a:pt x="940" y="736"/>
                                </a:lnTo>
                                <a:lnTo>
                                  <a:pt x="987" y="687"/>
                                </a:lnTo>
                                <a:lnTo>
                                  <a:pt x="1042" y="646"/>
                                </a:lnTo>
                                <a:lnTo>
                                  <a:pt x="1102" y="614"/>
                                </a:lnTo>
                                <a:lnTo>
                                  <a:pt x="1166" y="591"/>
                                </a:lnTo>
                                <a:lnTo>
                                  <a:pt x="1233" y="577"/>
                                </a:lnTo>
                                <a:lnTo>
                                  <a:pt x="1302" y="571"/>
                                </a:lnTo>
                                <a:lnTo>
                                  <a:pt x="1371" y="575"/>
                                </a:lnTo>
                                <a:lnTo>
                                  <a:pt x="1439" y="587"/>
                                </a:lnTo>
                                <a:lnTo>
                                  <a:pt x="1504" y="608"/>
                                </a:lnTo>
                                <a:lnTo>
                                  <a:pt x="1566" y="638"/>
                                </a:lnTo>
                                <a:lnTo>
                                  <a:pt x="1622" y="677"/>
                                </a:lnTo>
                                <a:lnTo>
                                  <a:pt x="1671" y="725"/>
                                </a:lnTo>
                                <a:lnTo>
                                  <a:pt x="1712" y="781"/>
                                </a:lnTo>
                                <a:lnTo>
                                  <a:pt x="1744" y="846"/>
                                </a:lnTo>
                                <a:lnTo>
                                  <a:pt x="1764" y="919"/>
                                </a:lnTo>
                                <a:lnTo>
                                  <a:pt x="1772" y="1001"/>
                                </a:lnTo>
                                <a:lnTo>
                                  <a:pt x="1772" y="83"/>
                                </a:lnTo>
                                <a:lnTo>
                                  <a:pt x="1700" y="58"/>
                                </a:lnTo>
                                <a:lnTo>
                                  <a:pt x="1626" y="38"/>
                                </a:lnTo>
                                <a:lnTo>
                                  <a:pt x="1550" y="21"/>
                                </a:lnTo>
                                <a:lnTo>
                                  <a:pt x="1473" y="10"/>
                                </a:lnTo>
                                <a:lnTo>
                                  <a:pt x="1394" y="2"/>
                                </a:lnTo>
                                <a:lnTo>
                                  <a:pt x="1315" y="0"/>
                                </a:lnTo>
                                <a:lnTo>
                                  <a:pt x="1302" y="0"/>
                                </a:lnTo>
                                <a:lnTo>
                                  <a:pt x="1295" y="0"/>
                                </a:lnTo>
                                <a:lnTo>
                                  <a:pt x="1221" y="3"/>
                                </a:lnTo>
                                <a:lnTo>
                                  <a:pt x="1147" y="11"/>
                                </a:lnTo>
                                <a:lnTo>
                                  <a:pt x="1075" y="22"/>
                                </a:lnTo>
                                <a:lnTo>
                                  <a:pt x="1005" y="37"/>
                                </a:lnTo>
                                <a:lnTo>
                                  <a:pt x="935" y="56"/>
                                </a:lnTo>
                                <a:lnTo>
                                  <a:pt x="868" y="78"/>
                                </a:lnTo>
                                <a:lnTo>
                                  <a:pt x="802" y="104"/>
                                </a:lnTo>
                                <a:lnTo>
                                  <a:pt x="738" y="134"/>
                                </a:lnTo>
                                <a:lnTo>
                                  <a:pt x="675" y="166"/>
                                </a:lnTo>
                                <a:lnTo>
                                  <a:pt x="615" y="202"/>
                                </a:lnTo>
                                <a:lnTo>
                                  <a:pt x="557" y="241"/>
                                </a:lnTo>
                                <a:lnTo>
                                  <a:pt x="501" y="283"/>
                                </a:lnTo>
                                <a:lnTo>
                                  <a:pt x="448" y="327"/>
                                </a:lnTo>
                                <a:lnTo>
                                  <a:pt x="396" y="375"/>
                                </a:lnTo>
                                <a:lnTo>
                                  <a:pt x="348" y="425"/>
                                </a:lnTo>
                                <a:lnTo>
                                  <a:pt x="302" y="477"/>
                                </a:lnTo>
                                <a:lnTo>
                                  <a:pt x="259" y="532"/>
                                </a:lnTo>
                                <a:lnTo>
                                  <a:pt x="219" y="589"/>
                                </a:lnTo>
                                <a:lnTo>
                                  <a:pt x="182" y="648"/>
                                </a:lnTo>
                                <a:lnTo>
                                  <a:pt x="148" y="709"/>
                                </a:lnTo>
                                <a:lnTo>
                                  <a:pt x="117" y="773"/>
                                </a:lnTo>
                                <a:lnTo>
                                  <a:pt x="90" y="838"/>
                                </a:lnTo>
                                <a:lnTo>
                                  <a:pt x="66" y="904"/>
                                </a:lnTo>
                                <a:lnTo>
                                  <a:pt x="45" y="973"/>
                                </a:lnTo>
                                <a:lnTo>
                                  <a:pt x="28" y="1042"/>
                                </a:lnTo>
                                <a:lnTo>
                                  <a:pt x="15" y="1113"/>
                                </a:lnTo>
                                <a:lnTo>
                                  <a:pt x="6" y="1186"/>
                                </a:lnTo>
                                <a:lnTo>
                                  <a:pt x="1" y="1259"/>
                                </a:lnTo>
                                <a:lnTo>
                                  <a:pt x="0" y="1334"/>
                                </a:lnTo>
                                <a:lnTo>
                                  <a:pt x="4" y="1416"/>
                                </a:lnTo>
                                <a:lnTo>
                                  <a:pt x="13" y="1497"/>
                                </a:lnTo>
                                <a:lnTo>
                                  <a:pt x="27" y="1576"/>
                                </a:lnTo>
                                <a:lnTo>
                                  <a:pt x="45" y="1654"/>
                                </a:lnTo>
                                <a:lnTo>
                                  <a:pt x="68" y="1729"/>
                                </a:lnTo>
                                <a:lnTo>
                                  <a:pt x="95" y="1803"/>
                                </a:lnTo>
                                <a:lnTo>
                                  <a:pt x="127" y="1875"/>
                                </a:lnTo>
                                <a:lnTo>
                                  <a:pt x="163" y="1944"/>
                                </a:lnTo>
                                <a:lnTo>
                                  <a:pt x="202" y="2011"/>
                                </a:lnTo>
                                <a:lnTo>
                                  <a:pt x="246" y="2076"/>
                                </a:lnTo>
                                <a:lnTo>
                                  <a:pt x="293" y="2137"/>
                                </a:lnTo>
                                <a:lnTo>
                                  <a:pt x="343" y="2196"/>
                                </a:lnTo>
                                <a:lnTo>
                                  <a:pt x="397" y="2252"/>
                                </a:lnTo>
                                <a:lnTo>
                                  <a:pt x="2234" y="2252"/>
                                </a:lnTo>
                                <a:lnTo>
                                  <a:pt x="2295" y="2189"/>
                                </a:lnTo>
                                <a:lnTo>
                                  <a:pt x="2351" y="2121"/>
                                </a:lnTo>
                                <a:lnTo>
                                  <a:pt x="2398" y="2057"/>
                                </a:lnTo>
                                <a:lnTo>
                                  <a:pt x="2403" y="2051"/>
                                </a:lnTo>
                                <a:lnTo>
                                  <a:pt x="2449" y="1976"/>
                                </a:lnTo>
                                <a:moveTo>
                                  <a:pt x="4397" y="1875"/>
                                </a:moveTo>
                                <a:lnTo>
                                  <a:pt x="4394" y="1862"/>
                                </a:lnTo>
                                <a:lnTo>
                                  <a:pt x="4386" y="1850"/>
                                </a:lnTo>
                                <a:lnTo>
                                  <a:pt x="3795" y="1259"/>
                                </a:lnTo>
                                <a:lnTo>
                                  <a:pt x="3785" y="1273"/>
                                </a:lnTo>
                                <a:lnTo>
                                  <a:pt x="3774" y="1287"/>
                                </a:lnTo>
                                <a:lnTo>
                                  <a:pt x="3762" y="1301"/>
                                </a:lnTo>
                                <a:lnTo>
                                  <a:pt x="3750" y="1315"/>
                                </a:lnTo>
                                <a:lnTo>
                                  <a:pt x="4343" y="1907"/>
                                </a:lnTo>
                                <a:lnTo>
                                  <a:pt x="4352" y="1911"/>
                                </a:lnTo>
                                <a:lnTo>
                                  <a:pt x="4370" y="1911"/>
                                </a:lnTo>
                                <a:lnTo>
                                  <a:pt x="4380" y="1907"/>
                                </a:lnTo>
                                <a:lnTo>
                                  <a:pt x="4386" y="1901"/>
                                </a:lnTo>
                                <a:lnTo>
                                  <a:pt x="4394" y="1889"/>
                                </a:lnTo>
                                <a:lnTo>
                                  <a:pt x="4397" y="1875"/>
                                </a:lnTo>
                                <a:moveTo>
                                  <a:pt x="4629" y="382"/>
                                </a:moveTo>
                                <a:lnTo>
                                  <a:pt x="4573" y="329"/>
                                </a:lnTo>
                                <a:lnTo>
                                  <a:pt x="4569" y="326"/>
                                </a:lnTo>
                                <a:lnTo>
                                  <a:pt x="4569" y="2116"/>
                                </a:lnTo>
                                <a:lnTo>
                                  <a:pt x="4567" y="2134"/>
                                </a:lnTo>
                                <a:lnTo>
                                  <a:pt x="4559" y="2150"/>
                                </a:lnTo>
                                <a:lnTo>
                                  <a:pt x="4545" y="2162"/>
                                </a:lnTo>
                                <a:lnTo>
                                  <a:pt x="4527" y="2167"/>
                                </a:lnTo>
                                <a:lnTo>
                                  <a:pt x="4338" y="2188"/>
                                </a:lnTo>
                                <a:lnTo>
                                  <a:pt x="4336" y="2188"/>
                                </a:lnTo>
                                <a:lnTo>
                                  <a:pt x="4334" y="2188"/>
                                </a:lnTo>
                                <a:lnTo>
                                  <a:pt x="4321" y="2188"/>
                                </a:lnTo>
                                <a:lnTo>
                                  <a:pt x="4310" y="2184"/>
                                </a:lnTo>
                                <a:lnTo>
                                  <a:pt x="4301" y="2176"/>
                                </a:lnTo>
                                <a:lnTo>
                                  <a:pt x="4291" y="2166"/>
                                </a:lnTo>
                                <a:lnTo>
                                  <a:pt x="4285" y="2153"/>
                                </a:lnTo>
                                <a:lnTo>
                                  <a:pt x="4286" y="2140"/>
                                </a:lnTo>
                                <a:lnTo>
                                  <a:pt x="4290" y="2021"/>
                                </a:lnTo>
                                <a:lnTo>
                                  <a:pt x="4290" y="2016"/>
                                </a:lnTo>
                                <a:lnTo>
                                  <a:pt x="4152" y="2021"/>
                                </a:lnTo>
                                <a:lnTo>
                                  <a:pt x="4141" y="2016"/>
                                </a:lnTo>
                                <a:lnTo>
                                  <a:pt x="4131" y="2006"/>
                                </a:lnTo>
                                <a:lnTo>
                                  <a:pt x="4122" y="1997"/>
                                </a:lnTo>
                                <a:lnTo>
                                  <a:pt x="4117" y="1985"/>
                                </a:lnTo>
                                <a:lnTo>
                                  <a:pt x="4118" y="1971"/>
                                </a:lnTo>
                                <a:lnTo>
                                  <a:pt x="4122" y="1853"/>
                                </a:lnTo>
                                <a:lnTo>
                                  <a:pt x="4122" y="1848"/>
                                </a:lnTo>
                                <a:lnTo>
                                  <a:pt x="3985" y="1853"/>
                                </a:lnTo>
                                <a:lnTo>
                                  <a:pt x="3972" y="1848"/>
                                </a:lnTo>
                                <a:lnTo>
                                  <a:pt x="3963" y="1838"/>
                                </a:lnTo>
                                <a:lnTo>
                                  <a:pt x="3954" y="1829"/>
                                </a:lnTo>
                                <a:lnTo>
                                  <a:pt x="3949" y="1816"/>
                                </a:lnTo>
                                <a:lnTo>
                                  <a:pt x="3950" y="1803"/>
                                </a:lnTo>
                                <a:lnTo>
                                  <a:pt x="3953" y="1685"/>
                                </a:lnTo>
                                <a:lnTo>
                                  <a:pt x="3954" y="1680"/>
                                </a:lnTo>
                                <a:lnTo>
                                  <a:pt x="3817" y="1685"/>
                                </a:lnTo>
                                <a:lnTo>
                                  <a:pt x="3805" y="1680"/>
                                </a:lnTo>
                                <a:lnTo>
                                  <a:pt x="3795" y="1670"/>
                                </a:lnTo>
                                <a:lnTo>
                                  <a:pt x="3610" y="1486"/>
                                </a:lnTo>
                                <a:lnTo>
                                  <a:pt x="3569" y="1444"/>
                                </a:lnTo>
                                <a:lnTo>
                                  <a:pt x="3520" y="1462"/>
                                </a:lnTo>
                                <a:lnTo>
                                  <a:pt x="3470" y="1475"/>
                                </a:lnTo>
                                <a:lnTo>
                                  <a:pt x="3418" y="1483"/>
                                </a:lnTo>
                                <a:lnTo>
                                  <a:pt x="3365" y="1486"/>
                                </a:lnTo>
                                <a:lnTo>
                                  <a:pt x="3282" y="1479"/>
                                </a:lnTo>
                                <a:lnTo>
                                  <a:pt x="3203" y="1460"/>
                                </a:lnTo>
                                <a:lnTo>
                                  <a:pt x="3128" y="1429"/>
                                </a:lnTo>
                                <a:lnTo>
                                  <a:pt x="3058" y="1386"/>
                                </a:lnTo>
                                <a:lnTo>
                                  <a:pt x="2995" y="1332"/>
                                </a:lnTo>
                                <a:lnTo>
                                  <a:pt x="2945" y="1274"/>
                                </a:lnTo>
                                <a:lnTo>
                                  <a:pt x="2904" y="1210"/>
                                </a:lnTo>
                                <a:lnTo>
                                  <a:pt x="2874" y="1142"/>
                                </a:lnTo>
                                <a:lnTo>
                                  <a:pt x="2854" y="1072"/>
                                </a:lnTo>
                                <a:lnTo>
                                  <a:pt x="2843" y="999"/>
                                </a:lnTo>
                                <a:lnTo>
                                  <a:pt x="2843" y="926"/>
                                </a:lnTo>
                                <a:lnTo>
                                  <a:pt x="2854" y="854"/>
                                </a:lnTo>
                                <a:lnTo>
                                  <a:pt x="2874" y="783"/>
                                </a:lnTo>
                                <a:lnTo>
                                  <a:pt x="2904" y="716"/>
                                </a:lnTo>
                                <a:lnTo>
                                  <a:pt x="2945" y="652"/>
                                </a:lnTo>
                                <a:lnTo>
                                  <a:pt x="2995" y="593"/>
                                </a:lnTo>
                                <a:lnTo>
                                  <a:pt x="3058" y="539"/>
                                </a:lnTo>
                                <a:lnTo>
                                  <a:pt x="3128" y="497"/>
                                </a:lnTo>
                                <a:lnTo>
                                  <a:pt x="3203" y="466"/>
                                </a:lnTo>
                                <a:lnTo>
                                  <a:pt x="3282" y="447"/>
                                </a:lnTo>
                                <a:lnTo>
                                  <a:pt x="3365" y="440"/>
                                </a:lnTo>
                                <a:lnTo>
                                  <a:pt x="3447" y="447"/>
                                </a:lnTo>
                                <a:lnTo>
                                  <a:pt x="3527" y="466"/>
                                </a:lnTo>
                                <a:lnTo>
                                  <a:pt x="3602" y="497"/>
                                </a:lnTo>
                                <a:lnTo>
                                  <a:pt x="3671" y="539"/>
                                </a:lnTo>
                                <a:lnTo>
                                  <a:pt x="3734" y="593"/>
                                </a:lnTo>
                                <a:lnTo>
                                  <a:pt x="3788" y="656"/>
                                </a:lnTo>
                                <a:lnTo>
                                  <a:pt x="3831" y="726"/>
                                </a:lnTo>
                                <a:lnTo>
                                  <a:pt x="3862" y="801"/>
                                </a:lnTo>
                                <a:lnTo>
                                  <a:pt x="3881" y="880"/>
                                </a:lnTo>
                                <a:lnTo>
                                  <a:pt x="3887" y="963"/>
                                </a:lnTo>
                                <a:lnTo>
                                  <a:pt x="3885" y="1016"/>
                                </a:lnTo>
                                <a:lnTo>
                                  <a:pt x="3877" y="1068"/>
                                </a:lnTo>
                                <a:lnTo>
                                  <a:pt x="3864" y="1118"/>
                                </a:lnTo>
                                <a:lnTo>
                                  <a:pt x="3846" y="1167"/>
                                </a:lnTo>
                                <a:lnTo>
                                  <a:pt x="4534" y="1856"/>
                                </a:lnTo>
                                <a:lnTo>
                                  <a:pt x="4542" y="1863"/>
                                </a:lnTo>
                                <a:lnTo>
                                  <a:pt x="4547" y="1874"/>
                                </a:lnTo>
                                <a:lnTo>
                                  <a:pt x="4548" y="1885"/>
                                </a:lnTo>
                                <a:lnTo>
                                  <a:pt x="4569" y="2116"/>
                                </a:lnTo>
                                <a:lnTo>
                                  <a:pt x="4569" y="326"/>
                                </a:lnTo>
                                <a:lnTo>
                                  <a:pt x="4513" y="280"/>
                                </a:lnTo>
                                <a:lnTo>
                                  <a:pt x="4451" y="234"/>
                                </a:lnTo>
                                <a:lnTo>
                                  <a:pt x="4386" y="192"/>
                                </a:lnTo>
                                <a:lnTo>
                                  <a:pt x="4318" y="153"/>
                                </a:lnTo>
                                <a:lnTo>
                                  <a:pt x="4249" y="118"/>
                                </a:lnTo>
                                <a:lnTo>
                                  <a:pt x="4176" y="88"/>
                                </a:lnTo>
                                <a:lnTo>
                                  <a:pt x="4102" y="62"/>
                                </a:lnTo>
                                <a:lnTo>
                                  <a:pt x="4026" y="40"/>
                                </a:lnTo>
                                <a:lnTo>
                                  <a:pt x="3948" y="23"/>
                                </a:lnTo>
                                <a:lnTo>
                                  <a:pt x="3869" y="10"/>
                                </a:lnTo>
                                <a:lnTo>
                                  <a:pt x="3788" y="3"/>
                                </a:lnTo>
                                <a:lnTo>
                                  <a:pt x="3706" y="0"/>
                                </a:lnTo>
                                <a:lnTo>
                                  <a:pt x="3693" y="0"/>
                                </a:lnTo>
                                <a:lnTo>
                                  <a:pt x="3686" y="0"/>
                                </a:lnTo>
                                <a:lnTo>
                                  <a:pt x="3607" y="4"/>
                                </a:lnTo>
                                <a:lnTo>
                                  <a:pt x="3530" y="12"/>
                                </a:lnTo>
                                <a:lnTo>
                                  <a:pt x="3454" y="24"/>
                                </a:lnTo>
                                <a:lnTo>
                                  <a:pt x="3379" y="41"/>
                                </a:lnTo>
                                <a:lnTo>
                                  <a:pt x="3306" y="62"/>
                                </a:lnTo>
                                <a:lnTo>
                                  <a:pt x="3235" y="87"/>
                                </a:lnTo>
                                <a:lnTo>
                                  <a:pt x="3166" y="116"/>
                                </a:lnTo>
                                <a:lnTo>
                                  <a:pt x="3099" y="149"/>
                                </a:lnTo>
                                <a:lnTo>
                                  <a:pt x="3034" y="185"/>
                                </a:lnTo>
                                <a:lnTo>
                                  <a:pt x="2972" y="225"/>
                                </a:lnTo>
                                <a:lnTo>
                                  <a:pt x="2912" y="268"/>
                                </a:lnTo>
                                <a:lnTo>
                                  <a:pt x="2854" y="314"/>
                                </a:lnTo>
                                <a:lnTo>
                                  <a:pt x="2799" y="364"/>
                                </a:lnTo>
                                <a:lnTo>
                                  <a:pt x="2747" y="416"/>
                                </a:lnTo>
                                <a:lnTo>
                                  <a:pt x="2698" y="471"/>
                                </a:lnTo>
                                <a:lnTo>
                                  <a:pt x="2653" y="529"/>
                                </a:lnTo>
                                <a:lnTo>
                                  <a:pt x="2610" y="589"/>
                                </a:lnTo>
                                <a:lnTo>
                                  <a:pt x="2571" y="652"/>
                                </a:lnTo>
                                <a:lnTo>
                                  <a:pt x="2607" y="727"/>
                                </a:lnTo>
                                <a:lnTo>
                                  <a:pt x="2639" y="803"/>
                                </a:lnTo>
                                <a:lnTo>
                                  <a:pt x="2667" y="881"/>
                                </a:lnTo>
                                <a:lnTo>
                                  <a:pt x="2690" y="961"/>
                                </a:lnTo>
                                <a:lnTo>
                                  <a:pt x="2708" y="1042"/>
                                </a:lnTo>
                                <a:lnTo>
                                  <a:pt x="2722" y="1125"/>
                                </a:lnTo>
                                <a:lnTo>
                                  <a:pt x="2730" y="1209"/>
                                </a:lnTo>
                                <a:lnTo>
                                  <a:pt x="2734" y="1293"/>
                                </a:lnTo>
                                <a:lnTo>
                                  <a:pt x="2733" y="1375"/>
                                </a:lnTo>
                                <a:lnTo>
                                  <a:pt x="2727" y="1455"/>
                                </a:lnTo>
                                <a:lnTo>
                                  <a:pt x="2717" y="1534"/>
                                </a:lnTo>
                                <a:lnTo>
                                  <a:pt x="2703" y="1611"/>
                                </a:lnTo>
                                <a:lnTo>
                                  <a:pt x="2684" y="1687"/>
                                </a:lnTo>
                                <a:lnTo>
                                  <a:pt x="2662" y="1762"/>
                                </a:lnTo>
                                <a:lnTo>
                                  <a:pt x="2635" y="1835"/>
                                </a:lnTo>
                                <a:lnTo>
                                  <a:pt x="2605" y="1905"/>
                                </a:lnTo>
                                <a:lnTo>
                                  <a:pt x="2571" y="1974"/>
                                </a:lnTo>
                                <a:lnTo>
                                  <a:pt x="2618" y="2049"/>
                                </a:lnTo>
                                <a:lnTo>
                                  <a:pt x="2670" y="2121"/>
                                </a:lnTo>
                                <a:lnTo>
                                  <a:pt x="2727" y="2188"/>
                                </a:lnTo>
                                <a:lnTo>
                                  <a:pt x="2788" y="2252"/>
                                </a:lnTo>
                                <a:lnTo>
                                  <a:pt x="4626" y="2252"/>
                                </a:lnTo>
                                <a:lnTo>
                                  <a:pt x="4627" y="2251"/>
                                </a:lnTo>
                                <a:lnTo>
                                  <a:pt x="4629" y="2248"/>
                                </a:lnTo>
                                <a:lnTo>
                                  <a:pt x="4629" y="2188"/>
                                </a:lnTo>
                                <a:lnTo>
                                  <a:pt x="4629" y="440"/>
                                </a:lnTo>
                                <a:lnTo>
                                  <a:pt x="4629" y="3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9" y="10643"/>
                            <a:ext cx="2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376"/>
                        <wps:cNvSpPr>
                          <a:spLocks/>
                        </wps:cNvSpPr>
                        <wps:spPr bwMode="auto">
                          <a:xfrm>
                            <a:off x="6493" y="10767"/>
                            <a:ext cx="238" cy="1089"/>
                          </a:xfrm>
                          <a:custGeom>
                            <a:avLst/>
                            <a:gdLst>
                              <a:gd name="T0" fmla="+- 0 6612 6494"/>
                              <a:gd name="T1" fmla="*/ T0 w 238"/>
                              <a:gd name="T2" fmla="+- 0 10767 10767"/>
                              <a:gd name="T3" fmla="*/ 10767 h 1089"/>
                              <a:gd name="T4" fmla="+- 0 6580 6494"/>
                              <a:gd name="T5" fmla="*/ T4 w 238"/>
                              <a:gd name="T6" fmla="+- 0 10842 10767"/>
                              <a:gd name="T7" fmla="*/ 10842 h 1089"/>
                              <a:gd name="T8" fmla="+- 0 6553 6494"/>
                              <a:gd name="T9" fmla="*/ T8 w 238"/>
                              <a:gd name="T10" fmla="+- 0 10919 10767"/>
                              <a:gd name="T11" fmla="*/ 10919 h 1089"/>
                              <a:gd name="T12" fmla="+- 0 6531 6494"/>
                              <a:gd name="T13" fmla="*/ T12 w 238"/>
                              <a:gd name="T14" fmla="+- 0 10998 10767"/>
                              <a:gd name="T15" fmla="*/ 10998 h 1089"/>
                              <a:gd name="T16" fmla="+- 0 6514 6494"/>
                              <a:gd name="T17" fmla="*/ T16 w 238"/>
                              <a:gd name="T18" fmla="+- 0 11079 10767"/>
                              <a:gd name="T19" fmla="*/ 11079 h 1089"/>
                              <a:gd name="T20" fmla="+- 0 6502 6494"/>
                              <a:gd name="T21" fmla="*/ T20 w 238"/>
                              <a:gd name="T22" fmla="+- 0 11161 10767"/>
                              <a:gd name="T23" fmla="*/ 11161 h 1089"/>
                              <a:gd name="T24" fmla="+- 0 6495 6494"/>
                              <a:gd name="T25" fmla="*/ T24 w 238"/>
                              <a:gd name="T26" fmla="+- 0 11245 10767"/>
                              <a:gd name="T27" fmla="*/ 11245 h 1089"/>
                              <a:gd name="T28" fmla="+- 0 6494 6494"/>
                              <a:gd name="T29" fmla="*/ T28 w 238"/>
                              <a:gd name="T30" fmla="+- 0 11331 10767"/>
                              <a:gd name="T31" fmla="*/ 11331 h 1089"/>
                              <a:gd name="T32" fmla="+- 0 6497 6494"/>
                              <a:gd name="T33" fmla="*/ T32 w 238"/>
                              <a:gd name="T34" fmla="+- 0 11410 10767"/>
                              <a:gd name="T35" fmla="*/ 11410 h 1089"/>
                              <a:gd name="T36" fmla="+- 0 6505 6494"/>
                              <a:gd name="T37" fmla="*/ T36 w 238"/>
                              <a:gd name="T38" fmla="+- 0 11488 10767"/>
                              <a:gd name="T39" fmla="*/ 11488 h 1089"/>
                              <a:gd name="T40" fmla="+- 0 6518 6494"/>
                              <a:gd name="T41" fmla="*/ T40 w 238"/>
                              <a:gd name="T42" fmla="+- 0 11565 10767"/>
                              <a:gd name="T43" fmla="*/ 11565 h 1089"/>
                              <a:gd name="T44" fmla="+- 0 6536 6494"/>
                              <a:gd name="T45" fmla="*/ T44 w 238"/>
                              <a:gd name="T46" fmla="+- 0 11640 10767"/>
                              <a:gd name="T47" fmla="*/ 11640 h 1089"/>
                              <a:gd name="T48" fmla="+- 0 6557 6494"/>
                              <a:gd name="T49" fmla="*/ T48 w 238"/>
                              <a:gd name="T50" fmla="+- 0 11714 10767"/>
                              <a:gd name="T51" fmla="*/ 11714 h 1089"/>
                              <a:gd name="T52" fmla="+- 0 6583 6494"/>
                              <a:gd name="T53" fmla="*/ T52 w 238"/>
                              <a:gd name="T54" fmla="+- 0 11786 10767"/>
                              <a:gd name="T55" fmla="*/ 11786 h 1089"/>
                              <a:gd name="T56" fmla="+- 0 6613 6494"/>
                              <a:gd name="T57" fmla="*/ T56 w 238"/>
                              <a:gd name="T58" fmla="+- 0 11855 10767"/>
                              <a:gd name="T59" fmla="*/ 11855 h 1089"/>
                              <a:gd name="T60" fmla="+- 0 6644 6494"/>
                              <a:gd name="T61" fmla="*/ T60 w 238"/>
                              <a:gd name="T62" fmla="+- 0 11781 10767"/>
                              <a:gd name="T63" fmla="*/ 11781 h 1089"/>
                              <a:gd name="T64" fmla="+- 0 6671 6494"/>
                              <a:gd name="T65" fmla="*/ T64 w 238"/>
                              <a:gd name="T66" fmla="+- 0 11704 10767"/>
                              <a:gd name="T67" fmla="*/ 11704 h 1089"/>
                              <a:gd name="T68" fmla="+- 0 6693 6494"/>
                              <a:gd name="T69" fmla="*/ T68 w 238"/>
                              <a:gd name="T70" fmla="+- 0 11625 10767"/>
                              <a:gd name="T71" fmla="*/ 11625 h 1089"/>
                              <a:gd name="T72" fmla="+- 0 6710 6494"/>
                              <a:gd name="T73" fmla="*/ T72 w 238"/>
                              <a:gd name="T74" fmla="+- 0 11544 10767"/>
                              <a:gd name="T75" fmla="*/ 11544 h 1089"/>
                              <a:gd name="T76" fmla="+- 0 6722 6494"/>
                              <a:gd name="T77" fmla="*/ T76 w 238"/>
                              <a:gd name="T78" fmla="+- 0 11461 10767"/>
                              <a:gd name="T79" fmla="*/ 11461 h 1089"/>
                              <a:gd name="T80" fmla="+- 0 6729 6494"/>
                              <a:gd name="T81" fmla="*/ T80 w 238"/>
                              <a:gd name="T82" fmla="+- 0 11377 10767"/>
                              <a:gd name="T83" fmla="*/ 11377 h 1089"/>
                              <a:gd name="T84" fmla="+- 0 6731 6494"/>
                              <a:gd name="T85" fmla="*/ T84 w 238"/>
                              <a:gd name="T86" fmla="+- 0 11292 10767"/>
                              <a:gd name="T87" fmla="*/ 11292 h 1089"/>
                              <a:gd name="T88" fmla="+- 0 6727 6494"/>
                              <a:gd name="T89" fmla="*/ T88 w 238"/>
                              <a:gd name="T90" fmla="+- 0 11212 10767"/>
                              <a:gd name="T91" fmla="*/ 11212 h 1089"/>
                              <a:gd name="T92" fmla="+- 0 6719 6494"/>
                              <a:gd name="T93" fmla="*/ T92 w 238"/>
                              <a:gd name="T94" fmla="+- 0 11134 10767"/>
                              <a:gd name="T95" fmla="*/ 11134 h 1089"/>
                              <a:gd name="T96" fmla="+- 0 6706 6494"/>
                              <a:gd name="T97" fmla="*/ T96 w 238"/>
                              <a:gd name="T98" fmla="+- 0 11057 10767"/>
                              <a:gd name="T99" fmla="*/ 11057 h 1089"/>
                              <a:gd name="T100" fmla="+- 0 6689 6494"/>
                              <a:gd name="T101" fmla="*/ T100 w 238"/>
                              <a:gd name="T102" fmla="+- 0 10982 10767"/>
                              <a:gd name="T103" fmla="*/ 10982 h 1089"/>
                              <a:gd name="T104" fmla="+- 0 6667 6494"/>
                              <a:gd name="T105" fmla="*/ T104 w 238"/>
                              <a:gd name="T106" fmla="+- 0 10909 10767"/>
                              <a:gd name="T107" fmla="*/ 10909 h 1089"/>
                              <a:gd name="T108" fmla="+- 0 6641 6494"/>
                              <a:gd name="T109" fmla="*/ T108 w 238"/>
                              <a:gd name="T110" fmla="+- 0 10837 10767"/>
                              <a:gd name="T111" fmla="*/ 10837 h 1089"/>
                              <a:gd name="T112" fmla="+- 0 6612 6494"/>
                              <a:gd name="T113" fmla="*/ T112 w 238"/>
                              <a:gd name="T114" fmla="+- 0 10767 10767"/>
                              <a:gd name="T115" fmla="*/ 10767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8" h="1089">
                                <a:moveTo>
                                  <a:pt x="118" y="0"/>
                                </a:moveTo>
                                <a:lnTo>
                                  <a:pt x="86" y="75"/>
                                </a:lnTo>
                                <a:lnTo>
                                  <a:pt x="59" y="152"/>
                                </a:lnTo>
                                <a:lnTo>
                                  <a:pt x="37" y="231"/>
                                </a:lnTo>
                                <a:lnTo>
                                  <a:pt x="20" y="312"/>
                                </a:lnTo>
                                <a:lnTo>
                                  <a:pt x="8" y="394"/>
                                </a:lnTo>
                                <a:lnTo>
                                  <a:pt x="1" y="478"/>
                                </a:lnTo>
                                <a:lnTo>
                                  <a:pt x="0" y="564"/>
                                </a:lnTo>
                                <a:lnTo>
                                  <a:pt x="3" y="643"/>
                                </a:lnTo>
                                <a:lnTo>
                                  <a:pt x="11" y="721"/>
                                </a:lnTo>
                                <a:lnTo>
                                  <a:pt x="24" y="798"/>
                                </a:lnTo>
                                <a:lnTo>
                                  <a:pt x="42" y="873"/>
                                </a:lnTo>
                                <a:lnTo>
                                  <a:pt x="63" y="947"/>
                                </a:lnTo>
                                <a:lnTo>
                                  <a:pt x="89" y="1019"/>
                                </a:lnTo>
                                <a:lnTo>
                                  <a:pt x="119" y="1088"/>
                                </a:lnTo>
                                <a:lnTo>
                                  <a:pt x="150" y="1014"/>
                                </a:lnTo>
                                <a:lnTo>
                                  <a:pt x="177" y="937"/>
                                </a:lnTo>
                                <a:lnTo>
                                  <a:pt x="199" y="858"/>
                                </a:lnTo>
                                <a:lnTo>
                                  <a:pt x="216" y="777"/>
                                </a:lnTo>
                                <a:lnTo>
                                  <a:pt x="228" y="694"/>
                                </a:lnTo>
                                <a:lnTo>
                                  <a:pt x="235" y="610"/>
                                </a:lnTo>
                                <a:lnTo>
                                  <a:pt x="237" y="525"/>
                                </a:lnTo>
                                <a:lnTo>
                                  <a:pt x="233" y="445"/>
                                </a:lnTo>
                                <a:lnTo>
                                  <a:pt x="225" y="367"/>
                                </a:lnTo>
                                <a:lnTo>
                                  <a:pt x="212" y="290"/>
                                </a:lnTo>
                                <a:lnTo>
                                  <a:pt x="195" y="215"/>
                                </a:lnTo>
                                <a:lnTo>
                                  <a:pt x="173" y="142"/>
                                </a:lnTo>
                                <a:lnTo>
                                  <a:pt x="147" y="7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1" y="12076"/>
                            <a:ext cx="26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AutoShape 374"/>
                        <wps:cNvSpPr>
                          <a:spLocks/>
                        </wps:cNvSpPr>
                        <wps:spPr bwMode="auto">
                          <a:xfrm>
                            <a:off x="60" y="5729"/>
                            <a:ext cx="8702" cy="6520"/>
                          </a:xfrm>
                          <a:custGeom>
                            <a:avLst/>
                            <a:gdLst>
                              <a:gd name="T0" fmla="+- 0 60 60"/>
                              <a:gd name="T1" fmla="*/ T0 w 8702"/>
                              <a:gd name="T2" fmla="+- 0 5729 5729"/>
                              <a:gd name="T3" fmla="*/ 5729 h 6520"/>
                              <a:gd name="T4" fmla="+- 0 4380 60"/>
                              <a:gd name="T5" fmla="*/ T4 w 8702"/>
                              <a:gd name="T6" fmla="+- 0 12249 5729"/>
                              <a:gd name="T7" fmla="*/ 12249 h 6520"/>
                              <a:gd name="T8" fmla="+- 0 4284 60"/>
                              <a:gd name="T9" fmla="*/ T8 w 8702"/>
                              <a:gd name="T10" fmla="+- 0 12127 5729"/>
                              <a:gd name="T11" fmla="*/ 12127 h 6520"/>
                              <a:gd name="T12" fmla="+- 0 4203 60"/>
                              <a:gd name="T13" fmla="*/ T12 w 8702"/>
                              <a:gd name="T14" fmla="+- 0 11997 5729"/>
                              <a:gd name="T15" fmla="*/ 11997 h 6520"/>
                              <a:gd name="T16" fmla="+- 0 4136 60"/>
                              <a:gd name="T17" fmla="*/ T16 w 8702"/>
                              <a:gd name="T18" fmla="+- 0 11859 5729"/>
                              <a:gd name="T19" fmla="*/ 11859 h 6520"/>
                              <a:gd name="T20" fmla="+- 0 4085 60"/>
                              <a:gd name="T21" fmla="*/ T20 w 8702"/>
                              <a:gd name="T22" fmla="+- 0 11715 5729"/>
                              <a:gd name="T23" fmla="*/ 11715 h 6520"/>
                              <a:gd name="T24" fmla="+- 0 4049 60"/>
                              <a:gd name="T25" fmla="*/ T24 w 8702"/>
                              <a:gd name="T26" fmla="+- 0 11565 5729"/>
                              <a:gd name="T27" fmla="*/ 11565 h 6520"/>
                              <a:gd name="T28" fmla="+- 0 4030 60"/>
                              <a:gd name="T29" fmla="*/ T28 w 8702"/>
                              <a:gd name="T30" fmla="+- 0 11411 5729"/>
                              <a:gd name="T31" fmla="*/ 11411 h 6520"/>
                              <a:gd name="T32" fmla="+- 0 4028 60"/>
                              <a:gd name="T33" fmla="*/ T32 w 8702"/>
                              <a:gd name="T34" fmla="+- 0 11257 5729"/>
                              <a:gd name="T35" fmla="*/ 11257 h 6520"/>
                              <a:gd name="T36" fmla="+- 0 4041 60"/>
                              <a:gd name="T37" fmla="*/ T36 w 8702"/>
                              <a:gd name="T38" fmla="+- 0 11109 5729"/>
                              <a:gd name="T39" fmla="*/ 11109 h 6520"/>
                              <a:gd name="T40" fmla="+- 0 4069 60"/>
                              <a:gd name="T41" fmla="*/ T40 w 8702"/>
                              <a:gd name="T42" fmla="+- 0 10966 5729"/>
                              <a:gd name="T43" fmla="*/ 10966 h 6520"/>
                              <a:gd name="T44" fmla="+- 0 4111 60"/>
                              <a:gd name="T45" fmla="*/ T44 w 8702"/>
                              <a:gd name="T46" fmla="+- 0 10829 5729"/>
                              <a:gd name="T47" fmla="*/ 10829 h 6520"/>
                              <a:gd name="T48" fmla="+- 0 4166 60"/>
                              <a:gd name="T49" fmla="*/ T48 w 8702"/>
                              <a:gd name="T50" fmla="+- 0 10697 5729"/>
                              <a:gd name="T51" fmla="*/ 10697 h 6520"/>
                              <a:gd name="T52" fmla="+- 0 4234 60"/>
                              <a:gd name="T53" fmla="*/ T52 w 8702"/>
                              <a:gd name="T54" fmla="+- 0 10573 5729"/>
                              <a:gd name="T55" fmla="*/ 10573 h 6520"/>
                              <a:gd name="T56" fmla="+- 0 4314 60"/>
                              <a:gd name="T57" fmla="*/ T56 w 8702"/>
                              <a:gd name="T58" fmla="+- 0 10456 5729"/>
                              <a:gd name="T59" fmla="*/ 10456 h 6520"/>
                              <a:gd name="T60" fmla="+- 0 4404 60"/>
                              <a:gd name="T61" fmla="*/ T60 w 8702"/>
                              <a:gd name="T62" fmla="+- 0 10349 5729"/>
                              <a:gd name="T63" fmla="*/ 10349 h 6520"/>
                              <a:gd name="T64" fmla="+- 0 4504 60"/>
                              <a:gd name="T65" fmla="*/ T64 w 8702"/>
                              <a:gd name="T66" fmla="+- 0 10250 5729"/>
                              <a:gd name="T67" fmla="*/ 10250 h 6520"/>
                              <a:gd name="T68" fmla="+- 0 4614 60"/>
                              <a:gd name="T69" fmla="*/ T68 w 8702"/>
                              <a:gd name="T70" fmla="+- 0 10162 5729"/>
                              <a:gd name="T71" fmla="*/ 10162 h 6520"/>
                              <a:gd name="T72" fmla="+- 0 4732 60"/>
                              <a:gd name="T73" fmla="*/ T72 w 8702"/>
                              <a:gd name="T74" fmla="+- 0 10085 5729"/>
                              <a:gd name="T75" fmla="*/ 10085 h 6520"/>
                              <a:gd name="T76" fmla="+- 0 4859 60"/>
                              <a:gd name="T77" fmla="*/ T76 w 8702"/>
                              <a:gd name="T78" fmla="+- 0 10019 5729"/>
                              <a:gd name="T79" fmla="*/ 10019 h 6520"/>
                              <a:gd name="T80" fmla="+- 0 4992 60"/>
                              <a:gd name="T81" fmla="*/ T80 w 8702"/>
                              <a:gd name="T82" fmla="+- 0 9966 5729"/>
                              <a:gd name="T83" fmla="*/ 9966 h 6520"/>
                              <a:gd name="T84" fmla="+- 0 5131 60"/>
                              <a:gd name="T85" fmla="*/ T84 w 8702"/>
                              <a:gd name="T86" fmla="+- 0 9927 5729"/>
                              <a:gd name="T87" fmla="*/ 9927 h 6520"/>
                              <a:gd name="T88" fmla="+- 0 5276 60"/>
                              <a:gd name="T89" fmla="*/ T88 w 8702"/>
                              <a:gd name="T90" fmla="+- 0 9902 5729"/>
                              <a:gd name="T91" fmla="*/ 9902 h 6520"/>
                              <a:gd name="T92" fmla="+- 0 5425 60"/>
                              <a:gd name="T93" fmla="*/ T92 w 8702"/>
                              <a:gd name="T94" fmla="+- 0 9892 5729"/>
                              <a:gd name="T95" fmla="*/ 9892 h 6520"/>
                              <a:gd name="T96" fmla="+- 0 8761 60"/>
                              <a:gd name="T97" fmla="*/ T96 w 8702"/>
                              <a:gd name="T98" fmla="+- 0 9892 5729"/>
                              <a:gd name="T99" fmla="*/ 9892 h 6520"/>
                              <a:gd name="T100" fmla="+- 0 7831 60"/>
                              <a:gd name="T101" fmla="*/ T100 w 8702"/>
                              <a:gd name="T102" fmla="+- 0 9892 5729"/>
                              <a:gd name="T103" fmla="*/ 9892 h 6520"/>
                              <a:gd name="T104" fmla="+- 0 5527 60"/>
                              <a:gd name="T105" fmla="*/ T104 w 8702"/>
                              <a:gd name="T106" fmla="+- 0 9894 5729"/>
                              <a:gd name="T107" fmla="*/ 9894 h 6520"/>
                              <a:gd name="T108" fmla="+- 0 5684 60"/>
                              <a:gd name="T109" fmla="*/ T108 w 8702"/>
                              <a:gd name="T110" fmla="+- 0 9911 5729"/>
                              <a:gd name="T111" fmla="*/ 9911 h 6520"/>
                              <a:gd name="T112" fmla="+- 0 5837 60"/>
                              <a:gd name="T113" fmla="*/ T112 w 8702"/>
                              <a:gd name="T114" fmla="+- 0 9946 5729"/>
                              <a:gd name="T115" fmla="*/ 9946 h 6520"/>
                              <a:gd name="T116" fmla="+- 0 5985 60"/>
                              <a:gd name="T117" fmla="*/ T116 w 8702"/>
                              <a:gd name="T118" fmla="+- 0 9997 5729"/>
                              <a:gd name="T119" fmla="*/ 9997 h 6520"/>
                              <a:gd name="T120" fmla="+- 0 6126 60"/>
                              <a:gd name="T121" fmla="*/ T120 w 8702"/>
                              <a:gd name="T122" fmla="+- 0 10064 5729"/>
                              <a:gd name="T123" fmla="*/ 10064 h 6520"/>
                              <a:gd name="T124" fmla="+- 0 6259 60"/>
                              <a:gd name="T125" fmla="*/ T124 w 8702"/>
                              <a:gd name="T126" fmla="+- 0 10147 5729"/>
                              <a:gd name="T127" fmla="*/ 10147 h 6520"/>
                              <a:gd name="T128" fmla="+- 0 6384 60"/>
                              <a:gd name="T129" fmla="*/ T128 w 8702"/>
                              <a:gd name="T130" fmla="+- 0 10245 5729"/>
                              <a:gd name="T131" fmla="*/ 10245 h 6520"/>
                              <a:gd name="T132" fmla="+- 0 6498 60"/>
                              <a:gd name="T133" fmla="*/ T132 w 8702"/>
                              <a:gd name="T134" fmla="+- 0 10358 5729"/>
                              <a:gd name="T135" fmla="*/ 10358 h 6520"/>
                              <a:gd name="T136" fmla="+- 0 6598 60"/>
                              <a:gd name="T137" fmla="*/ T136 w 8702"/>
                              <a:gd name="T138" fmla="+- 0 10481 5729"/>
                              <a:gd name="T139" fmla="*/ 10481 h 6520"/>
                              <a:gd name="T140" fmla="+- 0 6686 60"/>
                              <a:gd name="T141" fmla="*/ T140 w 8702"/>
                              <a:gd name="T142" fmla="+- 0 10483 5729"/>
                              <a:gd name="T143" fmla="*/ 10483 h 6520"/>
                              <a:gd name="T144" fmla="+- 0 6781 60"/>
                              <a:gd name="T145" fmla="*/ T144 w 8702"/>
                              <a:gd name="T146" fmla="+- 0 10364 5729"/>
                              <a:gd name="T147" fmla="*/ 10364 h 6520"/>
                              <a:gd name="T148" fmla="+- 0 6889 60"/>
                              <a:gd name="T149" fmla="*/ T148 w 8702"/>
                              <a:gd name="T150" fmla="+- 0 10256 5729"/>
                              <a:gd name="T151" fmla="*/ 10256 h 6520"/>
                              <a:gd name="T152" fmla="+- 0 7008 60"/>
                              <a:gd name="T153" fmla="*/ T152 w 8702"/>
                              <a:gd name="T154" fmla="+- 0 10160 5729"/>
                              <a:gd name="T155" fmla="*/ 10160 h 6520"/>
                              <a:gd name="T156" fmla="+- 0 7138 60"/>
                              <a:gd name="T157" fmla="*/ T156 w 8702"/>
                              <a:gd name="T158" fmla="+- 0 10077 5729"/>
                              <a:gd name="T159" fmla="*/ 10077 h 6520"/>
                              <a:gd name="T160" fmla="+- 0 7276 60"/>
                              <a:gd name="T161" fmla="*/ T160 w 8702"/>
                              <a:gd name="T162" fmla="+- 0 10008 5729"/>
                              <a:gd name="T163" fmla="*/ 10008 h 6520"/>
                              <a:gd name="T164" fmla="+- 0 7422 60"/>
                              <a:gd name="T165" fmla="*/ T164 w 8702"/>
                              <a:gd name="T166" fmla="+- 0 9954 5729"/>
                              <a:gd name="T167" fmla="*/ 9954 h 6520"/>
                              <a:gd name="T168" fmla="+- 0 7575 60"/>
                              <a:gd name="T169" fmla="*/ T168 w 8702"/>
                              <a:gd name="T170" fmla="+- 0 9916 5729"/>
                              <a:gd name="T171" fmla="*/ 9916 h 6520"/>
                              <a:gd name="T172" fmla="+- 0 7735 60"/>
                              <a:gd name="T173" fmla="*/ T172 w 8702"/>
                              <a:gd name="T174" fmla="+- 0 9895 5729"/>
                              <a:gd name="T175" fmla="*/ 9895 h 6520"/>
                              <a:gd name="T176" fmla="+- 0 7831 60"/>
                              <a:gd name="T177" fmla="*/ T176 w 8702"/>
                              <a:gd name="T178" fmla="+- 0 9892 5729"/>
                              <a:gd name="T179" fmla="*/ 9892 h 6520"/>
                              <a:gd name="T180" fmla="+- 0 7838 60"/>
                              <a:gd name="T181" fmla="*/ T180 w 8702"/>
                              <a:gd name="T182" fmla="+- 0 9892 5729"/>
                              <a:gd name="T183" fmla="*/ 9892 h 6520"/>
                              <a:gd name="T184" fmla="+- 0 7994 60"/>
                              <a:gd name="T185" fmla="*/ T184 w 8702"/>
                              <a:gd name="T186" fmla="+- 0 9900 5729"/>
                              <a:gd name="T187" fmla="*/ 9900 h 6520"/>
                              <a:gd name="T188" fmla="+- 0 8147 60"/>
                              <a:gd name="T189" fmla="*/ T188 w 8702"/>
                              <a:gd name="T190" fmla="+- 0 9925 5729"/>
                              <a:gd name="T191" fmla="*/ 9925 h 6520"/>
                              <a:gd name="T192" fmla="+- 0 8295 60"/>
                              <a:gd name="T193" fmla="*/ T192 w 8702"/>
                              <a:gd name="T194" fmla="+- 0 9967 5729"/>
                              <a:gd name="T195" fmla="*/ 9967 h 6520"/>
                              <a:gd name="T196" fmla="+- 0 8437 60"/>
                              <a:gd name="T197" fmla="*/ T196 w 8702"/>
                              <a:gd name="T198" fmla="+- 0 10024 5729"/>
                              <a:gd name="T199" fmla="*/ 10024 h 6520"/>
                              <a:gd name="T200" fmla="+- 0 8573 60"/>
                              <a:gd name="T201" fmla="*/ T200 w 8702"/>
                              <a:gd name="T202" fmla="+- 0 10097 5729"/>
                              <a:gd name="T203" fmla="*/ 10097 h 6520"/>
                              <a:gd name="T204" fmla="+- 0 8701 60"/>
                              <a:gd name="T205" fmla="*/ T204 w 8702"/>
                              <a:gd name="T206" fmla="+- 0 10184 5729"/>
                              <a:gd name="T207" fmla="*/ 10184 h 6520"/>
                              <a:gd name="T208" fmla="+- 0 8761 60"/>
                              <a:gd name="T209" fmla="*/ T208 w 8702"/>
                              <a:gd name="T210" fmla="+- 0 9892 5729"/>
                              <a:gd name="T211" fmla="*/ 9892 h 6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02" h="6520">
                                <a:moveTo>
                                  <a:pt x="8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0"/>
                                </a:lnTo>
                                <a:lnTo>
                                  <a:pt x="4320" y="6520"/>
                                </a:lnTo>
                                <a:lnTo>
                                  <a:pt x="4271" y="6460"/>
                                </a:lnTo>
                                <a:lnTo>
                                  <a:pt x="4224" y="6398"/>
                                </a:lnTo>
                                <a:lnTo>
                                  <a:pt x="4182" y="6334"/>
                                </a:lnTo>
                                <a:lnTo>
                                  <a:pt x="4143" y="6268"/>
                                </a:lnTo>
                                <a:lnTo>
                                  <a:pt x="4107" y="6200"/>
                                </a:lnTo>
                                <a:lnTo>
                                  <a:pt x="4076" y="6130"/>
                                </a:lnTo>
                                <a:lnTo>
                                  <a:pt x="4048" y="6059"/>
                                </a:lnTo>
                                <a:lnTo>
                                  <a:pt x="4025" y="5986"/>
                                </a:lnTo>
                                <a:lnTo>
                                  <a:pt x="4005" y="5911"/>
                                </a:lnTo>
                                <a:lnTo>
                                  <a:pt x="3989" y="5836"/>
                                </a:lnTo>
                                <a:lnTo>
                                  <a:pt x="3978" y="5759"/>
                                </a:lnTo>
                                <a:lnTo>
                                  <a:pt x="3970" y="5682"/>
                                </a:lnTo>
                                <a:lnTo>
                                  <a:pt x="3967" y="5603"/>
                                </a:lnTo>
                                <a:lnTo>
                                  <a:pt x="3968" y="5528"/>
                                </a:lnTo>
                                <a:lnTo>
                                  <a:pt x="3972" y="5454"/>
                                </a:lnTo>
                                <a:lnTo>
                                  <a:pt x="3981" y="5380"/>
                                </a:lnTo>
                                <a:lnTo>
                                  <a:pt x="3993" y="5308"/>
                                </a:lnTo>
                                <a:lnTo>
                                  <a:pt x="4009" y="5237"/>
                                </a:lnTo>
                                <a:lnTo>
                                  <a:pt x="4028" y="5168"/>
                                </a:lnTo>
                                <a:lnTo>
                                  <a:pt x="4051" y="5100"/>
                                </a:lnTo>
                                <a:lnTo>
                                  <a:pt x="4077" y="5033"/>
                                </a:lnTo>
                                <a:lnTo>
                                  <a:pt x="4106" y="4968"/>
                                </a:lnTo>
                                <a:lnTo>
                                  <a:pt x="4139" y="4905"/>
                                </a:lnTo>
                                <a:lnTo>
                                  <a:pt x="4174" y="4844"/>
                                </a:lnTo>
                                <a:lnTo>
                                  <a:pt x="4212" y="4785"/>
                                </a:lnTo>
                                <a:lnTo>
                                  <a:pt x="4254" y="4727"/>
                                </a:lnTo>
                                <a:lnTo>
                                  <a:pt x="4297" y="4672"/>
                                </a:lnTo>
                                <a:lnTo>
                                  <a:pt x="4344" y="4620"/>
                                </a:lnTo>
                                <a:lnTo>
                                  <a:pt x="4393" y="4569"/>
                                </a:lnTo>
                                <a:lnTo>
                                  <a:pt x="4444" y="4521"/>
                                </a:lnTo>
                                <a:lnTo>
                                  <a:pt x="4498" y="4476"/>
                                </a:lnTo>
                                <a:lnTo>
                                  <a:pt x="4554" y="4433"/>
                                </a:lnTo>
                                <a:lnTo>
                                  <a:pt x="4612" y="4393"/>
                                </a:lnTo>
                                <a:lnTo>
                                  <a:pt x="4672" y="4356"/>
                                </a:lnTo>
                                <a:lnTo>
                                  <a:pt x="4735" y="4321"/>
                                </a:lnTo>
                                <a:lnTo>
                                  <a:pt x="4799" y="4290"/>
                                </a:lnTo>
                                <a:lnTo>
                                  <a:pt x="4864" y="4262"/>
                                </a:lnTo>
                                <a:lnTo>
                                  <a:pt x="4932" y="4237"/>
                                </a:lnTo>
                                <a:lnTo>
                                  <a:pt x="5001" y="4216"/>
                                </a:lnTo>
                                <a:lnTo>
                                  <a:pt x="5071" y="4198"/>
                                </a:lnTo>
                                <a:lnTo>
                                  <a:pt x="5143" y="4184"/>
                                </a:lnTo>
                                <a:lnTo>
                                  <a:pt x="5216" y="4173"/>
                                </a:lnTo>
                                <a:lnTo>
                                  <a:pt x="5290" y="4166"/>
                                </a:lnTo>
                                <a:lnTo>
                                  <a:pt x="5365" y="4163"/>
                                </a:lnTo>
                                <a:lnTo>
                                  <a:pt x="5380" y="4163"/>
                                </a:lnTo>
                                <a:lnTo>
                                  <a:pt x="8701" y="4163"/>
                                </a:lnTo>
                                <a:lnTo>
                                  <a:pt x="8701" y="0"/>
                                </a:lnTo>
                                <a:close/>
                                <a:moveTo>
                                  <a:pt x="7771" y="4163"/>
                                </a:moveTo>
                                <a:lnTo>
                                  <a:pt x="5387" y="4163"/>
                                </a:lnTo>
                                <a:lnTo>
                                  <a:pt x="5467" y="4165"/>
                                </a:lnTo>
                                <a:lnTo>
                                  <a:pt x="5546" y="4172"/>
                                </a:lnTo>
                                <a:lnTo>
                                  <a:pt x="5624" y="4182"/>
                                </a:lnTo>
                                <a:lnTo>
                                  <a:pt x="5701" y="4198"/>
                                </a:lnTo>
                                <a:lnTo>
                                  <a:pt x="5777" y="4217"/>
                                </a:lnTo>
                                <a:lnTo>
                                  <a:pt x="5852" y="4240"/>
                                </a:lnTo>
                                <a:lnTo>
                                  <a:pt x="5925" y="4268"/>
                                </a:lnTo>
                                <a:lnTo>
                                  <a:pt x="5996" y="4300"/>
                                </a:lnTo>
                                <a:lnTo>
                                  <a:pt x="6066" y="4335"/>
                                </a:lnTo>
                                <a:lnTo>
                                  <a:pt x="6133" y="4375"/>
                                </a:lnTo>
                                <a:lnTo>
                                  <a:pt x="6199" y="4418"/>
                                </a:lnTo>
                                <a:lnTo>
                                  <a:pt x="6263" y="4465"/>
                                </a:lnTo>
                                <a:lnTo>
                                  <a:pt x="6324" y="4516"/>
                                </a:lnTo>
                                <a:lnTo>
                                  <a:pt x="6382" y="4571"/>
                                </a:lnTo>
                                <a:lnTo>
                                  <a:pt x="6438" y="4629"/>
                                </a:lnTo>
                                <a:lnTo>
                                  <a:pt x="6490" y="4689"/>
                                </a:lnTo>
                                <a:lnTo>
                                  <a:pt x="6538" y="4752"/>
                                </a:lnTo>
                                <a:lnTo>
                                  <a:pt x="6582" y="4817"/>
                                </a:lnTo>
                                <a:lnTo>
                                  <a:pt x="6626" y="4754"/>
                                </a:lnTo>
                                <a:lnTo>
                                  <a:pt x="6672" y="4693"/>
                                </a:lnTo>
                                <a:lnTo>
                                  <a:pt x="6721" y="4635"/>
                                </a:lnTo>
                                <a:lnTo>
                                  <a:pt x="6774" y="4579"/>
                                </a:lnTo>
                                <a:lnTo>
                                  <a:pt x="6829" y="4527"/>
                                </a:lnTo>
                                <a:lnTo>
                                  <a:pt x="6888" y="4477"/>
                                </a:lnTo>
                                <a:lnTo>
                                  <a:pt x="6948" y="4431"/>
                                </a:lnTo>
                                <a:lnTo>
                                  <a:pt x="7012" y="4387"/>
                                </a:lnTo>
                                <a:lnTo>
                                  <a:pt x="7078" y="4348"/>
                                </a:lnTo>
                                <a:lnTo>
                                  <a:pt x="7146" y="4311"/>
                                </a:lnTo>
                                <a:lnTo>
                                  <a:pt x="7216" y="4279"/>
                                </a:lnTo>
                                <a:lnTo>
                                  <a:pt x="7288" y="4250"/>
                                </a:lnTo>
                                <a:lnTo>
                                  <a:pt x="7362" y="4225"/>
                                </a:lnTo>
                                <a:lnTo>
                                  <a:pt x="7438" y="4204"/>
                                </a:lnTo>
                                <a:lnTo>
                                  <a:pt x="7515" y="4187"/>
                                </a:lnTo>
                                <a:lnTo>
                                  <a:pt x="7594" y="4175"/>
                                </a:lnTo>
                                <a:lnTo>
                                  <a:pt x="7675" y="4166"/>
                                </a:lnTo>
                                <a:lnTo>
                                  <a:pt x="7756" y="4163"/>
                                </a:lnTo>
                                <a:lnTo>
                                  <a:pt x="7771" y="4163"/>
                                </a:lnTo>
                                <a:close/>
                                <a:moveTo>
                                  <a:pt x="8701" y="4163"/>
                                </a:moveTo>
                                <a:lnTo>
                                  <a:pt x="7778" y="4163"/>
                                </a:lnTo>
                                <a:lnTo>
                                  <a:pt x="7856" y="4165"/>
                                </a:lnTo>
                                <a:lnTo>
                                  <a:pt x="7934" y="4171"/>
                                </a:lnTo>
                                <a:lnTo>
                                  <a:pt x="8011" y="4182"/>
                                </a:lnTo>
                                <a:lnTo>
                                  <a:pt x="8087" y="4196"/>
                                </a:lnTo>
                                <a:lnTo>
                                  <a:pt x="8162" y="4215"/>
                                </a:lnTo>
                                <a:lnTo>
                                  <a:pt x="8235" y="4238"/>
                                </a:lnTo>
                                <a:lnTo>
                                  <a:pt x="8307" y="4264"/>
                                </a:lnTo>
                                <a:lnTo>
                                  <a:pt x="8377" y="4295"/>
                                </a:lnTo>
                                <a:lnTo>
                                  <a:pt x="8446" y="4329"/>
                                </a:lnTo>
                                <a:lnTo>
                                  <a:pt x="8513" y="4368"/>
                                </a:lnTo>
                                <a:lnTo>
                                  <a:pt x="8578" y="4409"/>
                                </a:lnTo>
                                <a:lnTo>
                                  <a:pt x="8641" y="4455"/>
                                </a:lnTo>
                                <a:lnTo>
                                  <a:pt x="8701" y="4504"/>
                                </a:lnTo>
                                <a:lnTo>
                                  <a:pt x="8701" y="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0" y="6941"/>
                            <a:ext cx="8958" cy="1159"/>
                          </a:xfrm>
                          <a:prstGeom prst="rect">
                            <a:avLst/>
                          </a:pr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F32A46" id="Group 372" o:spid="_x0000_s1026" style="position:absolute;margin-left:0;margin-top:286.45pt;width:447.9pt;height:326pt;z-index:-252640256;mso-position-horizontal-relative:page;mso-position-vertical-relative:page" coordorigin=",5729" coordsize="8958,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">
                <v:shape id="AutoShape 379" o:spid="_x0000_s1027" style="position:absolute;left:60;top:5769;width:8698;height:6480;visibility:visible;mso-wrap-style:square;v-text-anchor:top" coordsize="8698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" path="m8697,2331l,2331,,6480r8697,l8697,2331m8697,l,,,1173r8697,l8697,e" fillcolor="#9cc64a" stroked="f">
                  <v:fill opacity="13107f"/>
                  <v:path arrowok="t" o:connecttype="custom" o:connectlocs="8697,8100;0,8100;0,12249;8697,12249;8697,8100;8697,5769;0,5769;0,6942;8697,6942;8697,5769" o:connectangles="0,0,0,0,0,0,0,0,0,0"/>
                </v:shape>
                <v:shape id="AutoShape 378" o:spid="_x0000_s1028" style="position:absolute;left:4102;top:9997;width:4629;height:2252;visibility:visible;mso-wrap-style:square;v-text-anchor:top" coordsize="4629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" path="m2449,1976r-36,-74l2381,1826r-28,-79l2330,1668r-12,-54l2312,1586r-13,-82l2290,1420r-2,-39l2286,1335r1,-81l2293,1174r10,-79l2317,1017r11,-45l2336,941r23,-74l2385,794r30,-71l2449,654r-40,-64l2396,571r-30,-42l2319,470r-50,-56l2216,361r-56,-50l2102,264r-62,-43l2014,204r,863l1782,1307r,307l1776,1696r-18,74l1729,1835r-40,58l1642,1942r-55,40l1527,2014r-64,23l1396,2052r-69,5l1258,2054r-68,-13l1125,2020r-62,-30l1007,1951r-49,-47l916,1847r-31,-64l865,1709r-6,-53l857,1627r136,-2l1001,1692r19,59l1052,1803r44,44l1145,1879r55,23l1261,1916r64,5l1394,1914r66,-19l1520,1865r51,-43l1611,1766r26,-68l1642,1648r3,-32l1782,1614r,-307l1710,1381,1572,1247,1398,1078r62,-63l1494,980r213,208l1886,1003r30,-31l2014,1067r,-863l1977,181r-67,-37l1842,112,1772,83r,918l1636,1003r-3,-23l1628,937r-19,-60l1577,825r-44,-44l1484,749r-55,-23l1368,712r-64,-4l1235,715r-4,1l1231,1551r-96,97l1112,1625,922,1441,713,1656r-98,-95l919,1247r312,304l1231,716r-62,17l1109,764r-51,43l1018,862r-26,69l984,1013r-137,2l853,933r18,-74l900,793r40,-57l987,687r55,-41l1102,614r64,-23l1233,577r69,-6l1371,575r68,12l1504,608r62,30l1622,677r49,48l1712,781r32,65l1764,919r8,82l1772,83,1700,58,1626,38,1550,21,1473,10,1394,2,1315,r-13,l1295,r-74,3l1147,11r-72,11l1005,37,935,56,868,78r-66,26l738,134r-63,32l615,202r-58,39l501,283r-53,44l396,375r-48,50l302,477r-43,55l219,589r-37,59l148,709r-31,64l90,838,66,904,45,973r-17,69l15,1113r-9,73l1,1259,,1334r4,82l13,1497r14,79l45,1654r23,75l95,1803r32,72l163,1944r39,67l246,2076r47,61l343,2196r54,56l2234,2252r61,-63l2351,2121r47,-64l2403,2051r46,-75m4397,1875r-3,-13l4386,1850,3795,1259r-10,14l3774,1287r-12,14l3750,1315r593,592l4352,1911r18,l4380,1907r6,-6l4394,1889r3,-14m4629,382r-56,-53l4569,326r,1790l4567,2134r-8,16l4545,2162r-18,5l4338,2188r-2,l4334,2188r-13,l4310,2184r-9,-8l4291,2166r-6,-13l4286,2140r4,-119l4290,2016r-138,5l4141,2016r-10,-10l4122,1997r-5,-12l4118,1971r4,-118l4122,1848r-137,5l3972,1848r-9,-10l3954,1829r-5,-13l3950,1803r3,-118l3954,1680r-137,5l3805,1680r-10,-10l3610,1486r-41,-42l3520,1462r-50,13l3418,1483r-53,3l3282,1479r-79,-19l3128,1429r-70,-43l2995,1332r-50,-58l2904,1210r-30,-68l2854,1072r-11,-73l2843,926r11,-72l2874,783r30,-67l2945,652r50,-59l3058,539r70,-42l3203,466r79,-19l3365,440r82,7l3527,466r75,31l3671,539r63,54l3788,656r43,70l3862,801r19,79l3887,963r-2,53l3877,1068r-13,50l3846,1167r688,689l4542,1863r5,11l4548,1885r21,231l4569,326r-56,-46l4451,234r-65,-42l4318,153r-69,-35l4176,88,4102,62,4026,40,3948,23,3869,10,3788,3,3706,r-13,l3686,r-79,4l3530,12r-76,12l3379,41r-73,21l3235,87r-69,29l3099,149r-65,36l2972,225r-60,43l2854,314r-55,50l2747,416r-49,55l2653,529r-43,60l2571,652r36,75l2639,803r28,78l2690,961r18,81l2722,1125r8,84l2734,1293r-1,82l2727,1455r-10,79l2703,1611r-19,76l2662,1762r-27,73l2605,1905r-34,69l2618,2049r52,72l2727,2188r61,64l4626,2252r1,-1l4629,2248r,-60l4629,440r,-58e" stroked="f">
                  <v:path arrowok="t" o:connecttype="custom" o:connectlocs="2318,11611;2287,11251;2359,10864;2366,10526;2040,10218;1758,11767;1463,12034;1063,11987;859,11653;1096,11844;1460,11892;1645,11613;1460,11012;2014,10201;1636,11000;1484,10746;1231,11548;919,11244;1018,10859;900,10790;1233,10574;1622,10674;1772,10080;1394,9999;1075,10019;675,10163;348,10422;117,10770;6,11183;45,11651;246,12073;2351,12118;4386,11847;4343,11904;4397,11872;4559,12147;4321,12185;4290,12018;4117,11982;3963,11835;3817,11682;3470,11472;3058,11383;2843,10996;2995,10590;3447,10444;3831,10723;3864,11115;4569,12113;4249,10115;3788,10000;3454,10021;3034,10182;2698,10468;2667,10878;2733,11372;2635,11832;2788,12249;4629,10379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9" type="#_x0000_t75" style="position:absolute;left:7149;top:10643;width:2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">
                  <v:imagedata r:id="rId8" o:title=""/>
                </v:shape>
                <v:shape id="Freeform 376" o:spid="_x0000_s1030" style="position:absolute;left:6493;top:10767;width:238;height:1089;visibility:visible;mso-wrap-style:square;v-text-anchor:top" coordsize="238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" path="m118,l86,75,59,152,37,231,20,312,8,394,1,478,,564r3,79l11,721r13,77l42,873r21,74l89,1019r30,69l150,1014r27,-77l199,858r17,-81l228,694r7,-84l237,525r-4,-80l225,367,212,290,195,215,173,142,147,70,118,xe" stroked="f">
                  <v:path arrowok="t" o:connecttype="custom" o:connectlocs="118,10767;86,10842;59,10919;37,10998;20,11079;8,11161;1,11245;0,11331;3,11410;11,11488;24,11565;42,11640;63,11714;89,11786;119,11855;150,11781;177,11704;199,11625;216,11544;228,11461;235,11377;237,11292;233,11212;225,11134;212,11057;195,10982;173,10909;147,10837;118,10767" o:connectangles="0,0,0,0,0,0,0,0,0,0,0,0,0,0,0,0,0,0,0,0,0,0,0,0,0,0,0,0,0"/>
                </v:shape>
                <v:shape id="Picture 375" o:spid="_x0000_s1031" type="#_x0000_t75" style="position:absolute;left:6481;top:12076;width:26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">
                  <v:imagedata r:id="rId9" o:title=""/>
                </v:shape>
                <v:shape id="AutoShape 374" o:spid="_x0000_s1032" style="position:absolute;left:60;top:5729;width:8702;height:6520;visibility:visible;mso-wrap-style:square;v-text-anchor:top" coordsize="870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" path="m8701,l,,,6520r4320,l4271,6460r-47,-62l4182,6334r-39,-66l4107,6200r-31,-70l4048,6059r-23,-73l4005,5911r-16,-75l3978,5759r-8,-77l3967,5603r1,-75l3972,5454r9,-74l3993,5308r16,-71l4028,5168r23,-68l4077,5033r29,-65l4139,4905r35,-61l4212,4785r42,-58l4297,4672r47,-52l4393,4569r51,-48l4498,4476r56,-43l4612,4393r60,-37l4735,4321r64,-31l4864,4262r68,-25l5001,4216r70,-18l5143,4184r73,-11l5290,4166r75,-3l5380,4163r3321,l8701,xm7771,4163r-2384,l5467,4165r79,7l5624,4182r77,16l5777,4217r75,23l5925,4268r71,32l6066,4335r67,40l6199,4418r64,47l6324,4516r58,55l6438,4629r52,60l6538,4752r44,65l6626,4754r46,-61l6721,4635r53,-56l6829,4527r59,-50l6948,4431r64,-44l7078,4348r68,-37l7216,4279r72,-29l7362,4225r76,-21l7515,4187r79,-12l7675,4166r81,-3l7771,4163xm8701,4163r-923,l7856,4165r78,6l8011,4182r76,14l8162,4215r73,23l8307,4264r70,31l8446,4329r67,39l8578,4409r63,46l8701,4504r,-341xe" stroked="f">
                  <v:path arrowok="t" o:connecttype="custom" o:connectlocs="0,5729;4320,12249;4224,12127;4143,11997;4076,11859;4025,11715;3989,11565;3970,11411;3968,11257;3981,11109;4009,10966;4051,10829;4106,10697;4174,10573;4254,10456;4344,10349;4444,10250;4554,10162;4672,10085;4799,10019;4932,9966;5071,9927;5216,9902;5365,9892;8701,9892;7771,9892;5467,9894;5624,9911;5777,9946;5925,9997;6066,10064;6199,10147;6324,10245;6438,10358;6538,10481;6626,10483;6721,10364;6829,10256;6948,10160;7078,10077;7216,10008;7362,9954;7515,9916;7675,9895;7771,9892;7778,9892;7934,9900;8087,9925;8235,9967;8377,10024;8513,10097;8641,10184;8701,9892" o:connectangles="0,0,0,0,0,0,0,0,0,0,0,0,0,0,0,0,0,0,0,0,0,0,0,0,0,0,0,0,0,0,0,0,0,0,0,0,0,0,0,0,0,0,0,0,0,0,0,0,0,0,0,0,0"/>
                </v:shape>
                <v:rect id="Rectangle 373" o:spid="_x0000_s1033" style="position:absolute;top:6941;width:8958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" fillcolor="#f79433" stroked="f"/>
                <w10:wrap anchorx="page" anchory="page"/>
              </v:group>
            </w:pict>
          </mc:Fallback>
        </mc:AlternateContent>
      </w:r>
    </w:p>
    <w:p w:rsidR="006E6631" w:rsidRDefault="00E20640">
      <w:pPr>
        <w:pStyle w:val="a3"/>
        <w:ind w:left="1075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1855276" cy="82867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276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31" w:rsidRDefault="006E6631">
      <w:pPr>
        <w:pStyle w:val="a3"/>
        <w:rPr>
          <w:rFonts w:ascii="Times New Roman"/>
          <w:sz w:val="20"/>
        </w:rPr>
      </w:pPr>
    </w:p>
    <w:p w:rsidR="006E6631" w:rsidRDefault="006E6631">
      <w:pPr>
        <w:pStyle w:val="a3"/>
        <w:rPr>
          <w:rFonts w:ascii="Times New Roman"/>
          <w:sz w:val="20"/>
        </w:rPr>
      </w:pPr>
    </w:p>
    <w:p w:rsidR="006E6631" w:rsidRDefault="006E6631">
      <w:pPr>
        <w:pStyle w:val="a3"/>
        <w:rPr>
          <w:rFonts w:ascii="Times New Roman"/>
          <w:sz w:val="20"/>
        </w:rPr>
      </w:pPr>
    </w:p>
    <w:p w:rsidR="006E6631" w:rsidRDefault="006E6631">
      <w:pPr>
        <w:pStyle w:val="a3"/>
        <w:rPr>
          <w:rFonts w:ascii="Times New Roman"/>
          <w:sz w:val="20"/>
        </w:rPr>
      </w:pPr>
    </w:p>
    <w:p w:rsidR="006E6631" w:rsidRDefault="006E6631">
      <w:pPr>
        <w:pStyle w:val="a3"/>
        <w:rPr>
          <w:rFonts w:ascii="Times New Roman"/>
          <w:sz w:val="20"/>
        </w:rPr>
      </w:pPr>
    </w:p>
    <w:p w:rsidR="006E6631" w:rsidRDefault="006E6631">
      <w:pPr>
        <w:pStyle w:val="a3"/>
        <w:rPr>
          <w:rFonts w:ascii="Times New Roman"/>
          <w:sz w:val="20"/>
        </w:rPr>
      </w:pPr>
    </w:p>
    <w:p w:rsidR="006E6631" w:rsidRDefault="006E6631">
      <w:pPr>
        <w:pStyle w:val="a3"/>
        <w:rPr>
          <w:rFonts w:ascii="Times New Roman"/>
          <w:sz w:val="20"/>
        </w:rPr>
      </w:pPr>
    </w:p>
    <w:p w:rsidR="006E6631" w:rsidRDefault="006E6631">
      <w:pPr>
        <w:pStyle w:val="a3"/>
        <w:rPr>
          <w:rFonts w:ascii="Times New Roman"/>
          <w:sz w:val="20"/>
        </w:rPr>
      </w:pPr>
    </w:p>
    <w:p w:rsidR="006E6631" w:rsidRDefault="00E20640">
      <w:pPr>
        <w:spacing w:before="203" w:line="622" w:lineRule="exact"/>
        <w:ind w:left="1075"/>
        <w:rPr>
          <w:sz w:val="56"/>
        </w:rPr>
      </w:pPr>
      <w:r>
        <w:rPr>
          <w:color w:val="231F20"/>
          <w:sz w:val="56"/>
        </w:rPr>
        <w:t>Как переехать</w:t>
      </w:r>
    </w:p>
    <w:p w:rsidR="006E6631" w:rsidRDefault="00E20640">
      <w:pPr>
        <w:spacing w:line="600" w:lineRule="exact"/>
        <w:ind w:left="1075"/>
        <w:rPr>
          <w:sz w:val="56"/>
        </w:rPr>
      </w:pPr>
      <w:r>
        <w:rPr>
          <w:color w:val="231F20"/>
          <w:sz w:val="56"/>
        </w:rPr>
        <w:t>в новую квартиру</w:t>
      </w:r>
    </w:p>
    <w:p w:rsidR="006E6631" w:rsidRDefault="00E20640">
      <w:pPr>
        <w:spacing w:line="622" w:lineRule="exact"/>
        <w:ind w:left="1075"/>
        <w:rPr>
          <w:sz w:val="56"/>
        </w:rPr>
      </w:pPr>
      <w:r>
        <w:rPr>
          <w:color w:val="231F20"/>
          <w:sz w:val="56"/>
        </w:rPr>
        <w:t>по программе реновации</w:t>
      </w:r>
    </w:p>
    <w:p w:rsidR="006E6631" w:rsidRDefault="00E20640">
      <w:pPr>
        <w:spacing w:before="361"/>
        <w:ind w:left="1957" w:right="2234"/>
        <w:jc w:val="center"/>
        <w:rPr>
          <w:rFonts w:ascii="Trebuchet MS" w:hAnsi="Trebuchet MS"/>
          <w:b/>
          <w:sz w:val="96"/>
        </w:rPr>
      </w:pPr>
      <w:r>
        <w:rPr>
          <w:rFonts w:ascii="Trebuchet MS" w:hAnsi="Trebuchet MS"/>
          <w:b/>
          <w:color w:val="FFFFFF"/>
          <w:sz w:val="96"/>
        </w:rPr>
        <w:t>7</w:t>
      </w:r>
      <w:r>
        <w:rPr>
          <w:rFonts w:ascii="Trebuchet MS" w:hAnsi="Trebuchet MS"/>
          <w:b/>
          <w:color w:val="FFFFFF"/>
          <w:spacing w:val="-65"/>
          <w:sz w:val="96"/>
        </w:rPr>
        <w:t xml:space="preserve"> </w:t>
      </w:r>
      <w:r>
        <w:rPr>
          <w:rFonts w:ascii="Trebuchet MS" w:hAnsi="Trebuchet MS"/>
          <w:b/>
          <w:color w:val="FFFFFF"/>
          <w:sz w:val="96"/>
        </w:rPr>
        <w:t>ШАГОВ</w:t>
      </w:r>
    </w:p>
    <w:p w:rsidR="006E6631" w:rsidRDefault="006E6631">
      <w:pPr>
        <w:jc w:val="center"/>
        <w:rPr>
          <w:rFonts w:ascii="Trebuchet MS" w:hAnsi="Trebuchet MS"/>
          <w:sz w:val="96"/>
        </w:rPr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Default="006E6631">
      <w:pPr>
        <w:pStyle w:val="a3"/>
        <w:spacing w:before="4"/>
        <w:rPr>
          <w:rFonts w:ascii="Times New Roman"/>
          <w:sz w:val="17"/>
        </w:rPr>
      </w:pPr>
    </w:p>
    <w:p w:rsidR="006E6631" w:rsidRPr="002E1B4B" w:rsidRDefault="002E1B4B" w:rsidP="002E1B4B">
      <w:pPr>
        <w:pStyle w:val="a3"/>
        <w:spacing w:before="9"/>
        <w:jc w:val="right"/>
        <w:rPr>
          <w:rFonts w:ascii="Times New Roman"/>
          <w:b/>
          <w:sz w:val="20"/>
        </w:rPr>
      </w:pPr>
      <w:r w:rsidRPr="002E1B4B">
        <w:rPr>
          <w:rFonts w:ascii="Times New Roman"/>
          <w:b/>
          <w:sz w:val="20"/>
        </w:rPr>
        <w:t>Шаг</w:t>
      </w:r>
      <w:r w:rsidRPr="002E1B4B">
        <w:rPr>
          <w:rFonts w:ascii="Times New Roman"/>
          <w:b/>
          <w:sz w:val="20"/>
        </w:rPr>
        <w:t xml:space="preserve"> 1</w:t>
      </w:r>
    </w:p>
    <w:p w:rsidR="006E6631" w:rsidRDefault="00E20640">
      <w:pPr>
        <w:pStyle w:val="1"/>
      </w:pPr>
      <w:r>
        <w:rPr>
          <w:color w:val="F15A29"/>
        </w:rPr>
        <w:t>ПИСЬМО С ПРЕДЛОЖЕНИЕМ</w:t>
      </w:r>
      <w:r>
        <w:rPr>
          <w:color w:val="F15A29"/>
          <w:spacing w:val="-60"/>
        </w:rPr>
        <w:t xml:space="preserve"> </w:t>
      </w:r>
      <w:r>
        <w:rPr>
          <w:color w:val="F15A29"/>
        </w:rPr>
        <w:t>КВАРТИРЫ</w:t>
      </w: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CC671F">
      <w:pPr>
        <w:spacing w:before="187"/>
        <w:ind w:left="3826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168910</wp:posOffset>
                </wp:positionV>
                <wp:extent cx="1558925" cy="526415"/>
                <wp:effectExtent l="0" t="0" r="0" b="0"/>
                <wp:wrapNone/>
                <wp:docPr id="341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925" cy="526415"/>
                          <a:chOff x="1460" y="266"/>
                          <a:chExt cx="2455" cy="829"/>
                        </a:xfrm>
                      </wpg:grpSpPr>
                      <wps:wsp>
                        <wps:cNvPr id="342" name="AutoShape 371"/>
                        <wps:cNvSpPr>
                          <a:spLocks/>
                        </wps:cNvSpPr>
                        <wps:spPr bwMode="auto">
                          <a:xfrm>
                            <a:off x="24289" y="-91573"/>
                            <a:ext cx="14550" cy="7683"/>
                          </a:xfrm>
                          <a:custGeom>
                            <a:avLst/>
                            <a:gdLst>
                              <a:gd name="T0" fmla="+- 0 3884 24289"/>
                              <a:gd name="T1" fmla="*/ T0 w 14550"/>
                              <a:gd name="T2" fmla="+- 0 355 -91572"/>
                              <a:gd name="T3" fmla="*/ 355 h 7683"/>
                              <a:gd name="T4" fmla="+- 0 3734 24289"/>
                              <a:gd name="T5" fmla="*/ T4 w 14550"/>
                              <a:gd name="T6" fmla="+- 0 1006 -91572"/>
                              <a:gd name="T7" fmla="*/ 1006 h 7683"/>
                              <a:gd name="T8" fmla="+- 0 3729 24289"/>
                              <a:gd name="T9" fmla="*/ T8 w 14550"/>
                              <a:gd name="T10" fmla="+- 0 1029 -91572"/>
                              <a:gd name="T11" fmla="*/ 1029 h 7683"/>
                              <a:gd name="T12" fmla="+- 0 3717 24289"/>
                              <a:gd name="T13" fmla="*/ T12 w 14550"/>
                              <a:gd name="T14" fmla="+- 0 1048 -91572"/>
                              <a:gd name="T15" fmla="*/ 1048 h 7683"/>
                              <a:gd name="T16" fmla="+- 0 3698 24289"/>
                              <a:gd name="T17" fmla="*/ T16 w 14550"/>
                              <a:gd name="T18" fmla="+- 0 1060 -91572"/>
                              <a:gd name="T19" fmla="*/ 1060 h 7683"/>
                              <a:gd name="T20" fmla="+- 0 3675 24289"/>
                              <a:gd name="T21" fmla="*/ T20 w 14550"/>
                              <a:gd name="T22" fmla="+- 0 1065 -91572"/>
                              <a:gd name="T23" fmla="*/ 1065 h 7683"/>
                              <a:gd name="T24" fmla="+- 0 2487 24289"/>
                              <a:gd name="T25" fmla="*/ T24 w 14550"/>
                              <a:gd name="T26" fmla="+- 0 1065 -91572"/>
                              <a:gd name="T27" fmla="*/ 1065 h 7683"/>
                              <a:gd name="T28" fmla="+- 0 2465 24289"/>
                              <a:gd name="T29" fmla="*/ T28 w 14550"/>
                              <a:gd name="T30" fmla="+- 0 1060 -91572"/>
                              <a:gd name="T31" fmla="*/ 1060 h 7683"/>
                              <a:gd name="T32" fmla="+- 0 2446 24289"/>
                              <a:gd name="T33" fmla="*/ T32 w 14550"/>
                              <a:gd name="T34" fmla="+- 0 1048 -91572"/>
                              <a:gd name="T35" fmla="*/ 1048 h 7683"/>
                              <a:gd name="T36" fmla="+- 0 2433 24289"/>
                              <a:gd name="T37" fmla="*/ T36 w 14550"/>
                              <a:gd name="T38" fmla="+- 0 1029 -91572"/>
                              <a:gd name="T39" fmla="*/ 1029 h 7683"/>
                              <a:gd name="T40" fmla="+- 0 2429 24289"/>
                              <a:gd name="T41" fmla="*/ T40 w 14550"/>
                              <a:gd name="T42" fmla="+- 0 1006 -91572"/>
                              <a:gd name="T43" fmla="*/ 1006 h 7683"/>
                              <a:gd name="T44" fmla="+- 0 2579 24289"/>
                              <a:gd name="T45" fmla="*/ T44 w 14550"/>
                              <a:gd name="T46" fmla="+- 0 354 -91572"/>
                              <a:gd name="T47" fmla="*/ 354 h 7683"/>
                              <a:gd name="T48" fmla="+- 0 3675 24289"/>
                              <a:gd name="T49" fmla="*/ T48 w 14550"/>
                              <a:gd name="T50" fmla="+- 0 1065 -91572"/>
                              <a:gd name="T51" fmla="*/ 1065 h 7683"/>
                              <a:gd name="T52" fmla="+- 0 3161 24289"/>
                              <a:gd name="T53" fmla="*/ T52 w 14550"/>
                              <a:gd name="T54" fmla="+- 0 706 -91572"/>
                              <a:gd name="T55" fmla="*/ 706 h 7683"/>
                              <a:gd name="T56" fmla="+- 0 3161 24289"/>
                              <a:gd name="T57" fmla="*/ T56 w 14550"/>
                              <a:gd name="T58" fmla="+- 0 706 -91572"/>
                              <a:gd name="T59" fmla="*/ 706 h 7683"/>
                              <a:gd name="T60" fmla="+- 0 2487 24289"/>
                              <a:gd name="T61" fmla="*/ T60 w 14550"/>
                              <a:gd name="T62" fmla="+- 0 1065 -91572"/>
                              <a:gd name="T63" fmla="*/ 1065 h 7683"/>
                              <a:gd name="T64" fmla="+- 0 3884 24289"/>
                              <a:gd name="T65" fmla="*/ T64 w 14550"/>
                              <a:gd name="T66" fmla="+- 0 355 -91572"/>
                              <a:gd name="T67" fmla="*/ 355 h 7683"/>
                              <a:gd name="T68" fmla="+- 0 3879 24289"/>
                              <a:gd name="T69" fmla="*/ T68 w 14550"/>
                              <a:gd name="T70" fmla="+- 0 332 -91572"/>
                              <a:gd name="T71" fmla="*/ 332 h 7683"/>
                              <a:gd name="T72" fmla="+- 0 3867 24289"/>
                              <a:gd name="T73" fmla="*/ T72 w 14550"/>
                              <a:gd name="T74" fmla="+- 0 313 -91572"/>
                              <a:gd name="T75" fmla="*/ 313 h 7683"/>
                              <a:gd name="T76" fmla="+- 0 3848 24289"/>
                              <a:gd name="T77" fmla="*/ T76 w 14550"/>
                              <a:gd name="T78" fmla="+- 0 301 -91572"/>
                              <a:gd name="T79" fmla="*/ 301 h 7683"/>
                              <a:gd name="T80" fmla="+- 0 3825 24289"/>
                              <a:gd name="T81" fmla="*/ T80 w 14550"/>
                              <a:gd name="T82" fmla="+- 0 296 -91572"/>
                              <a:gd name="T83" fmla="*/ 296 h 7683"/>
                              <a:gd name="T84" fmla="+- 0 2637 24289"/>
                              <a:gd name="T85" fmla="*/ T84 w 14550"/>
                              <a:gd name="T86" fmla="+- 0 296 -91572"/>
                              <a:gd name="T87" fmla="*/ 296 h 7683"/>
                              <a:gd name="T88" fmla="+- 0 2615 24289"/>
                              <a:gd name="T89" fmla="*/ T88 w 14550"/>
                              <a:gd name="T90" fmla="+- 0 301 -91572"/>
                              <a:gd name="T91" fmla="*/ 301 h 7683"/>
                              <a:gd name="T92" fmla="+- 0 2596 24289"/>
                              <a:gd name="T93" fmla="*/ T92 w 14550"/>
                              <a:gd name="T94" fmla="+- 0 313 -91572"/>
                              <a:gd name="T95" fmla="*/ 313 h 7683"/>
                              <a:gd name="T96" fmla="+- 0 2583 24289"/>
                              <a:gd name="T97" fmla="*/ T96 w 14550"/>
                              <a:gd name="T98" fmla="+- 0 332 -91572"/>
                              <a:gd name="T99" fmla="*/ 332 h 7683"/>
                              <a:gd name="T100" fmla="+- 0 2579 24289"/>
                              <a:gd name="T101" fmla="*/ T100 w 14550"/>
                              <a:gd name="T102" fmla="+- 0 355 -91572"/>
                              <a:gd name="T103" fmla="*/ 355 h 7683"/>
                              <a:gd name="T104" fmla="+- 0 3161 24289"/>
                              <a:gd name="T105" fmla="*/ T104 w 14550"/>
                              <a:gd name="T106" fmla="+- 0 706 -91572"/>
                              <a:gd name="T107" fmla="*/ 706 h 7683"/>
                              <a:gd name="T108" fmla="+- 0 3884 24289"/>
                              <a:gd name="T109" fmla="*/ T108 w 14550"/>
                              <a:gd name="T110" fmla="+- 0 355 -91572"/>
                              <a:gd name="T111" fmla="*/ 355 h 7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550" h="7683">
                                <a:moveTo>
                                  <a:pt x="-20405" y="91927"/>
                                </a:moveTo>
                                <a:lnTo>
                                  <a:pt x="-20555" y="92578"/>
                                </a:lnTo>
                                <a:lnTo>
                                  <a:pt x="-20560" y="92601"/>
                                </a:lnTo>
                                <a:lnTo>
                                  <a:pt x="-20572" y="92620"/>
                                </a:lnTo>
                                <a:lnTo>
                                  <a:pt x="-20591" y="92632"/>
                                </a:lnTo>
                                <a:lnTo>
                                  <a:pt x="-20614" y="92637"/>
                                </a:lnTo>
                                <a:lnTo>
                                  <a:pt x="-21802" y="92637"/>
                                </a:lnTo>
                                <a:lnTo>
                                  <a:pt x="-21824" y="92632"/>
                                </a:lnTo>
                                <a:lnTo>
                                  <a:pt x="-21843" y="92620"/>
                                </a:lnTo>
                                <a:lnTo>
                                  <a:pt x="-21856" y="92601"/>
                                </a:lnTo>
                                <a:lnTo>
                                  <a:pt x="-21860" y="92578"/>
                                </a:lnTo>
                                <a:lnTo>
                                  <a:pt x="-21710" y="91926"/>
                                </a:lnTo>
                                <a:moveTo>
                                  <a:pt x="-20614" y="92637"/>
                                </a:moveTo>
                                <a:lnTo>
                                  <a:pt x="-21128" y="92278"/>
                                </a:lnTo>
                                <a:moveTo>
                                  <a:pt x="-21128" y="92278"/>
                                </a:moveTo>
                                <a:lnTo>
                                  <a:pt x="-21802" y="92637"/>
                                </a:lnTo>
                                <a:moveTo>
                                  <a:pt x="-20405" y="91927"/>
                                </a:moveTo>
                                <a:lnTo>
                                  <a:pt x="-20410" y="91904"/>
                                </a:lnTo>
                                <a:lnTo>
                                  <a:pt x="-20422" y="91885"/>
                                </a:lnTo>
                                <a:lnTo>
                                  <a:pt x="-20441" y="91873"/>
                                </a:lnTo>
                                <a:lnTo>
                                  <a:pt x="-20464" y="91868"/>
                                </a:lnTo>
                                <a:lnTo>
                                  <a:pt x="-21652" y="91868"/>
                                </a:lnTo>
                                <a:lnTo>
                                  <a:pt x="-21674" y="91873"/>
                                </a:lnTo>
                                <a:lnTo>
                                  <a:pt x="-21693" y="91885"/>
                                </a:lnTo>
                                <a:lnTo>
                                  <a:pt x="-21706" y="91904"/>
                                </a:lnTo>
                                <a:lnTo>
                                  <a:pt x="-21710" y="91927"/>
                                </a:lnTo>
                                <a:lnTo>
                                  <a:pt x="-21128" y="92278"/>
                                </a:lnTo>
                                <a:lnTo>
                                  <a:pt x="-20405" y="9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70"/>
                        <wps:cNvSpPr>
                          <a:spLocks/>
                        </wps:cNvSpPr>
                        <wps:spPr bwMode="auto">
                          <a:xfrm>
                            <a:off x="14598" y="-91054"/>
                            <a:ext cx="9776" cy="5310"/>
                          </a:xfrm>
                          <a:custGeom>
                            <a:avLst/>
                            <a:gdLst>
                              <a:gd name="T0" fmla="+- 0 2437 14598"/>
                              <a:gd name="T1" fmla="*/ T0 w 9776"/>
                              <a:gd name="T2" fmla="+- 0 348 -91054"/>
                              <a:gd name="T3" fmla="*/ 348 h 5310"/>
                              <a:gd name="T4" fmla="+- 0 1460 14598"/>
                              <a:gd name="T5" fmla="*/ T4 w 9776"/>
                              <a:gd name="T6" fmla="+- 0 348 -91054"/>
                              <a:gd name="T7" fmla="*/ 348 h 5310"/>
                              <a:gd name="T8" fmla="+- 0 2086 14598"/>
                              <a:gd name="T9" fmla="*/ T8 w 9776"/>
                              <a:gd name="T10" fmla="+- 0 465 -91054"/>
                              <a:gd name="T11" fmla="*/ 465 h 5310"/>
                              <a:gd name="T12" fmla="+- 0 2326 14598"/>
                              <a:gd name="T13" fmla="*/ T12 w 9776"/>
                              <a:gd name="T14" fmla="+- 0 465 -91054"/>
                              <a:gd name="T15" fmla="*/ 465 h 5310"/>
                              <a:gd name="T16" fmla="+- 0 2134 14598"/>
                              <a:gd name="T17" fmla="*/ T16 w 9776"/>
                              <a:gd name="T18" fmla="+- 0 588 -91054"/>
                              <a:gd name="T19" fmla="*/ 588 h 5310"/>
                              <a:gd name="T20" fmla="+- 0 1736 14598"/>
                              <a:gd name="T21" fmla="*/ T20 w 9776"/>
                              <a:gd name="T22" fmla="+- 0 588 -91054"/>
                              <a:gd name="T23" fmla="*/ 588 h 5310"/>
                              <a:gd name="T24" fmla="+- 0 2050 14598"/>
                              <a:gd name="T25" fmla="*/ T24 w 9776"/>
                              <a:gd name="T26" fmla="+- 0 726 -91054"/>
                              <a:gd name="T27" fmla="*/ 726 h 5310"/>
                              <a:gd name="T28" fmla="+- 0 1598 14598"/>
                              <a:gd name="T29" fmla="*/ T28 w 9776"/>
                              <a:gd name="T30" fmla="+- 0 726 -91054"/>
                              <a:gd name="T31" fmla="*/ 726 h 5310"/>
                              <a:gd name="T32" fmla="+- 0 1736 14598"/>
                              <a:gd name="T33" fmla="*/ T32 w 9776"/>
                              <a:gd name="T34" fmla="+- 0 879 -91054"/>
                              <a:gd name="T35" fmla="*/ 879 h 5310"/>
                              <a:gd name="T36" fmla="+- 0 2254 14598"/>
                              <a:gd name="T37" fmla="*/ T36 w 9776"/>
                              <a:gd name="T38" fmla="+- 0 879 -91054"/>
                              <a:gd name="T39" fmla="*/ 879 h 5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76" h="5310">
                                <a:moveTo>
                                  <a:pt x="-12161" y="91402"/>
                                </a:moveTo>
                                <a:lnTo>
                                  <a:pt x="-13138" y="91402"/>
                                </a:lnTo>
                                <a:moveTo>
                                  <a:pt x="-12512" y="91519"/>
                                </a:moveTo>
                                <a:lnTo>
                                  <a:pt x="-12272" y="91519"/>
                                </a:lnTo>
                                <a:moveTo>
                                  <a:pt x="-12464" y="91642"/>
                                </a:moveTo>
                                <a:lnTo>
                                  <a:pt x="-12862" y="91642"/>
                                </a:lnTo>
                                <a:moveTo>
                                  <a:pt x="-12548" y="91780"/>
                                </a:moveTo>
                                <a:lnTo>
                                  <a:pt x="-13000" y="91780"/>
                                </a:lnTo>
                                <a:moveTo>
                                  <a:pt x="-12862" y="91933"/>
                                </a:moveTo>
                                <a:lnTo>
                                  <a:pt x="-12344" y="9193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80AE94" id="Group 369" o:spid="_x0000_s1026" style="position:absolute;margin-left:73pt;margin-top:13.3pt;width:122.75pt;height:41.45pt;z-index:251688960;mso-position-horizontal-relative:page" coordorigin="1460,266" coordsize="2455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">
                <v:shape id="AutoShape 371" o:spid="_x0000_s1027" style="position:absolute;left:24289;top:-91573;width:14550;height:7683;visibility:visible;mso-wrap-style:square;v-text-anchor:top" coordsize="14550,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" path="m-20405,91927r-150,651l-20560,92601r-12,19l-20591,92632r-23,5l-21802,92637r-22,-5l-21843,92620r-13,-19l-21860,92578r150,-652m-20614,92637r-514,-359m-21128,92278r-674,359m-20405,91927r-5,-23l-20422,91885r-19,-12l-20464,91868r-1188,l-21674,91873r-19,12l-21706,91904r-4,23l-21128,92278r723,-351xe" filled="f" strokecolor="#9cc64a" strokeweight="3pt">
                  <v:path arrowok="t" o:connecttype="custom" o:connectlocs="-20405,355;-20555,1006;-20560,1029;-20572,1048;-20591,1060;-20614,1065;-21802,1065;-21824,1060;-21843,1048;-21856,1029;-21860,1006;-21710,354;-20614,1065;-21128,706;-21128,706;-21802,1065;-20405,355;-20410,332;-20422,313;-20441,301;-20464,296;-21652,296;-21674,301;-21693,313;-21706,332;-21710,355;-21128,706;-20405,355" o:connectangles="0,0,0,0,0,0,0,0,0,0,0,0,0,0,0,0,0,0,0,0,0,0,0,0,0,0,0,0"/>
                </v:shape>
                <v:shape id="AutoShape 370" o:spid="_x0000_s1028" style="position:absolute;left:14598;top:-91054;width:9776;height:5310;visibility:visible;mso-wrap-style:square;v-text-anchor:top" coordsize="9776,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" path="m-12161,91402r-977,m-12512,91519r240,m-12464,91642r-398,m-12548,91780r-452,m-12862,91933r518,e" filled="f" strokecolor="#9cc64a" strokeweight="3pt">
                  <v:path arrowok="t" o:connecttype="custom" o:connectlocs="-12161,348;-13138,348;-12512,465;-12272,465;-12464,588;-12862,588;-12548,726;-13000,726;-12862,879;-12344,879" o:connectangles="0,0,0,0,0,0,0,0,0,0"/>
                </v:shape>
                <w10:wrap anchorx="page"/>
              </v:group>
            </w:pict>
          </mc:Fallback>
        </mc:AlternateContent>
      </w:r>
      <w:r w:rsidR="00E20640">
        <w:rPr>
          <w:color w:val="231F20"/>
          <w:sz w:val="28"/>
        </w:rPr>
        <w:t>ВЫ ПОЛУЧИЛИ ПИСЬМО</w:t>
      </w:r>
    </w:p>
    <w:p w:rsidR="006E6631" w:rsidRDefault="00E20640">
      <w:pPr>
        <w:spacing w:before="9" w:line="249" w:lineRule="auto"/>
        <w:ind w:left="3826"/>
        <w:rPr>
          <w:sz w:val="26"/>
        </w:rPr>
      </w:pPr>
      <w:r>
        <w:rPr>
          <w:color w:val="231F20"/>
          <w:w w:val="95"/>
          <w:sz w:val="26"/>
        </w:rPr>
        <w:t xml:space="preserve">от Департамента городского </w:t>
      </w:r>
      <w:r>
        <w:rPr>
          <w:color w:val="231F20"/>
          <w:sz w:val="26"/>
        </w:rPr>
        <w:t>имущества города Москвы</w:t>
      </w: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spacing w:before="3" w:after="1"/>
        <w:rPr>
          <w:sz w:val="11"/>
        </w:rPr>
      </w:pPr>
    </w:p>
    <w:p w:rsidR="006E6631" w:rsidRDefault="00CC671F">
      <w:pPr>
        <w:pStyle w:val="a3"/>
        <w:ind w:left="80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208780" cy="1381760"/>
                <wp:effectExtent l="3175" t="4445" r="7620" b="4445"/>
                <wp:docPr id="32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8780" cy="1381760"/>
                          <a:chOff x="0" y="0"/>
                          <a:chExt cx="6628" cy="2176"/>
                        </a:xfrm>
                      </wpg:grpSpPr>
                      <wps:wsp>
                        <wps:cNvPr id="330" name="Freeform 368"/>
                        <wps:cNvSpPr>
                          <a:spLocks/>
                        </wps:cNvSpPr>
                        <wps:spPr bwMode="auto">
                          <a:xfrm>
                            <a:off x="1645" y="30"/>
                            <a:ext cx="3377" cy="1091"/>
                          </a:xfrm>
                          <a:custGeom>
                            <a:avLst/>
                            <a:gdLst>
                              <a:gd name="T0" fmla="+- 0 4964 1645"/>
                              <a:gd name="T1" fmla="*/ T0 w 3377"/>
                              <a:gd name="T2" fmla="+- 0 30 30"/>
                              <a:gd name="T3" fmla="*/ 30 h 1091"/>
                              <a:gd name="T4" fmla="+- 0 1703 1645"/>
                              <a:gd name="T5" fmla="*/ T4 w 3377"/>
                              <a:gd name="T6" fmla="+- 0 30 30"/>
                              <a:gd name="T7" fmla="*/ 30 h 1091"/>
                              <a:gd name="T8" fmla="+- 0 1681 1645"/>
                              <a:gd name="T9" fmla="*/ T8 w 3377"/>
                              <a:gd name="T10" fmla="+- 0 35 30"/>
                              <a:gd name="T11" fmla="*/ 35 h 1091"/>
                              <a:gd name="T12" fmla="+- 0 1663 1645"/>
                              <a:gd name="T13" fmla="*/ T12 w 3377"/>
                              <a:gd name="T14" fmla="+- 0 48 30"/>
                              <a:gd name="T15" fmla="*/ 48 h 1091"/>
                              <a:gd name="T16" fmla="+- 0 1650 1645"/>
                              <a:gd name="T17" fmla="*/ T16 w 3377"/>
                              <a:gd name="T18" fmla="+- 0 67 30"/>
                              <a:gd name="T19" fmla="*/ 67 h 1091"/>
                              <a:gd name="T20" fmla="+- 0 1645 1645"/>
                              <a:gd name="T21" fmla="*/ T20 w 3377"/>
                              <a:gd name="T22" fmla="+- 0 89 30"/>
                              <a:gd name="T23" fmla="*/ 89 h 1091"/>
                              <a:gd name="T24" fmla="+- 0 1645 1645"/>
                              <a:gd name="T25" fmla="*/ T24 w 3377"/>
                              <a:gd name="T26" fmla="+- 0 1070 30"/>
                              <a:gd name="T27" fmla="*/ 1070 h 1091"/>
                              <a:gd name="T28" fmla="+- 0 1649 1645"/>
                              <a:gd name="T29" fmla="*/ T28 w 3377"/>
                              <a:gd name="T30" fmla="+- 0 1092 30"/>
                              <a:gd name="T31" fmla="*/ 1092 h 1091"/>
                              <a:gd name="T32" fmla="+- 0 1659 1645"/>
                              <a:gd name="T33" fmla="*/ T32 w 3377"/>
                              <a:gd name="T34" fmla="+- 0 1108 30"/>
                              <a:gd name="T35" fmla="*/ 1108 h 1091"/>
                              <a:gd name="T36" fmla="+- 0 1675 1645"/>
                              <a:gd name="T37" fmla="*/ T36 w 3377"/>
                              <a:gd name="T38" fmla="+- 0 1117 30"/>
                              <a:gd name="T39" fmla="*/ 1117 h 1091"/>
                              <a:gd name="T40" fmla="+- 0 1695 1645"/>
                              <a:gd name="T41" fmla="*/ T40 w 3377"/>
                              <a:gd name="T42" fmla="+- 0 1121 30"/>
                              <a:gd name="T43" fmla="*/ 1121 h 1091"/>
                              <a:gd name="T44" fmla="+- 0 4440 1645"/>
                              <a:gd name="T45" fmla="*/ T44 w 3377"/>
                              <a:gd name="T46" fmla="+- 0 1121 30"/>
                              <a:gd name="T47" fmla="*/ 1121 h 1091"/>
                              <a:gd name="T48" fmla="+- 0 4972 1645"/>
                              <a:gd name="T49" fmla="*/ T48 w 3377"/>
                              <a:gd name="T50" fmla="+- 0 1121 30"/>
                              <a:gd name="T51" fmla="*/ 1121 h 1091"/>
                              <a:gd name="T52" fmla="+- 0 5022 1645"/>
                              <a:gd name="T53" fmla="*/ T52 w 3377"/>
                              <a:gd name="T54" fmla="+- 0 1070 30"/>
                              <a:gd name="T55" fmla="*/ 1070 h 1091"/>
                              <a:gd name="T56" fmla="+- 0 5022 1645"/>
                              <a:gd name="T57" fmla="*/ T56 w 3377"/>
                              <a:gd name="T58" fmla="+- 0 89 30"/>
                              <a:gd name="T59" fmla="*/ 89 h 1091"/>
                              <a:gd name="T60" fmla="+- 0 5017 1645"/>
                              <a:gd name="T61" fmla="*/ T60 w 3377"/>
                              <a:gd name="T62" fmla="+- 0 67 30"/>
                              <a:gd name="T63" fmla="*/ 67 h 1091"/>
                              <a:gd name="T64" fmla="+- 0 5004 1645"/>
                              <a:gd name="T65" fmla="*/ T64 w 3377"/>
                              <a:gd name="T66" fmla="+- 0 48 30"/>
                              <a:gd name="T67" fmla="*/ 48 h 1091"/>
                              <a:gd name="T68" fmla="+- 0 4986 1645"/>
                              <a:gd name="T69" fmla="*/ T68 w 3377"/>
                              <a:gd name="T70" fmla="+- 0 35 30"/>
                              <a:gd name="T71" fmla="*/ 35 h 1091"/>
                              <a:gd name="T72" fmla="+- 0 4964 1645"/>
                              <a:gd name="T73" fmla="*/ T72 w 3377"/>
                              <a:gd name="T74" fmla="+- 0 30 30"/>
                              <a:gd name="T75" fmla="*/ 30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377" h="1091">
                                <a:moveTo>
                                  <a:pt x="3319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59"/>
                                </a:lnTo>
                                <a:lnTo>
                                  <a:pt x="0" y="1040"/>
                                </a:lnTo>
                                <a:lnTo>
                                  <a:pt x="4" y="1062"/>
                                </a:lnTo>
                                <a:lnTo>
                                  <a:pt x="14" y="1078"/>
                                </a:lnTo>
                                <a:lnTo>
                                  <a:pt x="30" y="1087"/>
                                </a:lnTo>
                                <a:lnTo>
                                  <a:pt x="50" y="1091"/>
                                </a:lnTo>
                                <a:lnTo>
                                  <a:pt x="2795" y="1091"/>
                                </a:lnTo>
                                <a:lnTo>
                                  <a:pt x="3327" y="1091"/>
                                </a:lnTo>
                                <a:lnTo>
                                  <a:pt x="3377" y="1040"/>
                                </a:lnTo>
                                <a:lnTo>
                                  <a:pt x="3377" y="59"/>
                                </a:lnTo>
                                <a:lnTo>
                                  <a:pt x="3372" y="37"/>
                                </a:lnTo>
                                <a:lnTo>
                                  <a:pt x="3359" y="18"/>
                                </a:lnTo>
                                <a:lnTo>
                                  <a:pt x="3341" y="5"/>
                                </a:lnTo>
                                <a:lnTo>
                                  <a:pt x="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67"/>
                        <wps:cNvSpPr>
                          <a:spLocks/>
                        </wps:cNvSpPr>
                        <wps:spPr bwMode="auto">
                          <a:xfrm>
                            <a:off x="1645" y="30"/>
                            <a:ext cx="3377" cy="1091"/>
                          </a:xfrm>
                          <a:custGeom>
                            <a:avLst/>
                            <a:gdLst>
                              <a:gd name="T0" fmla="+- 0 4964 1645"/>
                              <a:gd name="T1" fmla="*/ T0 w 3377"/>
                              <a:gd name="T2" fmla="+- 0 30 30"/>
                              <a:gd name="T3" fmla="*/ 30 h 1091"/>
                              <a:gd name="T4" fmla="+- 0 2227 1645"/>
                              <a:gd name="T5" fmla="*/ T4 w 3377"/>
                              <a:gd name="T6" fmla="+- 0 30 30"/>
                              <a:gd name="T7" fmla="*/ 30 h 1091"/>
                              <a:gd name="T8" fmla="+- 0 1703 1645"/>
                              <a:gd name="T9" fmla="*/ T8 w 3377"/>
                              <a:gd name="T10" fmla="+- 0 30 30"/>
                              <a:gd name="T11" fmla="*/ 30 h 1091"/>
                              <a:gd name="T12" fmla="+- 0 1681 1645"/>
                              <a:gd name="T13" fmla="*/ T12 w 3377"/>
                              <a:gd name="T14" fmla="+- 0 35 30"/>
                              <a:gd name="T15" fmla="*/ 35 h 1091"/>
                              <a:gd name="T16" fmla="+- 0 1663 1645"/>
                              <a:gd name="T17" fmla="*/ T16 w 3377"/>
                              <a:gd name="T18" fmla="+- 0 48 30"/>
                              <a:gd name="T19" fmla="*/ 48 h 1091"/>
                              <a:gd name="T20" fmla="+- 0 1650 1645"/>
                              <a:gd name="T21" fmla="*/ T20 w 3377"/>
                              <a:gd name="T22" fmla="+- 0 67 30"/>
                              <a:gd name="T23" fmla="*/ 67 h 1091"/>
                              <a:gd name="T24" fmla="+- 0 1645 1645"/>
                              <a:gd name="T25" fmla="*/ T24 w 3377"/>
                              <a:gd name="T26" fmla="+- 0 89 30"/>
                              <a:gd name="T27" fmla="*/ 89 h 1091"/>
                              <a:gd name="T28" fmla="+- 0 1645 1645"/>
                              <a:gd name="T29" fmla="*/ T28 w 3377"/>
                              <a:gd name="T30" fmla="+- 0 1070 30"/>
                              <a:gd name="T31" fmla="*/ 1070 h 1091"/>
                              <a:gd name="T32" fmla="+- 0 1649 1645"/>
                              <a:gd name="T33" fmla="*/ T32 w 3377"/>
                              <a:gd name="T34" fmla="+- 0 1092 30"/>
                              <a:gd name="T35" fmla="*/ 1092 h 1091"/>
                              <a:gd name="T36" fmla="+- 0 1659 1645"/>
                              <a:gd name="T37" fmla="*/ T36 w 3377"/>
                              <a:gd name="T38" fmla="+- 0 1108 30"/>
                              <a:gd name="T39" fmla="*/ 1108 h 1091"/>
                              <a:gd name="T40" fmla="+- 0 1675 1645"/>
                              <a:gd name="T41" fmla="*/ T40 w 3377"/>
                              <a:gd name="T42" fmla="+- 0 1117 30"/>
                              <a:gd name="T43" fmla="*/ 1117 h 1091"/>
                              <a:gd name="T44" fmla="+- 0 1695 1645"/>
                              <a:gd name="T45" fmla="*/ T44 w 3377"/>
                              <a:gd name="T46" fmla="+- 0 1121 30"/>
                              <a:gd name="T47" fmla="*/ 1121 h 1091"/>
                              <a:gd name="T48" fmla="+- 0 4440 1645"/>
                              <a:gd name="T49" fmla="*/ T48 w 3377"/>
                              <a:gd name="T50" fmla="+- 0 1121 30"/>
                              <a:gd name="T51" fmla="*/ 1121 h 1091"/>
                              <a:gd name="T52" fmla="+- 0 4972 1645"/>
                              <a:gd name="T53" fmla="*/ T52 w 3377"/>
                              <a:gd name="T54" fmla="+- 0 1121 30"/>
                              <a:gd name="T55" fmla="*/ 1121 h 1091"/>
                              <a:gd name="T56" fmla="+- 0 4992 1645"/>
                              <a:gd name="T57" fmla="*/ T56 w 3377"/>
                              <a:gd name="T58" fmla="+- 0 1117 30"/>
                              <a:gd name="T59" fmla="*/ 1117 h 1091"/>
                              <a:gd name="T60" fmla="+- 0 5008 1645"/>
                              <a:gd name="T61" fmla="*/ T60 w 3377"/>
                              <a:gd name="T62" fmla="+- 0 1108 30"/>
                              <a:gd name="T63" fmla="*/ 1108 h 1091"/>
                              <a:gd name="T64" fmla="+- 0 5018 1645"/>
                              <a:gd name="T65" fmla="*/ T64 w 3377"/>
                              <a:gd name="T66" fmla="+- 0 1092 30"/>
                              <a:gd name="T67" fmla="*/ 1092 h 1091"/>
                              <a:gd name="T68" fmla="+- 0 5022 1645"/>
                              <a:gd name="T69" fmla="*/ T68 w 3377"/>
                              <a:gd name="T70" fmla="+- 0 1070 30"/>
                              <a:gd name="T71" fmla="*/ 1070 h 1091"/>
                              <a:gd name="T72" fmla="+- 0 5022 1645"/>
                              <a:gd name="T73" fmla="*/ T72 w 3377"/>
                              <a:gd name="T74" fmla="+- 0 89 30"/>
                              <a:gd name="T75" fmla="*/ 89 h 1091"/>
                              <a:gd name="T76" fmla="+- 0 5017 1645"/>
                              <a:gd name="T77" fmla="*/ T76 w 3377"/>
                              <a:gd name="T78" fmla="+- 0 67 30"/>
                              <a:gd name="T79" fmla="*/ 67 h 1091"/>
                              <a:gd name="T80" fmla="+- 0 5004 1645"/>
                              <a:gd name="T81" fmla="*/ T80 w 3377"/>
                              <a:gd name="T82" fmla="+- 0 48 30"/>
                              <a:gd name="T83" fmla="*/ 48 h 1091"/>
                              <a:gd name="T84" fmla="+- 0 4986 1645"/>
                              <a:gd name="T85" fmla="*/ T84 w 3377"/>
                              <a:gd name="T86" fmla="+- 0 35 30"/>
                              <a:gd name="T87" fmla="*/ 35 h 1091"/>
                              <a:gd name="T88" fmla="+- 0 4964 1645"/>
                              <a:gd name="T89" fmla="*/ T88 w 3377"/>
                              <a:gd name="T90" fmla="+- 0 30 30"/>
                              <a:gd name="T91" fmla="*/ 30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77" h="1091">
                                <a:moveTo>
                                  <a:pt x="3319" y="0"/>
                                </a:moveTo>
                                <a:lnTo>
                                  <a:pt x="582" y="0"/>
                                </a:ln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59"/>
                                </a:lnTo>
                                <a:lnTo>
                                  <a:pt x="0" y="1040"/>
                                </a:lnTo>
                                <a:lnTo>
                                  <a:pt x="4" y="1062"/>
                                </a:lnTo>
                                <a:lnTo>
                                  <a:pt x="14" y="1078"/>
                                </a:lnTo>
                                <a:lnTo>
                                  <a:pt x="30" y="1087"/>
                                </a:lnTo>
                                <a:lnTo>
                                  <a:pt x="50" y="1091"/>
                                </a:lnTo>
                                <a:lnTo>
                                  <a:pt x="2795" y="1091"/>
                                </a:lnTo>
                                <a:lnTo>
                                  <a:pt x="3327" y="1091"/>
                                </a:lnTo>
                                <a:lnTo>
                                  <a:pt x="3347" y="1087"/>
                                </a:lnTo>
                                <a:lnTo>
                                  <a:pt x="3363" y="1078"/>
                                </a:lnTo>
                                <a:lnTo>
                                  <a:pt x="3373" y="1062"/>
                                </a:lnTo>
                                <a:lnTo>
                                  <a:pt x="3377" y="1040"/>
                                </a:lnTo>
                                <a:lnTo>
                                  <a:pt x="3377" y="59"/>
                                </a:lnTo>
                                <a:lnTo>
                                  <a:pt x="3372" y="37"/>
                                </a:lnTo>
                                <a:lnTo>
                                  <a:pt x="3359" y="18"/>
                                </a:lnTo>
                                <a:lnTo>
                                  <a:pt x="3341" y="5"/>
                                </a:lnTo>
                                <a:lnTo>
                                  <a:pt x="33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66"/>
                        <wps:cNvSpPr>
                          <a:spLocks/>
                        </wps:cNvSpPr>
                        <wps:spPr bwMode="auto">
                          <a:xfrm>
                            <a:off x="0" y="1725"/>
                            <a:ext cx="2400" cy="450"/>
                          </a:xfrm>
                          <a:custGeom>
                            <a:avLst/>
                            <a:gdLst>
                              <a:gd name="T0" fmla="*/ 2271 w 2400"/>
                              <a:gd name="T1" fmla="+- 0 1726 1726"/>
                              <a:gd name="T2" fmla="*/ 1726 h 450"/>
                              <a:gd name="T3" fmla="*/ 129 w 2400"/>
                              <a:gd name="T4" fmla="+- 0 1726 1726"/>
                              <a:gd name="T5" fmla="*/ 1726 h 450"/>
                              <a:gd name="T6" fmla="*/ 79 w 2400"/>
                              <a:gd name="T7" fmla="+- 0 1734 1726"/>
                              <a:gd name="T8" fmla="*/ 1734 h 450"/>
                              <a:gd name="T9" fmla="*/ 38 w 2400"/>
                              <a:gd name="T10" fmla="+- 0 1757 1726"/>
                              <a:gd name="T11" fmla="*/ 1757 h 450"/>
                              <a:gd name="T12" fmla="*/ 10 w 2400"/>
                              <a:gd name="T13" fmla="+- 0 1792 1726"/>
                              <a:gd name="T14" fmla="*/ 1792 h 450"/>
                              <a:gd name="T15" fmla="*/ 0 w 2400"/>
                              <a:gd name="T16" fmla="+- 0 1834 1726"/>
                              <a:gd name="T17" fmla="*/ 1834 h 450"/>
                              <a:gd name="T18" fmla="*/ 0 w 2400"/>
                              <a:gd name="T19" fmla="+- 0 2067 1726"/>
                              <a:gd name="T20" fmla="*/ 2067 h 450"/>
                              <a:gd name="T21" fmla="*/ 10 w 2400"/>
                              <a:gd name="T22" fmla="+- 0 2109 1726"/>
                              <a:gd name="T23" fmla="*/ 2109 h 450"/>
                              <a:gd name="T24" fmla="*/ 38 w 2400"/>
                              <a:gd name="T25" fmla="+- 0 2144 1726"/>
                              <a:gd name="T26" fmla="*/ 2144 h 450"/>
                              <a:gd name="T27" fmla="*/ 79 w 2400"/>
                              <a:gd name="T28" fmla="+- 0 2167 1726"/>
                              <a:gd name="T29" fmla="*/ 2167 h 450"/>
                              <a:gd name="T30" fmla="*/ 129 w 2400"/>
                              <a:gd name="T31" fmla="+- 0 2176 1726"/>
                              <a:gd name="T32" fmla="*/ 2176 h 450"/>
                              <a:gd name="T33" fmla="*/ 2271 w 2400"/>
                              <a:gd name="T34" fmla="+- 0 2176 1726"/>
                              <a:gd name="T35" fmla="*/ 2176 h 450"/>
                              <a:gd name="T36" fmla="*/ 2321 w 2400"/>
                              <a:gd name="T37" fmla="+- 0 2167 1726"/>
                              <a:gd name="T38" fmla="*/ 2167 h 450"/>
                              <a:gd name="T39" fmla="*/ 2362 w 2400"/>
                              <a:gd name="T40" fmla="+- 0 2144 1726"/>
                              <a:gd name="T41" fmla="*/ 2144 h 450"/>
                              <a:gd name="T42" fmla="*/ 2390 w 2400"/>
                              <a:gd name="T43" fmla="+- 0 2109 1726"/>
                              <a:gd name="T44" fmla="*/ 2109 h 450"/>
                              <a:gd name="T45" fmla="*/ 2400 w 2400"/>
                              <a:gd name="T46" fmla="+- 0 2067 1726"/>
                              <a:gd name="T47" fmla="*/ 2067 h 450"/>
                              <a:gd name="T48" fmla="*/ 2400 w 2400"/>
                              <a:gd name="T49" fmla="+- 0 1834 1726"/>
                              <a:gd name="T50" fmla="*/ 1834 h 450"/>
                              <a:gd name="T51" fmla="*/ 2390 w 2400"/>
                              <a:gd name="T52" fmla="+- 0 1792 1726"/>
                              <a:gd name="T53" fmla="*/ 1792 h 450"/>
                              <a:gd name="T54" fmla="*/ 2362 w 2400"/>
                              <a:gd name="T55" fmla="+- 0 1757 1726"/>
                              <a:gd name="T56" fmla="*/ 1757 h 450"/>
                              <a:gd name="T57" fmla="*/ 2321 w 2400"/>
                              <a:gd name="T58" fmla="+- 0 1734 1726"/>
                              <a:gd name="T59" fmla="*/ 1734 h 450"/>
                              <a:gd name="T60" fmla="*/ 2271 w 2400"/>
                              <a:gd name="T61" fmla="+- 0 1726 1726"/>
                              <a:gd name="T62" fmla="*/ 1726 h 4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2400" h="450">
                                <a:moveTo>
                                  <a:pt x="2271" y="0"/>
                                </a:moveTo>
                                <a:lnTo>
                                  <a:pt x="129" y="0"/>
                                </a:lnTo>
                                <a:lnTo>
                                  <a:pt x="79" y="8"/>
                                </a:lnTo>
                                <a:lnTo>
                                  <a:pt x="38" y="31"/>
                                </a:lnTo>
                                <a:lnTo>
                                  <a:pt x="10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341"/>
                                </a:lnTo>
                                <a:lnTo>
                                  <a:pt x="10" y="383"/>
                                </a:lnTo>
                                <a:lnTo>
                                  <a:pt x="38" y="418"/>
                                </a:lnTo>
                                <a:lnTo>
                                  <a:pt x="79" y="441"/>
                                </a:lnTo>
                                <a:lnTo>
                                  <a:pt x="129" y="450"/>
                                </a:lnTo>
                                <a:lnTo>
                                  <a:pt x="2271" y="450"/>
                                </a:lnTo>
                                <a:lnTo>
                                  <a:pt x="2321" y="441"/>
                                </a:lnTo>
                                <a:lnTo>
                                  <a:pt x="2362" y="418"/>
                                </a:lnTo>
                                <a:lnTo>
                                  <a:pt x="2390" y="383"/>
                                </a:lnTo>
                                <a:lnTo>
                                  <a:pt x="2400" y="341"/>
                                </a:lnTo>
                                <a:lnTo>
                                  <a:pt x="2400" y="108"/>
                                </a:lnTo>
                                <a:lnTo>
                                  <a:pt x="2390" y="66"/>
                                </a:lnTo>
                                <a:lnTo>
                                  <a:pt x="2362" y="31"/>
                                </a:lnTo>
                                <a:lnTo>
                                  <a:pt x="2321" y="8"/>
                                </a:lnTo>
                                <a:lnTo>
                                  <a:pt x="2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1801"/>
                            <a:ext cx="29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Freeform 364"/>
                        <wps:cNvSpPr>
                          <a:spLocks/>
                        </wps:cNvSpPr>
                        <wps:spPr bwMode="auto">
                          <a:xfrm>
                            <a:off x="1186" y="1150"/>
                            <a:ext cx="2130" cy="575"/>
                          </a:xfrm>
                          <a:custGeom>
                            <a:avLst/>
                            <a:gdLst>
                              <a:gd name="T0" fmla="+- 0 1186 1186"/>
                              <a:gd name="T1" fmla="*/ T0 w 2130"/>
                              <a:gd name="T2" fmla="+- 0 1725 1150"/>
                              <a:gd name="T3" fmla="*/ 1725 h 575"/>
                              <a:gd name="T4" fmla="+- 0 1186 1186"/>
                              <a:gd name="T5" fmla="*/ T4 w 2130"/>
                              <a:gd name="T6" fmla="+- 0 1560 1150"/>
                              <a:gd name="T7" fmla="*/ 1560 h 575"/>
                              <a:gd name="T8" fmla="+- 0 1195 1186"/>
                              <a:gd name="T9" fmla="*/ T8 w 2130"/>
                              <a:gd name="T10" fmla="+- 0 1514 1150"/>
                              <a:gd name="T11" fmla="*/ 1514 h 575"/>
                              <a:gd name="T12" fmla="+- 0 1221 1186"/>
                              <a:gd name="T13" fmla="*/ T12 w 2130"/>
                              <a:gd name="T14" fmla="+- 0 1476 1150"/>
                              <a:gd name="T15" fmla="*/ 1476 h 575"/>
                              <a:gd name="T16" fmla="+- 0 1259 1186"/>
                              <a:gd name="T17" fmla="*/ T16 w 2130"/>
                              <a:gd name="T18" fmla="+- 0 1450 1150"/>
                              <a:gd name="T19" fmla="*/ 1450 h 575"/>
                              <a:gd name="T20" fmla="+- 0 1306 1186"/>
                              <a:gd name="T21" fmla="*/ T20 w 2130"/>
                              <a:gd name="T22" fmla="+- 0 1440 1150"/>
                              <a:gd name="T23" fmla="*/ 1440 h 575"/>
                              <a:gd name="T24" fmla="+- 0 1932 1186"/>
                              <a:gd name="T25" fmla="*/ T24 w 2130"/>
                              <a:gd name="T26" fmla="+- 0 1440 1150"/>
                              <a:gd name="T27" fmla="*/ 1440 h 575"/>
                              <a:gd name="T28" fmla="+- 0 3195 1186"/>
                              <a:gd name="T29" fmla="*/ T28 w 2130"/>
                              <a:gd name="T30" fmla="+- 0 1440 1150"/>
                              <a:gd name="T31" fmla="*/ 1440 h 575"/>
                              <a:gd name="T32" fmla="+- 0 3242 1186"/>
                              <a:gd name="T33" fmla="*/ T32 w 2130"/>
                              <a:gd name="T34" fmla="+- 0 1431 1150"/>
                              <a:gd name="T35" fmla="*/ 1431 h 575"/>
                              <a:gd name="T36" fmla="+- 0 3280 1186"/>
                              <a:gd name="T37" fmla="*/ T36 w 2130"/>
                              <a:gd name="T38" fmla="+- 0 1405 1150"/>
                              <a:gd name="T39" fmla="*/ 1405 h 575"/>
                              <a:gd name="T40" fmla="+- 0 3306 1186"/>
                              <a:gd name="T41" fmla="*/ T40 w 2130"/>
                              <a:gd name="T42" fmla="+- 0 1367 1150"/>
                              <a:gd name="T43" fmla="*/ 1367 h 575"/>
                              <a:gd name="T44" fmla="+- 0 3315 1186"/>
                              <a:gd name="T45" fmla="*/ T44 w 2130"/>
                              <a:gd name="T46" fmla="+- 0 1320 1150"/>
                              <a:gd name="T47" fmla="*/ 1320 h 575"/>
                              <a:gd name="T48" fmla="+- 0 3315 1186"/>
                              <a:gd name="T49" fmla="*/ T48 w 2130"/>
                              <a:gd name="T50" fmla="+- 0 1150 1150"/>
                              <a:gd name="T51" fmla="*/ 115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30" h="575">
                                <a:moveTo>
                                  <a:pt x="0" y="575"/>
                                </a:moveTo>
                                <a:lnTo>
                                  <a:pt x="0" y="410"/>
                                </a:lnTo>
                                <a:lnTo>
                                  <a:pt x="9" y="364"/>
                                </a:lnTo>
                                <a:lnTo>
                                  <a:pt x="35" y="326"/>
                                </a:lnTo>
                                <a:lnTo>
                                  <a:pt x="73" y="300"/>
                                </a:lnTo>
                                <a:lnTo>
                                  <a:pt x="120" y="290"/>
                                </a:lnTo>
                                <a:lnTo>
                                  <a:pt x="746" y="290"/>
                                </a:lnTo>
                                <a:lnTo>
                                  <a:pt x="2009" y="290"/>
                                </a:lnTo>
                                <a:lnTo>
                                  <a:pt x="2056" y="281"/>
                                </a:lnTo>
                                <a:lnTo>
                                  <a:pt x="2094" y="255"/>
                                </a:lnTo>
                                <a:lnTo>
                                  <a:pt x="2120" y="217"/>
                                </a:lnTo>
                                <a:lnTo>
                                  <a:pt x="2129" y="170"/>
                                </a:lnTo>
                                <a:lnTo>
                                  <a:pt x="212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63"/>
                        <wps:cNvSpPr>
                          <a:spLocks/>
                        </wps:cNvSpPr>
                        <wps:spPr bwMode="auto">
                          <a:xfrm>
                            <a:off x="4227" y="1725"/>
                            <a:ext cx="2400" cy="450"/>
                          </a:xfrm>
                          <a:custGeom>
                            <a:avLst/>
                            <a:gdLst>
                              <a:gd name="T0" fmla="+- 0 6499 4228"/>
                              <a:gd name="T1" fmla="*/ T0 w 2400"/>
                              <a:gd name="T2" fmla="+- 0 1726 1726"/>
                              <a:gd name="T3" fmla="*/ 1726 h 450"/>
                              <a:gd name="T4" fmla="+- 0 4357 4228"/>
                              <a:gd name="T5" fmla="*/ T4 w 2400"/>
                              <a:gd name="T6" fmla="+- 0 1726 1726"/>
                              <a:gd name="T7" fmla="*/ 1726 h 450"/>
                              <a:gd name="T8" fmla="+- 0 4307 4228"/>
                              <a:gd name="T9" fmla="*/ T8 w 2400"/>
                              <a:gd name="T10" fmla="+- 0 1734 1726"/>
                              <a:gd name="T11" fmla="*/ 1734 h 450"/>
                              <a:gd name="T12" fmla="+- 0 4266 4228"/>
                              <a:gd name="T13" fmla="*/ T12 w 2400"/>
                              <a:gd name="T14" fmla="+- 0 1757 1726"/>
                              <a:gd name="T15" fmla="*/ 1757 h 450"/>
                              <a:gd name="T16" fmla="+- 0 4238 4228"/>
                              <a:gd name="T17" fmla="*/ T16 w 2400"/>
                              <a:gd name="T18" fmla="+- 0 1792 1726"/>
                              <a:gd name="T19" fmla="*/ 1792 h 450"/>
                              <a:gd name="T20" fmla="+- 0 4228 4228"/>
                              <a:gd name="T21" fmla="*/ T20 w 2400"/>
                              <a:gd name="T22" fmla="+- 0 1834 1726"/>
                              <a:gd name="T23" fmla="*/ 1834 h 450"/>
                              <a:gd name="T24" fmla="+- 0 4228 4228"/>
                              <a:gd name="T25" fmla="*/ T24 w 2400"/>
                              <a:gd name="T26" fmla="+- 0 2067 1726"/>
                              <a:gd name="T27" fmla="*/ 2067 h 450"/>
                              <a:gd name="T28" fmla="+- 0 4238 4228"/>
                              <a:gd name="T29" fmla="*/ T28 w 2400"/>
                              <a:gd name="T30" fmla="+- 0 2109 1726"/>
                              <a:gd name="T31" fmla="*/ 2109 h 450"/>
                              <a:gd name="T32" fmla="+- 0 4266 4228"/>
                              <a:gd name="T33" fmla="*/ T32 w 2400"/>
                              <a:gd name="T34" fmla="+- 0 2144 1726"/>
                              <a:gd name="T35" fmla="*/ 2144 h 450"/>
                              <a:gd name="T36" fmla="+- 0 4307 4228"/>
                              <a:gd name="T37" fmla="*/ T36 w 2400"/>
                              <a:gd name="T38" fmla="+- 0 2167 1726"/>
                              <a:gd name="T39" fmla="*/ 2167 h 450"/>
                              <a:gd name="T40" fmla="+- 0 4357 4228"/>
                              <a:gd name="T41" fmla="*/ T40 w 2400"/>
                              <a:gd name="T42" fmla="+- 0 2176 1726"/>
                              <a:gd name="T43" fmla="*/ 2176 h 450"/>
                              <a:gd name="T44" fmla="+- 0 6499 4228"/>
                              <a:gd name="T45" fmla="*/ T44 w 2400"/>
                              <a:gd name="T46" fmla="+- 0 2176 1726"/>
                              <a:gd name="T47" fmla="*/ 2176 h 450"/>
                              <a:gd name="T48" fmla="+- 0 6549 4228"/>
                              <a:gd name="T49" fmla="*/ T48 w 2400"/>
                              <a:gd name="T50" fmla="+- 0 2167 1726"/>
                              <a:gd name="T51" fmla="*/ 2167 h 450"/>
                              <a:gd name="T52" fmla="+- 0 6590 4228"/>
                              <a:gd name="T53" fmla="*/ T52 w 2400"/>
                              <a:gd name="T54" fmla="+- 0 2144 1726"/>
                              <a:gd name="T55" fmla="*/ 2144 h 450"/>
                              <a:gd name="T56" fmla="+- 0 6618 4228"/>
                              <a:gd name="T57" fmla="*/ T56 w 2400"/>
                              <a:gd name="T58" fmla="+- 0 2109 1726"/>
                              <a:gd name="T59" fmla="*/ 2109 h 450"/>
                              <a:gd name="T60" fmla="+- 0 6628 4228"/>
                              <a:gd name="T61" fmla="*/ T60 w 2400"/>
                              <a:gd name="T62" fmla="+- 0 2067 1726"/>
                              <a:gd name="T63" fmla="*/ 2067 h 450"/>
                              <a:gd name="T64" fmla="+- 0 6628 4228"/>
                              <a:gd name="T65" fmla="*/ T64 w 2400"/>
                              <a:gd name="T66" fmla="+- 0 1834 1726"/>
                              <a:gd name="T67" fmla="*/ 1834 h 450"/>
                              <a:gd name="T68" fmla="+- 0 6618 4228"/>
                              <a:gd name="T69" fmla="*/ T68 w 2400"/>
                              <a:gd name="T70" fmla="+- 0 1792 1726"/>
                              <a:gd name="T71" fmla="*/ 1792 h 450"/>
                              <a:gd name="T72" fmla="+- 0 6590 4228"/>
                              <a:gd name="T73" fmla="*/ T72 w 2400"/>
                              <a:gd name="T74" fmla="+- 0 1757 1726"/>
                              <a:gd name="T75" fmla="*/ 1757 h 450"/>
                              <a:gd name="T76" fmla="+- 0 6549 4228"/>
                              <a:gd name="T77" fmla="*/ T76 w 2400"/>
                              <a:gd name="T78" fmla="+- 0 1734 1726"/>
                              <a:gd name="T79" fmla="*/ 1734 h 450"/>
                              <a:gd name="T80" fmla="+- 0 6499 4228"/>
                              <a:gd name="T81" fmla="*/ T80 w 2400"/>
                              <a:gd name="T82" fmla="+- 0 1726 1726"/>
                              <a:gd name="T83" fmla="*/ 172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0" h="450">
                                <a:moveTo>
                                  <a:pt x="2271" y="0"/>
                                </a:moveTo>
                                <a:lnTo>
                                  <a:pt x="129" y="0"/>
                                </a:lnTo>
                                <a:lnTo>
                                  <a:pt x="79" y="8"/>
                                </a:lnTo>
                                <a:lnTo>
                                  <a:pt x="38" y="31"/>
                                </a:lnTo>
                                <a:lnTo>
                                  <a:pt x="10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341"/>
                                </a:lnTo>
                                <a:lnTo>
                                  <a:pt x="10" y="383"/>
                                </a:lnTo>
                                <a:lnTo>
                                  <a:pt x="38" y="418"/>
                                </a:lnTo>
                                <a:lnTo>
                                  <a:pt x="79" y="441"/>
                                </a:lnTo>
                                <a:lnTo>
                                  <a:pt x="129" y="450"/>
                                </a:lnTo>
                                <a:lnTo>
                                  <a:pt x="2271" y="450"/>
                                </a:lnTo>
                                <a:lnTo>
                                  <a:pt x="2321" y="441"/>
                                </a:lnTo>
                                <a:lnTo>
                                  <a:pt x="2362" y="418"/>
                                </a:lnTo>
                                <a:lnTo>
                                  <a:pt x="2390" y="383"/>
                                </a:lnTo>
                                <a:lnTo>
                                  <a:pt x="2400" y="341"/>
                                </a:lnTo>
                                <a:lnTo>
                                  <a:pt x="2400" y="108"/>
                                </a:lnTo>
                                <a:lnTo>
                                  <a:pt x="2390" y="66"/>
                                </a:lnTo>
                                <a:lnTo>
                                  <a:pt x="2362" y="31"/>
                                </a:lnTo>
                                <a:lnTo>
                                  <a:pt x="2321" y="8"/>
                                </a:lnTo>
                                <a:lnTo>
                                  <a:pt x="2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7" y="1801"/>
                            <a:ext cx="29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Freeform 361"/>
                        <wps:cNvSpPr>
                          <a:spLocks/>
                        </wps:cNvSpPr>
                        <wps:spPr bwMode="auto">
                          <a:xfrm>
                            <a:off x="3315" y="1150"/>
                            <a:ext cx="2130" cy="575"/>
                          </a:xfrm>
                          <a:custGeom>
                            <a:avLst/>
                            <a:gdLst>
                              <a:gd name="T0" fmla="+- 0 5444 3315"/>
                              <a:gd name="T1" fmla="*/ T0 w 2130"/>
                              <a:gd name="T2" fmla="+- 0 1725 1150"/>
                              <a:gd name="T3" fmla="*/ 1725 h 575"/>
                              <a:gd name="T4" fmla="+- 0 5444 3315"/>
                              <a:gd name="T5" fmla="*/ T4 w 2130"/>
                              <a:gd name="T6" fmla="+- 0 1560 1150"/>
                              <a:gd name="T7" fmla="*/ 1560 h 575"/>
                              <a:gd name="T8" fmla="+- 0 5435 3315"/>
                              <a:gd name="T9" fmla="*/ T8 w 2130"/>
                              <a:gd name="T10" fmla="+- 0 1514 1150"/>
                              <a:gd name="T11" fmla="*/ 1514 h 575"/>
                              <a:gd name="T12" fmla="+- 0 5409 3315"/>
                              <a:gd name="T13" fmla="*/ T12 w 2130"/>
                              <a:gd name="T14" fmla="+- 0 1476 1150"/>
                              <a:gd name="T15" fmla="*/ 1476 h 575"/>
                              <a:gd name="T16" fmla="+- 0 5371 3315"/>
                              <a:gd name="T17" fmla="*/ T16 w 2130"/>
                              <a:gd name="T18" fmla="+- 0 1450 1150"/>
                              <a:gd name="T19" fmla="*/ 1450 h 575"/>
                              <a:gd name="T20" fmla="+- 0 5324 3315"/>
                              <a:gd name="T21" fmla="*/ T20 w 2130"/>
                              <a:gd name="T22" fmla="+- 0 1440 1150"/>
                              <a:gd name="T23" fmla="*/ 1440 h 575"/>
                              <a:gd name="T24" fmla="+- 0 4698 3315"/>
                              <a:gd name="T25" fmla="*/ T24 w 2130"/>
                              <a:gd name="T26" fmla="+- 0 1440 1150"/>
                              <a:gd name="T27" fmla="*/ 1440 h 575"/>
                              <a:gd name="T28" fmla="+- 0 3435 3315"/>
                              <a:gd name="T29" fmla="*/ T28 w 2130"/>
                              <a:gd name="T30" fmla="+- 0 1440 1150"/>
                              <a:gd name="T31" fmla="*/ 1440 h 575"/>
                              <a:gd name="T32" fmla="+- 0 3389 3315"/>
                              <a:gd name="T33" fmla="*/ T32 w 2130"/>
                              <a:gd name="T34" fmla="+- 0 1431 1150"/>
                              <a:gd name="T35" fmla="*/ 1431 h 575"/>
                              <a:gd name="T36" fmla="+- 0 3350 3315"/>
                              <a:gd name="T37" fmla="*/ T36 w 2130"/>
                              <a:gd name="T38" fmla="+- 0 1405 1150"/>
                              <a:gd name="T39" fmla="*/ 1405 h 575"/>
                              <a:gd name="T40" fmla="+- 0 3325 3315"/>
                              <a:gd name="T41" fmla="*/ T40 w 2130"/>
                              <a:gd name="T42" fmla="+- 0 1367 1150"/>
                              <a:gd name="T43" fmla="*/ 1367 h 575"/>
                              <a:gd name="T44" fmla="+- 0 3315 3315"/>
                              <a:gd name="T45" fmla="*/ T44 w 2130"/>
                              <a:gd name="T46" fmla="+- 0 1320 1150"/>
                              <a:gd name="T47" fmla="*/ 1320 h 575"/>
                              <a:gd name="T48" fmla="+- 0 3315 3315"/>
                              <a:gd name="T49" fmla="*/ T48 w 2130"/>
                              <a:gd name="T50" fmla="+- 0 1150 1150"/>
                              <a:gd name="T51" fmla="*/ 115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30" h="575">
                                <a:moveTo>
                                  <a:pt x="2129" y="575"/>
                                </a:moveTo>
                                <a:lnTo>
                                  <a:pt x="2129" y="410"/>
                                </a:lnTo>
                                <a:lnTo>
                                  <a:pt x="2120" y="364"/>
                                </a:lnTo>
                                <a:lnTo>
                                  <a:pt x="2094" y="326"/>
                                </a:lnTo>
                                <a:lnTo>
                                  <a:pt x="2056" y="300"/>
                                </a:lnTo>
                                <a:lnTo>
                                  <a:pt x="2009" y="290"/>
                                </a:lnTo>
                                <a:lnTo>
                                  <a:pt x="1383" y="290"/>
                                </a:lnTo>
                                <a:lnTo>
                                  <a:pt x="120" y="290"/>
                                </a:lnTo>
                                <a:lnTo>
                                  <a:pt x="74" y="281"/>
                                </a:lnTo>
                                <a:lnTo>
                                  <a:pt x="35" y="255"/>
                                </a:lnTo>
                                <a:lnTo>
                                  <a:pt x="10" y="217"/>
                                </a:lnTo>
                                <a:lnTo>
                                  <a:pt x="0" y="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107"/>
                            <a:ext cx="222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35" w:lineRule="auto"/>
                                <w:ind w:right="18" w:hanging="1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ПРЕДЛОЖЕНИЕ РАВНОЗНАЧНОЙ КВАРТИРЫ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892" y="1845"/>
                            <a:ext cx="104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11" w:lineRule="exact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9"/>
                                </w:rPr>
                                <w:t>ПОЛУЧИЛИ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1845"/>
                            <a:ext cx="13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11" w:lineRule="exact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9"/>
                                </w:rPr>
                                <w:t>НЕ ПОЛУЧИЛИ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57" o:spid="_x0000_s1026" style="width:331.4pt;height:108.8pt;mso-position-horizontal-relative:char;mso-position-vertical-relative:line" coordsize="6628,2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">
                <v:shape id="Freeform 368" o:spid="_x0000_s1027" style="position:absolute;left:1645;top:30;width:3377;height:1091;visibility:visible;mso-wrap-style:square;v-text-anchor:top" coordsize="3377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" path="m3319,l58,,36,5,18,18,5,37,,59r,981l4,1062r10,16l30,1087r20,4l2795,1091r532,l3377,1040r,-981l3372,37,3359,18,3341,5,3319,xe" fillcolor="#9cc64a" stroked="f">
                  <v:path arrowok="t" o:connecttype="custom" o:connectlocs="3319,30;58,30;36,35;18,48;5,67;0,89;0,1070;4,1092;14,1108;30,1117;50,1121;2795,1121;3327,1121;3377,1070;3377,89;3372,67;3359,48;3341,35;3319,30" o:connectangles="0,0,0,0,0,0,0,0,0,0,0,0,0,0,0,0,0,0,0"/>
                </v:shape>
                <v:shape id="Freeform 367" o:spid="_x0000_s1028" style="position:absolute;left:1645;top:30;width:3377;height:1091;visibility:visible;mso-wrap-style:square;v-text-anchor:top" coordsize="3377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" path="m3319,l582,,58,,36,5,18,18,5,37,,59r,981l4,1062r10,16l30,1087r20,4l2795,1091r532,l3347,1087r16,-9l3373,1062r4,-22l3377,59r-5,-22l3359,18,3341,5,3319,xe" filled="f" strokecolor="#9cc64a" strokeweight="3pt">
                  <v:path arrowok="t" o:connecttype="custom" o:connectlocs="3319,30;582,30;58,30;36,35;18,48;5,67;0,89;0,1070;4,1092;14,1108;30,1117;50,1121;2795,1121;3327,1121;3347,1117;3363,1108;3373,1092;3377,1070;3377,89;3372,67;3359,48;3341,35;3319,30" o:connectangles="0,0,0,0,0,0,0,0,0,0,0,0,0,0,0,0,0,0,0,0,0,0,0"/>
                </v:shape>
                <v:shape id="Freeform 366" o:spid="_x0000_s1029" style="position:absolute;top:1725;width:2400;height:450;visibility:visible;mso-wrap-style:square;v-text-anchor:top" coordsize="240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" path="m2271,l129,,79,8,38,31,10,66,,108,,341r10,42l38,418r41,23l129,450r2142,l2321,441r41,-23l2390,383r10,-42l2400,108,2390,66,2362,31,2321,8,2271,xe" fillcolor="#9cc64a" stroked="f">
                  <v:path arrowok="t" o:connecttype="custom" o:connectlocs="2271,1726;129,1726;79,1734;38,1757;10,1792;0,1834;0,2067;10,2109;38,2144;79,2167;129,2176;2271,2176;2321,2167;2362,2144;2390,2109;2400,2067;2400,1834;2390,1792;2362,1757;2321,1734;2271,1726" o:connectangles="0,0,0,0,0,0,0,0,0,0,0,0,0,0,0,0,0,0,0,0,0"/>
                </v:shape>
                <v:shape id="Picture 365" o:spid="_x0000_s1030" type="#_x0000_t75" style="position:absolute;left:476;top:1801;width:29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">
                  <v:imagedata r:id="rId13" o:title=""/>
                </v:shape>
                <v:shape id="Freeform 364" o:spid="_x0000_s1031" style="position:absolute;left:1186;top:1150;width:2130;height:575;visibility:visible;mso-wrap-style:square;v-text-anchor:top" coordsize="213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" path="m,575l,410,9,364,35,326,73,300r47,-10l746,290r1263,l2056,281r38,-26l2120,217r9,-47l2129,e" filled="f" strokecolor="#808285" strokeweight="2pt">
                  <v:path arrowok="t" o:connecttype="custom" o:connectlocs="0,1725;0,1560;9,1514;35,1476;73,1450;120,1440;746,1440;2009,1440;2056,1431;2094,1405;2120,1367;2129,1320;2129,1150" o:connectangles="0,0,0,0,0,0,0,0,0,0,0,0,0"/>
                </v:shape>
                <v:shape id="Freeform 363" o:spid="_x0000_s1032" style="position:absolute;left:4227;top:1725;width:2400;height:450;visibility:visible;mso-wrap-style:square;v-text-anchor:top" coordsize="240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" path="m2271,l129,,79,8,38,31,10,66,,108,,341r10,42l38,418r41,23l129,450r2142,l2321,441r41,-23l2390,383r10,-42l2400,108,2390,66,2362,31,2321,8,2271,xe" fillcolor="#f79433" stroked="f">
                  <v:path arrowok="t" o:connecttype="custom" o:connectlocs="2271,1726;129,1726;79,1734;38,1757;10,1792;0,1834;0,2067;10,2109;38,2144;79,2167;129,2176;2271,2176;2321,2167;2362,2144;2390,2109;2400,2067;2400,1834;2390,1792;2362,1757;2321,1734;2271,1726" o:connectangles="0,0,0,0,0,0,0,0,0,0,0,0,0,0,0,0,0,0,0,0,0"/>
                </v:shape>
                <v:shape id="Picture 362" o:spid="_x0000_s1033" type="#_x0000_t75" style="position:absolute;left:4577;top:1801;width:29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">
                  <v:imagedata r:id="rId14" o:title=""/>
                </v:shape>
                <v:shape id="Freeform 361" o:spid="_x0000_s1034" style="position:absolute;left:3315;top:1150;width:2130;height:575;visibility:visible;mso-wrap-style:square;v-text-anchor:top" coordsize="213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" path="m2129,575r,-165l2120,364r-26,-38l2056,300r-47,-10l1383,290r-1263,l74,281,35,255,10,217,,170,,e" filled="f" strokecolor="#808285" strokeweight="2pt">
                  <v:path arrowok="t" o:connecttype="custom" o:connectlocs="2129,1725;2129,1560;2120,1514;2094,1476;2056,1450;2009,1440;1383,1440;120,1440;74,1431;35,1405;10,1367;0,1320;0,1150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0" o:spid="_x0000_s1035" type="#_x0000_t202" style="position:absolute;left:2277;top:107;width:2223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6E6631" w:rsidRDefault="00E20640">
                        <w:pPr>
                          <w:spacing w:line="235" w:lineRule="auto"/>
                          <w:ind w:right="18" w:hanging="1"/>
                          <w:jc w:val="center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ПРЕДЛОЖЕНИЕ РАВНОЗНАЧНОЙ КВАРТИРЫ</w:t>
                        </w:r>
                      </w:p>
                    </w:txbxContent>
                  </v:textbox>
                </v:shape>
                <v:shape id="Text Box 359" o:spid="_x0000_s1036" type="#_x0000_t202" style="position:absolute;left:892;top:1845;width:1046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6E6631" w:rsidRDefault="00E20640">
                        <w:pPr>
                          <w:spacing w:line="211" w:lineRule="exact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9"/>
                          </w:rPr>
                          <w:t>ПОЛУЧИЛИ</w:t>
                        </w:r>
                      </w:p>
                    </w:txbxContent>
                  </v:textbox>
                </v:shape>
                <v:shape id="Text Box 358" o:spid="_x0000_s1037" type="#_x0000_t202" style="position:absolute;left:4959;top:1845;width:133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6E6631" w:rsidRDefault="00E20640">
                        <w:pPr>
                          <w:spacing w:line="211" w:lineRule="exact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9"/>
                          </w:rPr>
                          <w:t>НЕ ПОЛУЧИЛИ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6631" w:rsidRDefault="006E6631">
      <w:pPr>
        <w:rPr>
          <w:sz w:val="20"/>
        </w:rPr>
        <w:sectPr w:rsidR="006E6631">
          <w:headerReference w:type="default" r:id="rId15"/>
          <w:pgSz w:w="8960" w:h="12480"/>
          <w:pgMar w:top="980" w:right="320" w:bottom="280" w:left="340" w:header="590" w:footer="0" w:gutter="0"/>
          <w:cols w:space="720"/>
        </w:sectPr>
      </w:pPr>
    </w:p>
    <w:p w:rsidR="006E6631" w:rsidRDefault="00CC671F">
      <w:pPr>
        <w:spacing w:before="56" w:line="264" w:lineRule="auto"/>
        <w:ind w:left="856" w:right="16" w:hanging="200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10016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238760</wp:posOffset>
                </wp:positionV>
                <wp:extent cx="38100" cy="38100"/>
                <wp:effectExtent l="0" t="0" r="0" b="0"/>
                <wp:wrapNone/>
                <wp:docPr id="328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117 1085"/>
                            <a:gd name="T1" fmla="*/ T0 w 60"/>
                            <a:gd name="T2" fmla="+- 0 376 376"/>
                            <a:gd name="T3" fmla="*/ 376 h 60"/>
                            <a:gd name="T4" fmla="+- 0 1114 1085"/>
                            <a:gd name="T5" fmla="*/ T4 w 60"/>
                            <a:gd name="T6" fmla="+- 0 376 376"/>
                            <a:gd name="T7" fmla="*/ 376 h 60"/>
                            <a:gd name="T8" fmla="+- 0 1103 1085"/>
                            <a:gd name="T9" fmla="*/ T8 w 60"/>
                            <a:gd name="T10" fmla="+- 0 378 376"/>
                            <a:gd name="T11" fmla="*/ 378 h 60"/>
                            <a:gd name="T12" fmla="+- 0 1094 1085"/>
                            <a:gd name="T13" fmla="*/ T12 w 60"/>
                            <a:gd name="T14" fmla="+- 0 385 376"/>
                            <a:gd name="T15" fmla="*/ 385 h 60"/>
                            <a:gd name="T16" fmla="+- 0 1088 1085"/>
                            <a:gd name="T17" fmla="*/ T16 w 60"/>
                            <a:gd name="T18" fmla="+- 0 394 376"/>
                            <a:gd name="T19" fmla="*/ 394 h 60"/>
                            <a:gd name="T20" fmla="+- 0 1085 1085"/>
                            <a:gd name="T21" fmla="*/ T20 w 60"/>
                            <a:gd name="T22" fmla="+- 0 406 376"/>
                            <a:gd name="T23" fmla="*/ 406 h 60"/>
                            <a:gd name="T24" fmla="+- 0 1088 1085"/>
                            <a:gd name="T25" fmla="*/ T24 w 60"/>
                            <a:gd name="T26" fmla="+- 0 418 376"/>
                            <a:gd name="T27" fmla="*/ 418 h 60"/>
                            <a:gd name="T28" fmla="+- 0 1094 1085"/>
                            <a:gd name="T29" fmla="*/ T28 w 60"/>
                            <a:gd name="T30" fmla="+- 0 427 376"/>
                            <a:gd name="T31" fmla="*/ 427 h 60"/>
                            <a:gd name="T32" fmla="+- 0 1103 1085"/>
                            <a:gd name="T33" fmla="*/ T32 w 60"/>
                            <a:gd name="T34" fmla="+- 0 434 376"/>
                            <a:gd name="T35" fmla="*/ 434 h 60"/>
                            <a:gd name="T36" fmla="+- 0 1114 1085"/>
                            <a:gd name="T37" fmla="*/ T36 w 60"/>
                            <a:gd name="T38" fmla="+- 0 436 376"/>
                            <a:gd name="T39" fmla="*/ 436 h 60"/>
                            <a:gd name="T40" fmla="+- 0 1117 1085"/>
                            <a:gd name="T41" fmla="*/ T40 w 60"/>
                            <a:gd name="T42" fmla="+- 0 436 376"/>
                            <a:gd name="T43" fmla="*/ 436 h 60"/>
                            <a:gd name="T44" fmla="+- 0 1128 1085"/>
                            <a:gd name="T45" fmla="*/ T44 w 60"/>
                            <a:gd name="T46" fmla="+- 0 434 376"/>
                            <a:gd name="T47" fmla="*/ 434 h 60"/>
                            <a:gd name="T48" fmla="+- 0 1137 1085"/>
                            <a:gd name="T49" fmla="*/ T48 w 60"/>
                            <a:gd name="T50" fmla="+- 0 427 376"/>
                            <a:gd name="T51" fmla="*/ 427 h 60"/>
                            <a:gd name="T52" fmla="+- 0 1143 1085"/>
                            <a:gd name="T53" fmla="*/ T52 w 60"/>
                            <a:gd name="T54" fmla="+- 0 418 376"/>
                            <a:gd name="T55" fmla="*/ 418 h 60"/>
                            <a:gd name="T56" fmla="+- 0 1145 1085"/>
                            <a:gd name="T57" fmla="*/ T56 w 60"/>
                            <a:gd name="T58" fmla="+- 0 406 376"/>
                            <a:gd name="T59" fmla="*/ 406 h 60"/>
                            <a:gd name="T60" fmla="+- 0 1143 1085"/>
                            <a:gd name="T61" fmla="*/ T60 w 60"/>
                            <a:gd name="T62" fmla="+- 0 394 376"/>
                            <a:gd name="T63" fmla="*/ 394 h 60"/>
                            <a:gd name="T64" fmla="+- 0 1137 1085"/>
                            <a:gd name="T65" fmla="*/ T64 w 60"/>
                            <a:gd name="T66" fmla="+- 0 385 376"/>
                            <a:gd name="T67" fmla="*/ 385 h 60"/>
                            <a:gd name="T68" fmla="+- 0 1128 1085"/>
                            <a:gd name="T69" fmla="*/ T68 w 60"/>
                            <a:gd name="T70" fmla="+- 0 378 376"/>
                            <a:gd name="T71" fmla="*/ 378 h 60"/>
                            <a:gd name="T72" fmla="+- 0 1117 1085"/>
                            <a:gd name="T73" fmla="*/ T72 w 60"/>
                            <a:gd name="T74" fmla="+- 0 376 376"/>
                            <a:gd name="T75" fmla="*/ 37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2" y="0"/>
                              </a:move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29" y="60"/>
                              </a:lnTo>
                              <a:lnTo>
                                <a:pt x="32" y="60"/>
                              </a:lnTo>
                              <a:lnTo>
                                <a:pt x="43" y="58"/>
                              </a:lnTo>
                              <a:lnTo>
                                <a:pt x="52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2" y="9"/>
                              </a:lnTo>
                              <a:lnTo>
                                <a:pt x="43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1DE7AD" id="Freeform 356" o:spid="_x0000_s1026" style="position:absolute;margin-left:54.25pt;margin-top:18.8pt;width:3pt;height:3pt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" path="m32,l29,,18,2,9,9,3,18,,30,3,42r6,9l18,58r11,2l32,60,43,58r9,-7l58,42,60,30,58,18,52,9,43,2,32,xe" fillcolor="#9cc64a" stroked="f">
                <v:path arrowok="t" o:connecttype="custom" o:connectlocs="20320,238760;18415,238760;11430,240030;5715,244475;1905,250190;0,257810;1905,265430;5715,271145;11430,275590;18415,276860;20320,276860;27305,275590;33020,271145;36830,265430;38100,257810;36830,250190;33020,244475;27305,240030;20320,238760" o:connectangles="0,0,0,0,0,0,0,0,0,0,0,0,0,0,0,0,0,0,0"/>
                <w10:wrap anchorx="page"/>
              </v:shape>
            </w:pict>
          </mc:Fallback>
        </mc:AlternateContent>
      </w:r>
      <w:r w:rsidR="00E20640">
        <w:rPr>
          <w:rFonts w:ascii="Trebuchet MS" w:hAnsi="Trebuchet MS"/>
          <w:b/>
          <w:color w:val="231F20"/>
          <w:w w:val="95"/>
          <w:sz w:val="18"/>
        </w:rPr>
        <w:t xml:space="preserve">Письмо может быть доставлено: </w:t>
      </w:r>
      <w:r w:rsidR="00E20640">
        <w:rPr>
          <w:color w:val="231F20"/>
          <w:sz w:val="18"/>
        </w:rPr>
        <w:t>Вручено в руки сотрудником Центра информирования</w:t>
      </w:r>
    </w:p>
    <w:p w:rsidR="006E6631" w:rsidRDefault="00E20640">
      <w:pPr>
        <w:pStyle w:val="7"/>
        <w:spacing w:line="190" w:lineRule="exact"/>
        <w:ind w:left="856"/>
      </w:pPr>
      <w:r>
        <w:rPr>
          <w:color w:val="231F20"/>
        </w:rPr>
        <w:t>по переселению</w:t>
      </w:r>
    </w:p>
    <w:p w:rsidR="006E6631" w:rsidRDefault="00CC671F">
      <w:pPr>
        <w:spacing w:line="203" w:lineRule="exact"/>
        <w:ind w:left="856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46355</wp:posOffset>
                </wp:positionV>
                <wp:extent cx="38100" cy="38100"/>
                <wp:effectExtent l="0" t="0" r="0" b="0"/>
                <wp:wrapNone/>
                <wp:docPr id="327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117 1085"/>
                            <a:gd name="T1" fmla="*/ T0 w 60"/>
                            <a:gd name="T2" fmla="+- 0 73 73"/>
                            <a:gd name="T3" fmla="*/ 73 h 60"/>
                            <a:gd name="T4" fmla="+- 0 1114 1085"/>
                            <a:gd name="T5" fmla="*/ T4 w 60"/>
                            <a:gd name="T6" fmla="+- 0 73 73"/>
                            <a:gd name="T7" fmla="*/ 73 h 60"/>
                            <a:gd name="T8" fmla="+- 0 1103 1085"/>
                            <a:gd name="T9" fmla="*/ T8 w 60"/>
                            <a:gd name="T10" fmla="+- 0 75 73"/>
                            <a:gd name="T11" fmla="*/ 75 h 60"/>
                            <a:gd name="T12" fmla="+- 0 1094 1085"/>
                            <a:gd name="T13" fmla="*/ T12 w 60"/>
                            <a:gd name="T14" fmla="+- 0 82 73"/>
                            <a:gd name="T15" fmla="*/ 82 h 60"/>
                            <a:gd name="T16" fmla="+- 0 1088 1085"/>
                            <a:gd name="T17" fmla="*/ T16 w 60"/>
                            <a:gd name="T18" fmla="+- 0 91 73"/>
                            <a:gd name="T19" fmla="*/ 91 h 60"/>
                            <a:gd name="T20" fmla="+- 0 1085 1085"/>
                            <a:gd name="T21" fmla="*/ T20 w 60"/>
                            <a:gd name="T22" fmla="+- 0 103 73"/>
                            <a:gd name="T23" fmla="*/ 103 h 60"/>
                            <a:gd name="T24" fmla="+- 0 1088 1085"/>
                            <a:gd name="T25" fmla="*/ T24 w 60"/>
                            <a:gd name="T26" fmla="+- 0 114 73"/>
                            <a:gd name="T27" fmla="*/ 114 h 60"/>
                            <a:gd name="T28" fmla="+- 0 1094 1085"/>
                            <a:gd name="T29" fmla="*/ T28 w 60"/>
                            <a:gd name="T30" fmla="+- 0 124 73"/>
                            <a:gd name="T31" fmla="*/ 124 h 60"/>
                            <a:gd name="T32" fmla="+- 0 1103 1085"/>
                            <a:gd name="T33" fmla="*/ T32 w 60"/>
                            <a:gd name="T34" fmla="+- 0 130 73"/>
                            <a:gd name="T35" fmla="*/ 130 h 60"/>
                            <a:gd name="T36" fmla="+- 0 1114 1085"/>
                            <a:gd name="T37" fmla="*/ T36 w 60"/>
                            <a:gd name="T38" fmla="+- 0 133 73"/>
                            <a:gd name="T39" fmla="*/ 133 h 60"/>
                            <a:gd name="T40" fmla="+- 0 1117 1085"/>
                            <a:gd name="T41" fmla="*/ T40 w 60"/>
                            <a:gd name="T42" fmla="+- 0 133 73"/>
                            <a:gd name="T43" fmla="*/ 133 h 60"/>
                            <a:gd name="T44" fmla="+- 0 1128 1085"/>
                            <a:gd name="T45" fmla="*/ T44 w 60"/>
                            <a:gd name="T46" fmla="+- 0 130 73"/>
                            <a:gd name="T47" fmla="*/ 130 h 60"/>
                            <a:gd name="T48" fmla="+- 0 1137 1085"/>
                            <a:gd name="T49" fmla="*/ T48 w 60"/>
                            <a:gd name="T50" fmla="+- 0 124 73"/>
                            <a:gd name="T51" fmla="*/ 124 h 60"/>
                            <a:gd name="T52" fmla="+- 0 1143 1085"/>
                            <a:gd name="T53" fmla="*/ T52 w 60"/>
                            <a:gd name="T54" fmla="+- 0 114 73"/>
                            <a:gd name="T55" fmla="*/ 114 h 60"/>
                            <a:gd name="T56" fmla="+- 0 1145 1085"/>
                            <a:gd name="T57" fmla="*/ T56 w 60"/>
                            <a:gd name="T58" fmla="+- 0 103 73"/>
                            <a:gd name="T59" fmla="*/ 103 h 60"/>
                            <a:gd name="T60" fmla="+- 0 1143 1085"/>
                            <a:gd name="T61" fmla="*/ T60 w 60"/>
                            <a:gd name="T62" fmla="+- 0 91 73"/>
                            <a:gd name="T63" fmla="*/ 91 h 60"/>
                            <a:gd name="T64" fmla="+- 0 1137 1085"/>
                            <a:gd name="T65" fmla="*/ T64 w 60"/>
                            <a:gd name="T66" fmla="+- 0 82 73"/>
                            <a:gd name="T67" fmla="*/ 82 h 60"/>
                            <a:gd name="T68" fmla="+- 0 1128 1085"/>
                            <a:gd name="T69" fmla="*/ T68 w 60"/>
                            <a:gd name="T70" fmla="+- 0 75 73"/>
                            <a:gd name="T71" fmla="*/ 75 h 60"/>
                            <a:gd name="T72" fmla="+- 0 1117 1085"/>
                            <a:gd name="T73" fmla="*/ T72 w 60"/>
                            <a:gd name="T74" fmla="+- 0 73 73"/>
                            <a:gd name="T75" fmla="*/ 7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2" y="0"/>
                              </a:move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29" y="60"/>
                              </a:lnTo>
                              <a:lnTo>
                                <a:pt x="32" y="60"/>
                              </a:lnTo>
                              <a:lnTo>
                                <a:pt x="43" y="57"/>
                              </a:lnTo>
                              <a:lnTo>
                                <a:pt x="52" y="51"/>
                              </a:lnTo>
                              <a:lnTo>
                                <a:pt x="58" y="4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2" y="9"/>
                              </a:lnTo>
                              <a:lnTo>
                                <a:pt x="43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DC58BD" id="Freeform 355" o:spid="_x0000_s1026" style="position:absolute;margin-left:54.25pt;margin-top:3.65pt;width:3pt;height:3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" path="m32,l29,,18,2,9,9,3,18,,30,3,41,9,51r9,6l29,60r3,l43,57r9,-6l58,41,60,30,58,18,52,9,43,2,32,xe" fillcolor="#9cc64a" stroked="f">
                <v:path arrowok="t" o:connecttype="custom" o:connectlocs="20320,46355;18415,46355;11430,47625;5715,52070;1905,57785;0,65405;1905,72390;5715,78740;11430,82550;18415,84455;20320,84455;27305,82550;33020,78740;36830,72390;38100,65405;36830,57785;33020,52070;27305,47625;20320,46355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  <w:sz w:val="18"/>
        </w:rPr>
        <w:t>Направлено в почтовый ящик</w:t>
      </w: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spacing w:before="10"/>
        <w:rPr>
          <w:sz w:val="17"/>
        </w:rPr>
      </w:pPr>
    </w:p>
    <w:p w:rsidR="006E6631" w:rsidRDefault="00E20640">
      <w:pPr>
        <w:ind w:left="213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231F20"/>
          <w:sz w:val="25"/>
        </w:rPr>
        <w:t>ПИСЬМО ОФОРМЛЕНО:</w:t>
      </w:r>
    </w:p>
    <w:p w:rsidR="006E6631" w:rsidRDefault="00E20640">
      <w:pPr>
        <w:spacing w:before="57"/>
        <w:ind w:left="213"/>
        <w:rPr>
          <w:rFonts w:ascii="Trebuchet MS" w:hAnsi="Trebuchet MS"/>
          <w:b/>
          <w:sz w:val="18"/>
        </w:rPr>
      </w:pPr>
      <w:r>
        <w:br w:type="column"/>
      </w:r>
      <w:r>
        <w:rPr>
          <w:rFonts w:ascii="Trebuchet MS" w:hAnsi="Trebuchet MS"/>
          <w:b/>
          <w:color w:val="231F20"/>
          <w:sz w:val="18"/>
        </w:rPr>
        <w:t>Вам необходимо обратиться либо:</w:t>
      </w:r>
    </w:p>
    <w:p w:rsidR="006E6631" w:rsidRDefault="00CC671F">
      <w:pPr>
        <w:spacing w:before="31"/>
        <w:ind w:left="413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3148965</wp:posOffset>
                </wp:positionH>
                <wp:positionV relativeFrom="paragraph">
                  <wp:posOffset>70485</wp:posOffset>
                </wp:positionV>
                <wp:extent cx="38100" cy="38100"/>
                <wp:effectExtent l="0" t="0" r="0" b="0"/>
                <wp:wrapNone/>
                <wp:docPr id="326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4991 4959"/>
                            <a:gd name="T1" fmla="*/ T0 w 60"/>
                            <a:gd name="T2" fmla="+- 0 111 111"/>
                            <a:gd name="T3" fmla="*/ 111 h 60"/>
                            <a:gd name="T4" fmla="+- 0 4988 4959"/>
                            <a:gd name="T5" fmla="*/ T4 w 60"/>
                            <a:gd name="T6" fmla="+- 0 111 111"/>
                            <a:gd name="T7" fmla="*/ 111 h 60"/>
                            <a:gd name="T8" fmla="+- 0 4977 4959"/>
                            <a:gd name="T9" fmla="*/ T8 w 60"/>
                            <a:gd name="T10" fmla="+- 0 113 111"/>
                            <a:gd name="T11" fmla="*/ 113 h 60"/>
                            <a:gd name="T12" fmla="+- 0 4968 4959"/>
                            <a:gd name="T13" fmla="*/ T12 w 60"/>
                            <a:gd name="T14" fmla="+- 0 120 111"/>
                            <a:gd name="T15" fmla="*/ 120 h 60"/>
                            <a:gd name="T16" fmla="+- 0 4962 4959"/>
                            <a:gd name="T17" fmla="*/ T16 w 60"/>
                            <a:gd name="T18" fmla="+- 0 129 111"/>
                            <a:gd name="T19" fmla="*/ 129 h 60"/>
                            <a:gd name="T20" fmla="+- 0 4959 4959"/>
                            <a:gd name="T21" fmla="*/ T20 w 60"/>
                            <a:gd name="T22" fmla="+- 0 141 111"/>
                            <a:gd name="T23" fmla="*/ 141 h 60"/>
                            <a:gd name="T24" fmla="+- 0 4962 4959"/>
                            <a:gd name="T25" fmla="*/ T24 w 60"/>
                            <a:gd name="T26" fmla="+- 0 153 111"/>
                            <a:gd name="T27" fmla="*/ 153 h 60"/>
                            <a:gd name="T28" fmla="+- 0 4968 4959"/>
                            <a:gd name="T29" fmla="*/ T28 w 60"/>
                            <a:gd name="T30" fmla="+- 0 162 111"/>
                            <a:gd name="T31" fmla="*/ 162 h 60"/>
                            <a:gd name="T32" fmla="+- 0 4977 4959"/>
                            <a:gd name="T33" fmla="*/ T32 w 60"/>
                            <a:gd name="T34" fmla="+- 0 169 111"/>
                            <a:gd name="T35" fmla="*/ 169 h 60"/>
                            <a:gd name="T36" fmla="+- 0 4988 4959"/>
                            <a:gd name="T37" fmla="*/ T36 w 60"/>
                            <a:gd name="T38" fmla="+- 0 171 111"/>
                            <a:gd name="T39" fmla="*/ 171 h 60"/>
                            <a:gd name="T40" fmla="+- 0 4991 4959"/>
                            <a:gd name="T41" fmla="*/ T40 w 60"/>
                            <a:gd name="T42" fmla="+- 0 171 111"/>
                            <a:gd name="T43" fmla="*/ 171 h 60"/>
                            <a:gd name="T44" fmla="+- 0 5002 4959"/>
                            <a:gd name="T45" fmla="*/ T44 w 60"/>
                            <a:gd name="T46" fmla="+- 0 169 111"/>
                            <a:gd name="T47" fmla="*/ 169 h 60"/>
                            <a:gd name="T48" fmla="+- 0 5011 4959"/>
                            <a:gd name="T49" fmla="*/ T48 w 60"/>
                            <a:gd name="T50" fmla="+- 0 162 111"/>
                            <a:gd name="T51" fmla="*/ 162 h 60"/>
                            <a:gd name="T52" fmla="+- 0 5017 4959"/>
                            <a:gd name="T53" fmla="*/ T52 w 60"/>
                            <a:gd name="T54" fmla="+- 0 153 111"/>
                            <a:gd name="T55" fmla="*/ 153 h 60"/>
                            <a:gd name="T56" fmla="+- 0 5019 4959"/>
                            <a:gd name="T57" fmla="*/ T56 w 60"/>
                            <a:gd name="T58" fmla="+- 0 141 111"/>
                            <a:gd name="T59" fmla="*/ 141 h 60"/>
                            <a:gd name="T60" fmla="+- 0 5017 4959"/>
                            <a:gd name="T61" fmla="*/ T60 w 60"/>
                            <a:gd name="T62" fmla="+- 0 129 111"/>
                            <a:gd name="T63" fmla="*/ 129 h 60"/>
                            <a:gd name="T64" fmla="+- 0 5011 4959"/>
                            <a:gd name="T65" fmla="*/ T64 w 60"/>
                            <a:gd name="T66" fmla="+- 0 120 111"/>
                            <a:gd name="T67" fmla="*/ 120 h 60"/>
                            <a:gd name="T68" fmla="+- 0 5002 4959"/>
                            <a:gd name="T69" fmla="*/ T68 w 60"/>
                            <a:gd name="T70" fmla="+- 0 113 111"/>
                            <a:gd name="T71" fmla="*/ 113 h 60"/>
                            <a:gd name="T72" fmla="+- 0 4991 4959"/>
                            <a:gd name="T73" fmla="*/ T72 w 60"/>
                            <a:gd name="T74" fmla="+- 0 111 111"/>
                            <a:gd name="T75" fmla="*/ 11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2" y="0"/>
                              </a:move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29" y="60"/>
                              </a:lnTo>
                              <a:lnTo>
                                <a:pt x="32" y="60"/>
                              </a:lnTo>
                              <a:lnTo>
                                <a:pt x="43" y="58"/>
                              </a:lnTo>
                              <a:lnTo>
                                <a:pt x="52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2" y="9"/>
                              </a:lnTo>
                              <a:lnTo>
                                <a:pt x="43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A9D4E7" id="Freeform 354" o:spid="_x0000_s1026" style="position:absolute;margin-left:247.95pt;margin-top:5.55pt;width:3pt;height: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" path="m32,l29,,18,2,9,9,3,18,,30,3,42r6,9l18,58r11,2l32,60,43,58r9,-7l58,42,60,30,58,18,52,9,43,2,32,xe" fillcolor="#f79433" stroked="f">
                <v:path arrowok="t" o:connecttype="custom" o:connectlocs="20320,70485;18415,70485;11430,71755;5715,76200;1905,81915;0,89535;1905,97155;5715,102870;11430,107315;18415,108585;20320,108585;27305,107315;33020,102870;36830,97155;38100,89535;36830,81915;33020,76200;27305,71755;20320,70485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  <w:sz w:val="18"/>
        </w:rPr>
        <w:t>В Центр информирования</w:t>
      </w:r>
    </w:p>
    <w:p w:rsidR="00CC671F" w:rsidRDefault="00E20640">
      <w:pPr>
        <w:spacing w:before="14" w:line="232" w:lineRule="auto"/>
        <w:ind w:left="413" w:right="810"/>
        <w:rPr>
          <w:color w:val="231F20"/>
          <w:w w:val="96"/>
          <w:position w:val="2"/>
          <w:sz w:val="18"/>
        </w:rPr>
      </w:pPr>
      <w:r>
        <w:rPr>
          <w:color w:val="231F20"/>
          <w:w w:val="99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w w:val="97"/>
          <w:sz w:val="18"/>
        </w:rPr>
        <w:t>переселению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w w:val="99"/>
          <w:sz w:val="18"/>
        </w:rPr>
        <w:t>Вашего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w w:val="95"/>
          <w:sz w:val="18"/>
        </w:rPr>
        <w:t xml:space="preserve">дома </w:t>
      </w:r>
      <w:r>
        <w:rPr>
          <w:color w:val="231F20"/>
          <w:w w:val="96"/>
          <w:position w:val="2"/>
          <w:sz w:val="18"/>
        </w:rPr>
        <w:t xml:space="preserve"> </w:t>
      </w:r>
    </w:p>
    <w:p w:rsidR="006E6631" w:rsidRDefault="00E20640">
      <w:pPr>
        <w:spacing w:before="14" w:line="232" w:lineRule="auto"/>
        <w:ind w:left="413" w:right="810"/>
        <w:rPr>
          <w:rFonts w:ascii="Arial Black" w:hAnsi="Arial Black"/>
          <w:sz w:val="16"/>
        </w:rPr>
      </w:pPr>
      <w:r>
        <w:rPr>
          <w:color w:val="231F20"/>
          <w:w w:val="96"/>
          <w:position w:val="2"/>
          <w:sz w:val="18"/>
        </w:rPr>
        <w:t>(</w:t>
      </w:r>
      <w:r w:rsidRPr="00CC671F">
        <w:rPr>
          <w:b/>
          <w:color w:val="231F20"/>
          <w:w w:val="96"/>
          <w:position w:val="2"/>
          <w:sz w:val="16"/>
        </w:rPr>
        <w:t>на</w:t>
      </w:r>
      <w:r w:rsidRPr="00CC671F">
        <w:rPr>
          <w:b/>
          <w:color w:val="231F20"/>
          <w:spacing w:val="-6"/>
          <w:position w:val="2"/>
          <w:sz w:val="16"/>
        </w:rPr>
        <w:t xml:space="preserve"> </w:t>
      </w:r>
      <w:r w:rsidRPr="00CC671F">
        <w:rPr>
          <w:b/>
          <w:color w:val="231F20"/>
          <w:w w:val="93"/>
          <w:position w:val="2"/>
          <w:sz w:val="16"/>
        </w:rPr>
        <w:t>1</w:t>
      </w:r>
      <w:r w:rsidRPr="00CC671F">
        <w:rPr>
          <w:b/>
          <w:color w:val="231F20"/>
          <w:spacing w:val="-6"/>
          <w:position w:val="2"/>
          <w:sz w:val="16"/>
        </w:rPr>
        <w:t xml:space="preserve"> </w:t>
      </w:r>
      <w:r w:rsidRPr="00CC671F">
        <w:rPr>
          <w:b/>
          <w:color w:val="231F20"/>
          <w:w w:val="97"/>
          <w:position w:val="2"/>
          <w:sz w:val="16"/>
        </w:rPr>
        <w:t>этаже</w:t>
      </w:r>
      <w:r w:rsidR="00CC671F" w:rsidRPr="00CC671F">
        <w:rPr>
          <w:b/>
          <w:color w:val="231F20"/>
          <w:w w:val="97"/>
          <w:position w:val="2"/>
          <w:sz w:val="16"/>
        </w:rPr>
        <w:t xml:space="preserve"> дома по адресу: поселение </w:t>
      </w:r>
      <w:proofErr w:type="spellStart"/>
      <w:r w:rsidR="00CC671F" w:rsidRPr="00CC671F">
        <w:rPr>
          <w:b/>
          <w:color w:val="231F20"/>
          <w:w w:val="97"/>
          <w:position w:val="2"/>
          <w:sz w:val="16"/>
        </w:rPr>
        <w:t>Михайлово-Ярцевское</w:t>
      </w:r>
      <w:proofErr w:type="spellEnd"/>
      <w:r w:rsidR="00CC671F" w:rsidRPr="00CC671F">
        <w:rPr>
          <w:b/>
          <w:color w:val="231F20"/>
          <w:w w:val="97"/>
          <w:position w:val="2"/>
          <w:sz w:val="18"/>
        </w:rPr>
        <w:t xml:space="preserve">, </w:t>
      </w:r>
      <w:r w:rsidR="00CC671F" w:rsidRPr="00CC671F">
        <w:rPr>
          <w:b/>
          <w:color w:val="231F20"/>
          <w:w w:val="97"/>
          <w:position w:val="2"/>
          <w:sz w:val="16"/>
        </w:rPr>
        <w:t>поселок Шишкин Лес, вл. 21, к. 1</w:t>
      </w:r>
      <w:r w:rsidR="00CC671F">
        <w:rPr>
          <w:color w:val="231F20"/>
          <w:w w:val="97"/>
          <w:position w:val="2"/>
          <w:sz w:val="18"/>
        </w:rPr>
        <w:t>)</w:t>
      </w:r>
    </w:p>
    <w:p w:rsidR="006E6631" w:rsidRDefault="00E20640">
      <w:pPr>
        <w:pStyle w:val="7"/>
        <w:spacing w:line="183" w:lineRule="exact"/>
        <w:ind w:left="413"/>
      </w:pPr>
      <w:r>
        <w:rPr>
          <w:color w:val="231F20"/>
        </w:rPr>
        <w:t>Департамент городского имущества</w:t>
      </w:r>
    </w:p>
    <w:p w:rsidR="006E6631" w:rsidRDefault="00E20640">
      <w:pPr>
        <w:spacing w:before="9"/>
        <w:ind w:left="413"/>
        <w:rPr>
          <w:color w:val="231F20"/>
          <w:sz w:val="18"/>
        </w:rPr>
      </w:pPr>
      <w:r>
        <w:rPr>
          <w:color w:val="231F20"/>
          <w:sz w:val="18"/>
        </w:rPr>
        <w:t>города Москвы</w:t>
      </w:r>
    </w:p>
    <w:p w:rsidR="00CC671F" w:rsidRDefault="00CC671F">
      <w:pPr>
        <w:spacing w:before="9"/>
        <w:ind w:left="413"/>
        <w:rPr>
          <w:color w:val="231F20"/>
          <w:sz w:val="18"/>
        </w:rPr>
      </w:pPr>
      <w:r>
        <w:rPr>
          <w:color w:val="231F20"/>
          <w:sz w:val="18"/>
        </w:rPr>
        <w:t>(</w:t>
      </w:r>
      <w:r w:rsidRPr="00CC671F">
        <w:rPr>
          <w:b/>
          <w:color w:val="231F20"/>
          <w:sz w:val="16"/>
        </w:rPr>
        <w:t xml:space="preserve">Университетский пр-т, д. 6, к. 1, </w:t>
      </w:r>
      <w:proofErr w:type="spellStart"/>
      <w:r w:rsidRPr="00CC671F">
        <w:rPr>
          <w:b/>
          <w:color w:val="231F20"/>
          <w:sz w:val="16"/>
        </w:rPr>
        <w:t>каб</w:t>
      </w:r>
      <w:proofErr w:type="spellEnd"/>
      <w:r w:rsidRPr="00CC671F">
        <w:rPr>
          <w:b/>
          <w:color w:val="231F20"/>
          <w:sz w:val="16"/>
        </w:rPr>
        <w:t>. 4,5</w:t>
      </w:r>
      <w:r>
        <w:rPr>
          <w:color w:val="231F20"/>
          <w:sz w:val="18"/>
        </w:rPr>
        <w:t>)</w:t>
      </w:r>
    </w:p>
    <w:p w:rsidR="006E6631" w:rsidRDefault="006E6631" w:rsidP="00CC671F">
      <w:pPr>
        <w:pStyle w:val="a3"/>
        <w:spacing w:before="60"/>
        <w:ind w:left="423"/>
        <w:rPr>
          <w:rFonts w:ascii="Arial Black" w:hAnsi="Arial Black"/>
        </w:rPr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3427" w:space="890"/>
            <w:col w:w="3983"/>
          </w:cols>
        </w:sectPr>
      </w:pPr>
    </w:p>
    <w:p w:rsidR="006E6631" w:rsidRDefault="006E6631">
      <w:pPr>
        <w:pStyle w:val="a3"/>
        <w:spacing w:before="2"/>
        <w:rPr>
          <w:rFonts w:ascii="Arial Black"/>
          <w:sz w:val="2"/>
        </w:rPr>
      </w:pPr>
    </w:p>
    <w:p w:rsidR="006E6631" w:rsidRDefault="00CC671F">
      <w:pPr>
        <w:pStyle w:val="a3"/>
        <w:spacing w:line="28" w:lineRule="exact"/>
        <w:ind w:left="203"/>
        <w:rPr>
          <w:rFonts w:ascii="Arial Black"/>
          <w:sz w:val="2"/>
        </w:rPr>
      </w:pPr>
      <w:r>
        <w:rPr>
          <w:rFonts w:ascii="Arial Black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982845" cy="17780"/>
                <wp:effectExtent l="11430" t="6985" r="15875" b="3810"/>
                <wp:docPr id="32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845" cy="17780"/>
                          <a:chOff x="0" y="0"/>
                          <a:chExt cx="7847" cy="28"/>
                        </a:xfrm>
                      </wpg:grpSpPr>
                      <wps:wsp>
                        <wps:cNvPr id="325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1EE031" id="Group 327" o:spid="_x0000_s1026" style="width:392.35pt;height:1.4pt;mso-position-horizontal-relative:char;mso-position-vertical-relative:line" coordsize="7847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">
                <v:line id="Line 328" o:spid="_x0000_s1027" style="position:absolute;visibility:visible;mso-wrap-style:square" from="0,14" to="784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" strokecolor="#9cc64a" strokeweight="1.4pt"/>
                <w10:anchorlock/>
              </v:group>
            </w:pict>
          </mc:Fallback>
        </mc:AlternateContent>
      </w:r>
    </w:p>
    <w:p w:rsidR="006E6631" w:rsidRDefault="00CC671F">
      <w:pPr>
        <w:pStyle w:val="a3"/>
        <w:spacing w:before="8"/>
        <w:rPr>
          <w:rFonts w:ascii="Arial Black"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137795</wp:posOffset>
                </wp:positionV>
                <wp:extent cx="533400" cy="533400"/>
                <wp:effectExtent l="0" t="0" r="0" b="0"/>
                <wp:wrapTopAndBottom/>
                <wp:docPr id="320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1701" y="217"/>
                          <a:chExt cx="840" cy="840"/>
                        </a:xfrm>
                      </wpg:grpSpPr>
                      <wps:wsp>
                        <wps:cNvPr id="321" name="Freeform 326"/>
                        <wps:cNvSpPr>
                          <a:spLocks/>
                        </wps:cNvSpPr>
                        <wps:spPr bwMode="auto">
                          <a:xfrm>
                            <a:off x="1700" y="217"/>
                            <a:ext cx="840" cy="840"/>
                          </a:xfrm>
                          <a:custGeom>
                            <a:avLst/>
                            <a:gdLst>
                              <a:gd name="T0" fmla="+- 0 2121 1701"/>
                              <a:gd name="T1" fmla="*/ T0 w 840"/>
                              <a:gd name="T2" fmla="+- 0 217 217"/>
                              <a:gd name="T3" fmla="*/ 217 h 840"/>
                              <a:gd name="T4" fmla="+- 0 2045 1701"/>
                              <a:gd name="T5" fmla="*/ T4 w 840"/>
                              <a:gd name="T6" fmla="+- 0 224 217"/>
                              <a:gd name="T7" fmla="*/ 224 h 840"/>
                              <a:gd name="T8" fmla="+- 0 1974 1701"/>
                              <a:gd name="T9" fmla="*/ T8 w 840"/>
                              <a:gd name="T10" fmla="+- 0 243 217"/>
                              <a:gd name="T11" fmla="*/ 243 h 840"/>
                              <a:gd name="T12" fmla="+- 0 1909 1701"/>
                              <a:gd name="T13" fmla="*/ T12 w 840"/>
                              <a:gd name="T14" fmla="+- 0 274 217"/>
                              <a:gd name="T15" fmla="*/ 274 h 840"/>
                              <a:gd name="T16" fmla="+- 0 1850 1701"/>
                              <a:gd name="T17" fmla="*/ T16 w 840"/>
                              <a:gd name="T18" fmla="+- 0 316 217"/>
                              <a:gd name="T19" fmla="*/ 316 h 840"/>
                              <a:gd name="T20" fmla="+- 0 1799 1701"/>
                              <a:gd name="T21" fmla="*/ T20 w 840"/>
                              <a:gd name="T22" fmla="+- 0 366 217"/>
                              <a:gd name="T23" fmla="*/ 366 h 840"/>
                              <a:gd name="T24" fmla="+- 0 1758 1701"/>
                              <a:gd name="T25" fmla="*/ T24 w 840"/>
                              <a:gd name="T26" fmla="+- 0 425 217"/>
                              <a:gd name="T27" fmla="*/ 425 h 840"/>
                              <a:gd name="T28" fmla="+- 0 1727 1701"/>
                              <a:gd name="T29" fmla="*/ T28 w 840"/>
                              <a:gd name="T30" fmla="+- 0 490 217"/>
                              <a:gd name="T31" fmla="*/ 490 h 840"/>
                              <a:gd name="T32" fmla="+- 0 1707 1701"/>
                              <a:gd name="T33" fmla="*/ T32 w 840"/>
                              <a:gd name="T34" fmla="+- 0 562 217"/>
                              <a:gd name="T35" fmla="*/ 562 h 840"/>
                              <a:gd name="T36" fmla="+- 0 1701 1701"/>
                              <a:gd name="T37" fmla="*/ T36 w 840"/>
                              <a:gd name="T38" fmla="+- 0 637 217"/>
                              <a:gd name="T39" fmla="*/ 637 h 840"/>
                              <a:gd name="T40" fmla="+- 0 1707 1701"/>
                              <a:gd name="T41" fmla="*/ T40 w 840"/>
                              <a:gd name="T42" fmla="+- 0 713 217"/>
                              <a:gd name="T43" fmla="*/ 713 h 840"/>
                              <a:gd name="T44" fmla="+- 0 1727 1701"/>
                              <a:gd name="T45" fmla="*/ T44 w 840"/>
                              <a:gd name="T46" fmla="+- 0 784 217"/>
                              <a:gd name="T47" fmla="*/ 784 h 840"/>
                              <a:gd name="T48" fmla="+- 0 1758 1701"/>
                              <a:gd name="T49" fmla="*/ T48 w 840"/>
                              <a:gd name="T50" fmla="+- 0 849 217"/>
                              <a:gd name="T51" fmla="*/ 849 h 840"/>
                              <a:gd name="T52" fmla="+- 0 1799 1701"/>
                              <a:gd name="T53" fmla="*/ T52 w 840"/>
                              <a:gd name="T54" fmla="+- 0 908 217"/>
                              <a:gd name="T55" fmla="*/ 908 h 840"/>
                              <a:gd name="T56" fmla="+- 0 1850 1701"/>
                              <a:gd name="T57" fmla="*/ T56 w 840"/>
                              <a:gd name="T58" fmla="+- 0 958 217"/>
                              <a:gd name="T59" fmla="*/ 958 h 840"/>
                              <a:gd name="T60" fmla="+- 0 1909 1701"/>
                              <a:gd name="T61" fmla="*/ T60 w 840"/>
                              <a:gd name="T62" fmla="+- 0 1000 217"/>
                              <a:gd name="T63" fmla="*/ 1000 h 840"/>
                              <a:gd name="T64" fmla="+- 0 1974 1701"/>
                              <a:gd name="T65" fmla="*/ T64 w 840"/>
                              <a:gd name="T66" fmla="+- 0 1031 217"/>
                              <a:gd name="T67" fmla="*/ 1031 h 840"/>
                              <a:gd name="T68" fmla="+- 0 2045 1701"/>
                              <a:gd name="T69" fmla="*/ T68 w 840"/>
                              <a:gd name="T70" fmla="+- 0 1050 217"/>
                              <a:gd name="T71" fmla="*/ 1050 h 840"/>
                              <a:gd name="T72" fmla="+- 0 2121 1701"/>
                              <a:gd name="T73" fmla="*/ T72 w 840"/>
                              <a:gd name="T74" fmla="+- 0 1057 217"/>
                              <a:gd name="T75" fmla="*/ 1057 h 840"/>
                              <a:gd name="T76" fmla="+- 0 2196 1701"/>
                              <a:gd name="T77" fmla="*/ T76 w 840"/>
                              <a:gd name="T78" fmla="+- 0 1050 217"/>
                              <a:gd name="T79" fmla="*/ 1050 h 840"/>
                              <a:gd name="T80" fmla="+- 0 2267 1701"/>
                              <a:gd name="T81" fmla="*/ T80 w 840"/>
                              <a:gd name="T82" fmla="+- 0 1031 217"/>
                              <a:gd name="T83" fmla="*/ 1031 h 840"/>
                              <a:gd name="T84" fmla="+- 0 2333 1701"/>
                              <a:gd name="T85" fmla="*/ T84 w 840"/>
                              <a:gd name="T86" fmla="+- 0 1000 217"/>
                              <a:gd name="T87" fmla="*/ 1000 h 840"/>
                              <a:gd name="T88" fmla="+- 0 2391 1701"/>
                              <a:gd name="T89" fmla="*/ T88 w 840"/>
                              <a:gd name="T90" fmla="+- 0 958 217"/>
                              <a:gd name="T91" fmla="*/ 958 h 840"/>
                              <a:gd name="T92" fmla="+- 0 2442 1701"/>
                              <a:gd name="T93" fmla="*/ T92 w 840"/>
                              <a:gd name="T94" fmla="+- 0 908 217"/>
                              <a:gd name="T95" fmla="*/ 908 h 840"/>
                              <a:gd name="T96" fmla="+- 0 2483 1701"/>
                              <a:gd name="T97" fmla="*/ T96 w 840"/>
                              <a:gd name="T98" fmla="+- 0 849 217"/>
                              <a:gd name="T99" fmla="*/ 849 h 840"/>
                              <a:gd name="T100" fmla="+- 0 2514 1701"/>
                              <a:gd name="T101" fmla="*/ T100 w 840"/>
                              <a:gd name="T102" fmla="+- 0 784 217"/>
                              <a:gd name="T103" fmla="*/ 784 h 840"/>
                              <a:gd name="T104" fmla="+- 0 2534 1701"/>
                              <a:gd name="T105" fmla="*/ T104 w 840"/>
                              <a:gd name="T106" fmla="+- 0 713 217"/>
                              <a:gd name="T107" fmla="*/ 713 h 840"/>
                              <a:gd name="T108" fmla="+- 0 2541 1701"/>
                              <a:gd name="T109" fmla="*/ T108 w 840"/>
                              <a:gd name="T110" fmla="+- 0 637 217"/>
                              <a:gd name="T111" fmla="*/ 637 h 840"/>
                              <a:gd name="T112" fmla="+- 0 2534 1701"/>
                              <a:gd name="T113" fmla="*/ T112 w 840"/>
                              <a:gd name="T114" fmla="+- 0 562 217"/>
                              <a:gd name="T115" fmla="*/ 562 h 840"/>
                              <a:gd name="T116" fmla="+- 0 2514 1701"/>
                              <a:gd name="T117" fmla="*/ T116 w 840"/>
                              <a:gd name="T118" fmla="+- 0 490 217"/>
                              <a:gd name="T119" fmla="*/ 490 h 840"/>
                              <a:gd name="T120" fmla="+- 0 2483 1701"/>
                              <a:gd name="T121" fmla="*/ T120 w 840"/>
                              <a:gd name="T122" fmla="+- 0 425 217"/>
                              <a:gd name="T123" fmla="*/ 425 h 840"/>
                              <a:gd name="T124" fmla="+- 0 2442 1701"/>
                              <a:gd name="T125" fmla="*/ T124 w 840"/>
                              <a:gd name="T126" fmla="+- 0 366 217"/>
                              <a:gd name="T127" fmla="*/ 366 h 840"/>
                              <a:gd name="T128" fmla="+- 0 2391 1701"/>
                              <a:gd name="T129" fmla="*/ T128 w 840"/>
                              <a:gd name="T130" fmla="+- 0 316 217"/>
                              <a:gd name="T131" fmla="*/ 316 h 840"/>
                              <a:gd name="T132" fmla="+- 0 2333 1701"/>
                              <a:gd name="T133" fmla="*/ T132 w 840"/>
                              <a:gd name="T134" fmla="+- 0 274 217"/>
                              <a:gd name="T135" fmla="*/ 274 h 840"/>
                              <a:gd name="T136" fmla="+- 0 2267 1701"/>
                              <a:gd name="T137" fmla="*/ T136 w 840"/>
                              <a:gd name="T138" fmla="+- 0 243 217"/>
                              <a:gd name="T139" fmla="*/ 243 h 840"/>
                              <a:gd name="T140" fmla="+- 0 2196 1701"/>
                              <a:gd name="T141" fmla="*/ T140 w 840"/>
                              <a:gd name="T142" fmla="+- 0 224 217"/>
                              <a:gd name="T143" fmla="*/ 224 h 840"/>
                              <a:gd name="T144" fmla="+- 0 2121 1701"/>
                              <a:gd name="T145" fmla="*/ T144 w 840"/>
                              <a:gd name="T146" fmla="+- 0 217 217"/>
                              <a:gd name="T147" fmla="*/ 21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4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8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6" y="345"/>
                                </a:lnTo>
                                <a:lnTo>
                                  <a:pt x="0" y="420"/>
                                </a:lnTo>
                                <a:lnTo>
                                  <a:pt x="6" y="496"/>
                                </a:lnTo>
                                <a:lnTo>
                                  <a:pt x="26" y="567"/>
                                </a:lnTo>
                                <a:lnTo>
                                  <a:pt x="57" y="632"/>
                                </a:lnTo>
                                <a:lnTo>
                                  <a:pt x="98" y="691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4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5" y="833"/>
                                </a:lnTo>
                                <a:lnTo>
                                  <a:pt x="566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0" y="741"/>
                                </a:lnTo>
                                <a:lnTo>
                                  <a:pt x="741" y="691"/>
                                </a:lnTo>
                                <a:lnTo>
                                  <a:pt x="782" y="632"/>
                                </a:lnTo>
                                <a:lnTo>
                                  <a:pt x="813" y="567"/>
                                </a:lnTo>
                                <a:lnTo>
                                  <a:pt x="833" y="496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5"/>
                                </a:lnTo>
                                <a:lnTo>
                                  <a:pt x="813" y="273"/>
                                </a:lnTo>
                                <a:lnTo>
                                  <a:pt x="782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0" y="99"/>
                                </a:lnTo>
                                <a:lnTo>
                                  <a:pt x="632" y="57"/>
                                </a:lnTo>
                                <a:lnTo>
                                  <a:pt x="566" y="26"/>
                                </a:lnTo>
                                <a:lnTo>
                                  <a:pt x="495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25"/>
                        <wps:cNvSpPr>
                          <a:spLocks/>
                        </wps:cNvSpPr>
                        <wps:spPr bwMode="auto">
                          <a:xfrm>
                            <a:off x="1931" y="396"/>
                            <a:ext cx="378" cy="481"/>
                          </a:xfrm>
                          <a:custGeom>
                            <a:avLst/>
                            <a:gdLst>
                              <a:gd name="T0" fmla="+- 0 2066 1932"/>
                              <a:gd name="T1" fmla="*/ T0 w 378"/>
                              <a:gd name="T2" fmla="+- 0 397 397"/>
                              <a:gd name="T3" fmla="*/ 397 h 481"/>
                              <a:gd name="T4" fmla="+- 0 2049 1932"/>
                              <a:gd name="T5" fmla="*/ T4 w 378"/>
                              <a:gd name="T6" fmla="+- 0 402 397"/>
                              <a:gd name="T7" fmla="*/ 402 h 481"/>
                              <a:gd name="T8" fmla="+- 0 2015 1932"/>
                              <a:gd name="T9" fmla="*/ T8 w 378"/>
                              <a:gd name="T10" fmla="+- 0 420 397"/>
                              <a:gd name="T11" fmla="*/ 420 h 481"/>
                              <a:gd name="T12" fmla="+- 0 1984 1932"/>
                              <a:gd name="T13" fmla="*/ T12 w 378"/>
                              <a:gd name="T14" fmla="+- 0 444 397"/>
                              <a:gd name="T15" fmla="*/ 444 h 481"/>
                              <a:gd name="T16" fmla="+- 0 1960 1932"/>
                              <a:gd name="T17" fmla="*/ T16 w 378"/>
                              <a:gd name="T18" fmla="+- 0 468 397"/>
                              <a:gd name="T19" fmla="*/ 468 h 481"/>
                              <a:gd name="T20" fmla="+- 0 1939 1932"/>
                              <a:gd name="T21" fmla="*/ T20 w 378"/>
                              <a:gd name="T22" fmla="+- 0 495 397"/>
                              <a:gd name="T23" fmla="*/ 495 h 481"/>
                              <a:gd name="T24" fmla="+- 0 1932 1932"/>
                              <a:gd name="T25" fmla="*/ T24 w 378"/>
                              <a:gd name="T26" fmla="+- 0 513 397"/>
                              <a:gd name="T27" fmla="*/ 513 h 481"/>
                              <a:gd name="T28" fmla="+- 0 1937 1932"/>
                              <a:gd name="T29" fmla="*/ T28 w 378"/>
                              <a:gd name="T30" fmla="+- 0 835 397"/>
                              <a:gd name="T31" fmla="*/ 835 h 481"/>
                              <a:gd name="T32" fmla="+- 0 1974 1932"/>
                              <a:gd name="T33" fmla="*/ T32 w 378"/>
                              <a:gd name="T34" fmla="+- 0 872 397"/>
                              <a:gd name="T35" fmla="*/ 872 h 481"/>
                              <a:gd name="T36" fmla="+- 0 2175 1932"/>
                              <a:gd name="T37" fmla="*/ T36 w 378"/>
                              <a:gd name="T38" fmla="+- 0 877 397"/>
                              <a:gd name="T39" fmla="*/ 877 h 481"/>
                              <a:gd name="T40" fmla="+- 0 2248 1932"/>
                              <a:gd name="T41" fmla="*/ T40 w 378"/>
                              <a:gd name="T42" fmla="+- 0 877 397"/>
                              <a:gd name="T43" fmla="*/ 877 h 481"/>
                              <a:gd name="T44" fmla="+- 0 2277 1932"/>
                              <a:gd name="T45" fmla="*/ T44 w 378"/>
                              <a:gd name="T46" fmla="+- 0 867 397"/>
                              <a:gd name="T47" fmla="*/ 867 h 481"/>
                              <a:gd name="T48" fmla="+- 0 2299 1932"/>
                              <a:gd name="T49" fmla="*/ T48 w 378"/>
                              <a:gd name="T50" fmla="+- 0 844 397"/>
                              <a:gd name="T51" fmla="*/ 844 h 481"/>
                              <a:gd name="T52" fmla="+- 0 1999 1932"/>
                              <a:gd name="T53" fmla="*/ T52 w 378"/>
                              <a:gd name="T54" fmla="+- 0 844 397"/>
                              <a:gd name="T55" fmla="*/ 844 h 481"/>
                              <a:gd name="T56" fmla="+- 0 1975 1932"/>
                              <a:gd name="T57" fmla="*/ T56 w 378"/>
                              <a:gd name="T58" fmla="+- 0 833 397"/>
                              <a:gd name="T59" fmla="*/ 833 h 481"/>
                              <a:gd name="T60" fmla="+- 0 1966 1932"/>
                              <a:gd name="T61" fmla="*/ T60 w 378"/>
                              <a:gd name="T62" fmla="+- 0 810 397"/>
                              <a:gd name="T63" fmla="*/ 810 h 481"/>
                              <a:gd name="T64" fmla="+- 0 1966 1932"/>
                              <a:gd name="T65" fmla="*/ T64 w 378"/>
                              <a:gd name="T66" fmla="+- 0 519 397"/>
                              <a:gd name="T67" fmla="*/ 519 h 481"/>
                              <a:gd name="T68" fmla="+- 0 1988 1932"/>
                              <a:gd name="T69" fmla="*/ T68 w 378"/>
                              <a:gd name="T70" fmla="+- 0 516 397"/>
                              <a:gd name="T71" fmla="*/ 516 h 481"/>
                              <a:gd name="T72" fmla="+- 0 2023 1932"/>
                              <a:gd name="T73" fmla="*/ T72 w 378"/>
                              <a:gd name="T74" fmla="+- 0 515 397"/>
                              <a:gd name="T75" fmla="*/ 515 h 481"/>
                              <a:gd name="T76" fmla="+- 0 2047 1932"/>
                              <a:gd name="T77" fmla="*/ T76 w 378"/>
                              <a:gd name="T78" fmla="+- 0 510 397"/>
                              <a:gd name="T79" fmla="*/ 510 h 481"/>
                              <a:gd name="T80" fmla="+- 0 2065 1932"/>
                              <a:gd name="T81" fmla="*/ T80 w 378"/>
                              <a:gd name="T82" fmla="+- 0 491 397"/>
                              <a:gd name="T83" fmla="*/ 491 h 481"/>
                              <a:gd name="T84" fmla="+- 0 2068 1932"/>
                              <a:gd name="T85" fmla="*/ T84 w 378"/>
                              <a:gd name="T86" fmla="+- 0 467 397"/>
                              <a:gd name="T87" fmla="*/ 467 h 481"/>
                              <a:gd name="T88" fmla="+- 0 2069 1932"/>
                              <a:gd name="T89" fmla="*/ T88 w 378"/>
                              <a:gd name="T90" fmla="+- 0 439 397"/>
                              <a:gd name="T91" fmla="*/ 439 h 481"/>
                              <a:gd name="T92" fmla="+- 0 2298 1932"/>
                              <a:gd name="T93" fmla="*/ T92 w 378"/>
                              <a:gd name="T94" fmla="+- 0 430 397"/>
                              <a:gd name="T95" fmla="*/ 430 h 481"/>
                              <a:gd name="T96" fmla="+- 0 2267 1932"/>
                              <a:gd name="T97" fmla="*/ T96 w 378"/>
                              <a:gd name="T98" fmla="+- 0 402 397"/>
                              <a:gd name="T99" fmla="*/ 402 h 481"/>
                              <a:gd name="T100" fmla="+- 0 2157 1932"/>
                              <a:gd name="T101" fmla="*/ T100 w 378"/>
                              <a:gd name="T102" fmla="+- 0 397 397"/>
                              <a:gd name="T103" fmla="*/ 397 h 481"/>
                              <a:gd name="T104" fmla="+- 0 2239 1932"/>
                              <a:gd name="T105" fmla="*/ T104 w 378"/>
                              <a:gd name="T106" fmla="+- 0 430 397"/>
                              <a:gd name="T107" fmla="*/ 430 h 481"/>
                              <a:gd name="T108" fmla="+- 0 2266 1932"/>
                              <a:gd name="T109" fmla="*/ T108 w 378"/>
                              <a:gd name="T110" fmla="+- 0 440 397"/>
                              <a:gd name="T111" fmla="*/ 440 h 481"/>
                              <a:gd name="T112" fmla="+- 0 2276 1932"/>
                              <a:gd name="T113" fmla="*/ T112 w 378"/>
                              <a:gd name="T114" fmla="+- 0 467 397"/>
                              <a:gd name="T115" fmla="*/ 467 h 481"/>
                              <a:gd name="T116" fmla="+- 0 2269 1932"/>
                              <a:gd name="T117" fmla="*/ T116 w 378"/>
                              <a:gd name="T118" fmla="+- 0 834 397"/>
                              <a:gd name="T119" fmla="*/ 834 h 481"/>
                              <a:gd name="T120" fmla="+- 0 2246 1932"/>
                              <a:gd name="T121" fmla="*/ T120 w 378"/>
                              <a:gd name="T122" fmla="+- 0 843 397"/>
                              <a:gd name="T123" fmla="*/ 843 h 481"/>
                              <a:gd name="T124" fmla="+- 0 2299 1932"/>
                              <a:gd name="T125" fmla="*/ T124 w 378"/>
                              <a:gd name="T126" fmla="+- 0 844 397"/>
                              <a:gd name="T127" fmla="*/ 844 h 481"/>
                              <a:gd name="T128" fmla="+- 0 2309 1932"/>
                              <a:gd name="T129" fmla="*/ T128 w 378"/>
                              <a:gd name="T130" fmla="+- 0 808 397"/>
                              <a:gd name="T131" fmla="*/ 808 h 481"/>
                              <a:gd name="T132" fmla="+- 0 2304 1932"/>
                              <a:gd name="T133" fmla="*/ T132 w 378"/>
                              <a:gd name="T134" fmla="+- 0 439 397"/>
                              <a:gd name="T135" fmla="*/ 439 h 481"/>
                              <a:gd name="T136" fmla="+- 0 1988 1932"/>
                              <a:gd name="T137" fmla="*/ T136 w 378"/>
                              <a:gd name="T138" fmla="+- 0 516 397"/>
                              <a:gd name="T139" fmla="*/ 516 h 481"/>
                              <a:gd name="T140" fmla="+- 0 1982 1932"/>
                              <a:gd name="T141" fmla="*/ T140 w 378"/>
                              <a:gd name="T142" fmla="+- 0 517 397"/>
                              <a:gd name="T143" fmla="*/ 517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" h="481">
                                <a:moveTo>
                                  <a:pt x="225" y="0"/>
                                </a:moveTo>
                                <a:lnTo>
                                  <a:pt x="134" y="0"/>
                                </a:lnTo>
                                <a:lnTo>
                                  <a:pt x="125" y="2"/>
                                </a:lnTo>
                                <a:lnTo>
                                  <a:pt x="117" y="5"/>
                                </a:lnTo>
                                <a:lnTo>
                                  <a:pt x="100" y="13"/>
                                </a:lnTo>
                                <a:lnTo>
                                  <a:pt x="83" y="23"/>
                                </a:lnTo>
                                <a:lnTo>
                                  <a:pt x="67" y="35"/>
                                </a:lnTo>
                                <a:lnTo>
                                  <a:pt x="52" y="47"/>
                                </a:lnTo>
                                <a:lnTo>
                                  <a:pt x="40" y="58"/>
                                </a:lnTo>
                                <a:lnTo>
                                  <a:pt x="28" y="71"/>
                                </a:lnTo>
                                <a:lnTo>
                                  <a:pt x="17" y="84"/>
                                </a:lnTo>
                                <a:lnTo>
                                  <a:pt x="7" y="98"/>
                                </a:lnTo>
                                <a:lnTo>
                                  <a:pt x="2" y="106"/>
                                </a:lnTo>
                                <a:lnTo>
                                  <a:pt x="0" y="116"/>
                                </a:lnTo>
                                <a:lnTo>
                                  <a:pt x="0" y="410"/>
                                </a:lnTo>
                                <a:lnTo>
                                  <a:pt x="5" y="438"/>
                                </a:lnTo>
                                <a:lnTo>
                                  <a:pt x="20" y="460"/>
                                </a:lnTo>
                                <a:lnTo>
                                  <a:pt x="42" y="475"/>
                                </a:lnTo>
                                <a:lnTo>
                                  <a:pt x="70" y="480"/>
                                </a:lnTo>
                                <a:lnTo>
                                  <a:pt x="243" y="480"/>
                                </a:lnTo>
                                <a:lnTo>
                                  <a:pt x="308" y="480"/>
                                </a:lnTo>
                                <a:lnTo>
                                  <a:pt x="316" y="480"/>
                                </a:lnTo>
                                <a:lnTo>
                                  <a:pt x="323" y="479"/>
                                </a:lnTo>
                                <a:lnTo>
                                  <a:pt x="345" y="470"/>
                                </a:lnTo>
                                <a:lnTo>
                                  <a:pt x="362" y="455"/>
                                </a:lnTo>
                                <a:lnTo>
                                  <a:pt x="367" y="447"/>
                                </a:lnTo>
                                <a:lnTo>
                                  <a:pt x="188" y="447"/>
                                </a:lnTo>
                                <a:lnTo>
                                  <a:pt x="67" y="447"/>
                                </a:lnTo>
                                <a:lnTo>
                                  <a:pt x="54" y="444"/>
                                </a:lnTo>
                                <a:lnTo>
                                  <a:pt x="43" y="436"/>
                                </a:lnTo>
                                <a:lnTo>
                                  <a:pt x="36" y="426"/>
                                </a:lnTo>
                                <a:lnTo>
                                  <a:pt x="34" y="413"/>
                                </a:lnTo>
                                <a:lnTo>
                                  <a:pt x="34" y="123"/>
                                </a:lnTo>
                                <a:lnTo>
                                  <a:pt x="34" y="122"/>
                                </a:lnTo>
                                <a:lnTo>
                                  <a:pt x="34" y="119"/>
                                </a:lnTo>
                                <a:lnTo>
                                  <a:pt x="56" y="119"/>
                                </a:lnTo>
                                <a:lnTo>
                                  <a:pt x="80" y="119"/>
                                </a:lnTo>
                                <a:lnTo>
                                  <a:pt x="91" y="118"/>
                                </a:lnTo>
                                <a:lnTo>
                                  <a:pt x="102" y="117"/>
                                </a:lnTo>
                                <a:lnTo>
                                  <a:pt x="115" y="113"/>
                                </a:lnTo>
                                <a:lnTo>
                                  <a:pt x="126" y="105"/>
                                </a:lnTo>
                                <a:lnTo>
                                  <a:pt x="133" y="94"/>
                                </a:lnTo>
                                <a:lnTo>
                                  <a:pt x="136" y="80"/>
                                </a:lnTo>
                                <a:lnTo>
                                  <a:pt x="136" y="70"/>
                                </a:lnTo>
                                <a:lnTo>
                                  <a:pt x="136" y="60"/>
                                </a:lnTo>
                                <a:lnTo>
                                  <a:pt x="137" y="42"/>
                                </a:lnTo>
                                <a:lnTo>
                                  <a:pt x="137" y="33"/>
                                </a:lnTo>
                                <a:lnTo>
                                  <a:pt x="366" y="33"/>
                                </a:lnTo>
                                <a:lnTo>
                                  <a:pt x="357" y="20"/>
                                </a:lnTo>
                                <a:lnTo>
                                  <a:pt x="335" y="5"/>
                                </a:lnTo>
                                <a:lnTo>
                                  <a:pt x="307" y="0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366" y="33"/>
                                </a:moveTo>
                                <a:lnTo>
                                  <a:pt x="307" y="33"/>
                                </a:lnTo>
                                <a:lnTo>
                                  <a:pt x="322" y="36"/>
                                </a:lnTo>
                                <a:lnTo>
                                  <a:pt x="334" y="43"/>
                                </a:lnTo>
                                <a:lnTo>
                                  <a:pt x="341" y="55"/>
                                </a:lnTo>
                                <a:lnTo>
                                  <a:pt x="344" y="70"/>
                                </a:lnTo>
                                <a:lnTo>
                                  <a:pt x="344" y="426"/>
                                </a:lnTo>
                                <a:lnTo>
                                  <a:pt x="337" y="437"/>
                                </a:lnTo>
                                <a:lnTo>
                                  <a:pt x="319" y="445"/>
                                </a:lnTo>
                                <a:lnTo>
                                  <a:pt x="314" y="446"/>
                                </a:lnTo>
                                <a:lnTo>
                                  <a:pt x="188" y="447"/>
                                </a:lnTo>
                                <a:lnTo>
                                  <a:pt x="367" y="447"/>
                                </a:lnTo>
                                <a:lnTo>
                                  <a:pt x="373" y="435"/>
                                </a:lnTo>
                                <a:lnTo>
                                  <a:pt x="377" y="411"/>
                                </a:lnTo>
                                <a:lnTo>
                                  <a:pt x="377" y="70"/>
                                </a:lnTo>
                                <a:lnTo>
                                  <a:pt x="372" y="42"/>
                                </a:lnTo>
                                <a:lnTo>
                                  <a:pt x="366" y="33"/>
                                </a:lnTo>
                                <a:close/>
                                <a:moveTo>
                                  <a:pt x="56" y="119"/>
                                </a:moveTo>
                                <a:lnTo>
                                  <a:pt x="42" y="119"/>
                                </a:lnTo>
                                <a:lnTo>
                                  <a:pt x="50" y="120"/>
                                </a:lnTo>
                                <a:lnTo>
                                  <a:pt x="56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551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2302C1" id="Group 323" o:spid="_x0000_s1026" style="position:absolute;margin-left:85.05pt;margin-top:10.85pt;width:42pt;height:42pt;z-index:-251652096;mso-wrap-distance-left:0;mso-wrap-distance-right:0;mso-position-horizontal-relative:page" coordorigin="1701,217" coordsize="840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">
                <v:shape id="Freeform 326" o:spid="_x0000_s1027" style="position:absolute;left:1700;top:217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" path="m420,l344,7,273,26,208,57,149,99,98,149,57,208,26,273,6,345,,420r6,76l26,567r31,65l98,691r51,50l208,783r65,31l344,833r76,7l495,833r71,-19l632,783r58,-42l741,691r41,-59l813,567r20,-71l840,420r-7,-75l813,273,782,208,741,149,690,99,632,57,566,26,495,7,420,xe" fillcolor="#9cc64a" stroked="f">
                  <v:path arrowok="t" o:connecttype="custom" o:connectlocs="420,217;344,224;273,243;208,274;149,316;98,366;57,425;26,490;6,562;0,637;6,713;26,784;57,849;98,908;149,958;208,1000;273,1031;344,1050;420,1057;495,1050;566,1031;632,1000;690,958;741,908;782,849;813,784;833,713;840,637;833,562;813,490;782,425;741,366;690,316;632,274;566,243;495,224;420,217" o:connectangles="0,0,0,0,0,0,0,0,0,0,0,0,0,0,0,0,0,0,0,0,0,0,0,0,0,0,0,0,0,0,0,0,0,0,0,0,0"/>
                </v:shape>
                <v:shape id="AutoShape 325" o:spid="_x0000_s1028" style="position:absolute;left:1931;top:396;width:378;height:481;visibility:visible;mso-wrap-style:square;v-text-anchor:top" coordsize="378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" path="m225,l134,r-9,2l117,5r-17,8l83,23,67,35,52,47,40,58,28,71,17,84,7,98r-5,8l,116,,410r5,28l20,460r22,15l70,480r173,l308,480r8,l323,479r22,-9l362,455r5,-8l188,447r-121,l54,444,43,436,36,426,34,413r,-290l34,122r,-3l56,119r24,l91,118r11,-1l115,113r11,-8l133,94r3,-14l136,70r,-10l137,42r,-9l366,33,357,20,335,5,307,,225,xm366,33r-59,l322,36r12,7l341,55r3,15l344,426r-7,11l319,445r-5,1l188,447r179,l373,435r4,-24l377,70,372,42r-6,-9xm56,119r-14,l50,120r6,-1xe" stroked="f">
                  <v:path arrowok="t" o:connecttype="custom" o:connectlocs="134,397;117,402;83,420;52,444;28,468;7,495;0,513;5,835;42,872;243,877;316,877;345,867;367,844;67,844;43,833;34,810;34,519;56,516;91,515;115,510;133,491;136,467;137,439;366,430;335,402;225,397;307,430;334,440;344,467;337,834;314,843;367,844;377,808;372,439;56,516;50,517" o:connectangles="0,0,0,0,0,0,0,0,0,0,0,0,0,0,0,0,0,0,0,0,0,0,0,0,0,0,0,0,0,0,0,0,0,0,0,0"/>
                </v:shape>
                <v:shape id="Picture 324" o:spid="_x0000_s1029" type="#_x0000_t75" style="position:absolute;left:2000;top:551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2559685</wp:posOffset>
                </wp:positionH>
                <wp:positionV relativeFrom="paragraph">
                  <wp:posOffset>137795</wp:posOffset>
                </wp:positionV>
                <wp:extent cx="533400" cy="533400"/>
                <wp:effectExtent l="0" t="0" r="0" b="0"/>
                <wp:wrapTopAndBottom/>
                <wp:docPr id="31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4031" y="217"/>
                          <a:chExt cx="840" cy="840"/>
                        </a:xfrm>
                      </wpg:grpSpPr>
                      <wps:wsp>
                        <wps:cNvPr id="317" name="Freeform 322"/>
                        <wps:cNvSpPr>
                          <a:spLocks/>
                        </wps:cNvSpPr>
                        <wps:spPr bwMode="auto">
                          <a:xfrm>
                            <a:off x="4031" y="217"/>
                            <a:ext cx="840" cy="840"/>
                          </a:xfrm>
                          <a:custGeom>
                            <a:avLst/>
                            <a:gdLst>
                              <a:gd name="T0" fmla="+- 0 4451 4031"/>
                              <a:gd name="T1" fmla="*/ T0 w 840"/>
                              <a:gd name="T2" fmla="+- 0 217 217"/>
                              <a:gd name="T3" fmla="*/ 217 h 840"/>
                              <a:gd name="T4" fmla="+- 0 4376 4031"/>
                              <a:gd name="T5" fmla="*/ T4 w 840"/>
                              <a:gd name="T6" fmla="+- 0 224 217"/>
                              <a:gd name="T7" fmla="*/ 224 h 840"/>
                              <a:gd name="T8" fmla="+- 0 4305 4031"/>
                              <a:gd name="T9" fmla="*/ T8 w 840"/>
                              <a:gd name="T10" fmla="+- 0 243 217"/>
                              <a:gd name="T11" fmla="*/ 243 h 840"/>
                              <a:gd name="T12" fmla="+- 0 4239 4031"/>
                              <a:gd name="T13" fmla="*/ T12 w 840"/>
                              <a:gd name="T14" fmla="+- 0 274 217"/>
                              <a:gd name="T15" fmla="*/ 274 h 840"/>
                              <a:gd name="T16" fmla="+- 0 4181 4031"/>
                              <a:gd name="T17" fmla="*/ T16 w 840"/>
                              <a:gd name="T18" fmla="+- 0 316 217"/>
                              <a:gd name="T19" fmla="*/ 316 h 840"/>
                              <a:gd name="T20" fmla="+- 0 4130 4031"/>
                              <a:gd name="T21" fmla="*/ T20 w 840"/>
                              <a:gd name="T22" fmla="+- 0 366 217"/>
                              <a:gd name="T23" fmla="*/ 366 h 840"/>
                              <a:gd name="T24" fmla="+- 0 4089 4031"/>
                              <a:gd name="T25" fmla="*/ T24 w 840"/>
                              <a:gd name="T26" fmla="+- 0 425 217"/>
                              <a:gd name="T27" fmla="*/ 425 h 840"/>
                              <a:gd name="T28" fmla="+- 0 4058 4031"/>
                              <a:gd name="T29" fmla="*/ T28 w 840"/>
                              <a:gd name="T30" fmla="+- 0 490 217"/>
                              <a:gd name="T31" fmla="*/ 490 h 840"/>
                              <a:gd name="T32" fmla="+- 0 4038 4031"/>
                              <a:gd name="T33" fmla="*/ T32 w 840"/>
                              <a:gd name="T34" fmla="+- 0 562 217"/>
                              <a:gd name="T35" fmla="*/ 562 h 840"/>
                              <a:gd name="T36" fmla="+- 0 4031 4031"/>
                              <a:gd name="T37" fmla="*/ T36 w 840"/>
                              <a:gd name="T38" fmla="+- 0 637 217"/>
                              <a:gd name="T39" fmla="*/ 637 h 840"/>
                              <a:gd name="T40" fmla="+- 0 4038 4031"/>
                              <a:gd name="T41" fmla="*/ T40 w 840"/>
                              <a:gd name="T42" fmla="+- 0 713 217"/>
                              <a:gd name="T43" fmla="*/ 713 h 840"/>
                              <a:gd name="T44" fmla="+- 0 4058 4031"/>
                              <a:gd name="T45" fmla="*/ T44 w 840"/>
                              <a:gd name="T46" fmla="+- 0 784 217"/>
                              <a:gd name="T47" fmla="*/ 784 h 840"/>
                              <a:gd name="T48" fmla="+- 0 4089 4031"/>
                              <a:gd name="T49" fmla="*/ T48 w 840"/>
                              <a:gd name="T50" fmla="+- 0 849 217"/>
                              <a:gd name="T51" fmla="*/ 849 h 840"/>
                              <a:gd name="T52" fmla="+- 0 4130 4031"/>
                              <a:gd name="T53" fmla="*/ T52 w 840"/>
                              <a:gd name="T54" fmla="+- 0 908 217"/>
                              <a:gd name="T55" fmla="*/ 908 h 840"/>
                              <a:gd name="T56" fmla="+- 0 4181 4031"/>
                              <a:gd name="T57" fmla="*/ T56 w 840"/>
                              <a:gd name="T58" fmla="+- 0 958 217"/>
                              <a:gd name="T59" fmla="*/ 958 h 840"/>
                              <a:gd name="T60" fmla="+- 0 4239 4031"/>
                              <a:gd name="T61" fmla="*/ T60 w 840"/>
                              <a:gd name="T62" fmla="+- 0 1000 217"/>
                              <a:gd name="T63" fmla="*/ 1000 h 840"/>
                              <a:gd name="T64" fmla="+- 0 4305 4031"/>
                              <a:gd name="T65" fmla="*/ T64 w 840"/>
                              <a:gd name="T66" fmla="+- 0 1031 217"/>
                              <a:gd name="T67" fmla="*/ 1031 h 840"/>
                              <a:gd name="T68" fmla="+- 0 4376 4031"/>
                              <a:gd name="T69" fmla="*/ T68 w 840"/>
                              <a:gd name="T70" fmla="+- 0 1050 217"/>
                              <a:gd name="T71" fmla="*/ 1050 h 840"/>
                              <a:gd name="T72" fmla="+- 0 4451 4031"/>
                              <a:gd name="T73" fmla="*/ T72 w 840"/>
                              <a:gd name="T74" fmla="+- 0 1057 217"/>
                              <a:gd name="T75" fmla="*/ 1057 h 840"/>
                              <a:gd name="T76" fmla="+- 0 4527 4031"/>
                              <a:gd name="T77" fmla="*/ T76 w 840"/>
                              <a:gd name="T78" fmla="+- 0 1050 217"/>
                              <a:gd name="T79" fmla="*/ 1050 h 840"/>
                              <a:gd name="T80" fmla="+- 0 4598 4031"/>
                              <a:gd name="T81" fmla="*/ T80 w 840"/>
                              <a:gd name="T82" fmla="+- 0 1031 217"/>
                              <a:gd name="T83" fmla="*/ 1031 h 840"/>
                              <a:gd name="T84" fmla="+- 0 4663 4031"/>
                              <a:gd name="T85" fmla="*/ T84 w 840"/>
                              <a:gd name="T86" fmla="+- 0 1000 217"/>
                              <a:gd name="T87" fmla="*/ 1000 h 840"/>
                              <a:gd name="T88" fmla="+- 0 4722 4031"/>
                              <a:gd name="T89" fmla="*/ T88 w 840"/>
                              <a:gd name="T90" fmla="+- 0 958 217"/>
                              <a:gd name="T91" fmla="*/ 958 h 840"/>
                              <a:gd name="T92" fmla="+- 0 4773 4031"/>
                              <a:gd name="T93" fmla="*/ T92 w 840"/>
                              <a:gd name="T94" fmla="+- 0 908 217"/>
                              <a:gd name="T95" fmla="*/ 908 h 840"/>
                              <a:gd name="T96" fmla="+- 0 4814 4031"/>
                              <a:gd name="T97" fmla="*/ T96 w 840"/>
                              <a:gd name="T98" fmla="+- 0 849 217"/>
                              <a:gd name="T99" fmla="*/ 849 h 840"/>
                              <a:gd name="T100" fmla="+- 0 4845 4031"/>
                              <a:gd name="T101" fmla="*/ T100 w 840"/>
                              <a:gd name="T102" fmla="+- 0 784 217"/>
                              <a:gd name="T103" fmla="*/ 784 h 840"/>
                              <a:gd name="T104" fmla="+- 0 4865 4031"/>
                              <a:gd name="T105" fmla="*/ T104 w 840"/>
                              <a:gd name="T106" fmla="+- 0 713 217"/>
                              <a:gd name="T107" fmla="*/ 713 h 840"/>
                              <a:gd name="T108" fmla="+- 0 4871 4031"/>
                              <a:gd name="T109" fmla="*/ T108 w 840"/>
                              <a:gd name="T110" fmla="+- 0 637 217"/>
                              <a:gd name="T111" fmla="*/ 637 h 840"/>
                              <a:gd name="T112" fmla="+- 0 4865 4031"/>
                              <a:gd name="T113" fmla="*/ T112 w 840"/>
                              <a:gd name="T114" fmla="+- 0 562 217"/>
                              <a:gd name="T115" fmla="*/ 562 h 840"/>
                              <a:gd name="T116" fmla="+- 0 4845 4031"/>
                              <a:gd name="T117" fmla="*/ T116 w 840"/>
                              <a:gd name="T118" fmla="+- 0 490 217"/>
                              <a:gd name="T119" fmla="*/ 490 h 840"/>
                              <a:gd name="T120" fmla="+- 0 4814 4031"/>
                              <a:gd name="T121" fmla="*/ T120 w 840"/>
                              <a:gd name="T122" fmla="+- 0 425 217"/>
                              <a:gd name="T123" fmla="*/ 425 h 840"/>
                              <a:gd name="T124" fmla="+- 0 4773 4031"/>
                              <a:gd name="T125" fmla="*/ T124 w 840"/>
                              <a:gd name="T126" fmla="+- 0 366 217"/>
                              <a:gd name="T127" fmla="*/ 366 h 840"/>
                              <a:gd name="T128" fmla="+- 0 4722 4031"/>
                              <a:gd name="T129" fmla="*/ T128 w 840"/>
                              <a:gd name="T130" fmla="+- 0 316 217"/>
                              <a:gd name="T131" fmla="*/ 316 h 840"/>
                              <a:gd name="T132" fmla="+- 0 4663 4031"/>
                              <a:gd name="T133" fmla="*/ T132 w 840"/>
                              <a:gd name="T134" fmla="+- 0 274 217"/>
                              <a:gd name="T135" fmla="*/ 274 h 840"/>
                              <a:gd name="T136" fmla="+- 0 4598 4031"/>
                              <a:gd name="T137" fmla="*/ T136 w 840"/>
                              <a:gd name="T138" fmla="+- 0 243 217"/>
                              <a:gd name="T139" fmla="*/ 243 h 840"/>
                              <a:gd name="T140" fmla="+- 0 4527 4031"/>
                              <a:gd name="T141" fmla="*/ T140 w 840"/>
                              <a:gd name="T142" fmla="+- 0 224 217"/>
                              <a:gd name="T143" fmla="*/ 224 h 840"/>
                              <a:gd name="T144" fmla="+- 0 4451 4031"/>
                              <a:gd name="T145" fmla="*/ T144 w 840"/>
                              <a:gd name="T146" fmla="+- 0 217 217"/>
                              <a:gd name="T147" fmla="*/ 21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5" y="7"/>
                                </a:lnTo>
                                <a:lnTo>
                                  <a:pt x="274" y="26"/>
                                </a:lnTo>
                                <a:lnTo>
                                  <a:pt x="208" y="57"/>
                                </a:lnTo>
                                <a:lnTo>
                                  <a:pt x="150" y="99"/>
                                </a:lnTo>
                                <a:lnTo>
                                  <a:pt x="99" y="149"/>
                                </a:lnTo>
                                <a:lnTo>
                                  <a:pt x="58" y="208"/>
                                </a:lnTo>
                                <a:lnTo>
                                  <a:pt x="27" y="273"/>
                                </a:lnTo>
                                <a:lnTo>
                                  <a:pt x="7" y="345"/>
                                </a:lnTo>
                                <a:lnTo>
                                  <a:pt x="0" y="420"/>
                                </a:lnTo>
                                <a:lnTo>
                                  <a:pt x="7" y="496"/>
                                </a:lnTo>
                                <a:lnTo>
                                  <a:pt x="27" y="567"/>
                                </a:lnTo>
                                <a:lnTo>
                                  <a:pt x="58" y="632"/>
                                </a:lnTo>
                                <a:lnTo>
                                  <a:pt x="99" y="691"/>
                                </a:lnTo>
                                <a:lnTo>
                                  <a:pt x="150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4" y="814"/>
                                </a:lnTo>
                                <a:lnTo>
                                  <a:pt x="345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6" y="833"/>
                                </a:lnTo>
                                <a:lnTo>
                                  <a:pt x="567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1" y="741"/>
                                </a:lnTo>
                                <a:lnTo>
                                  <a:pt x="742" y="691"/>
                                </a:lnTo>
                                <a:lnTo>
                                  <a:pt x="783" y="632"/>
                                </a:lnTo>
                                <a:lnTo>
                                  <a:pt x="814" y="567"/>
                                </a:lnTo>
                                <a:lnTo>
                                  <a:pt x="834" y="496"/>
                                </a:lnTo>
                                <a:lnTo>
                                  <a:pt x="840" y="420"/>
                                </a:lnTo>
                                <a:lnTo>
                                  <a:pt x="834" y="345"/>
                                </a:lnTo>
                                <a:lnTo>
                                  <a:pt x="814" y="273"/>
                                </a:lnTo>
                                <a:lnTo>
                                  <a:pt x="783" y="208"/>
                                </a:lnTo>
                                <a:lnTo>
                                  <a:pt x="742" y="149"/>
                                </a:lnTo>
                                <a:lnTo>
                                  <a:pt x="691" y="99"/>
                                </a:lnTo>
                                <a:lnTo>
                                  <a:pt x="632" y="57"/>
                                </a:lnTo>
                                <a:lnTo>
                                  <a:pt x="567" y="26"/>
                                </a:lnTo>
                                <a:lnTo>
                                  <a:pt x="496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" y="544"/>
                            <a:ext cx="51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Freeform 320"/>
                        <wps:cNvSpPr>
                          <a:spLocks/>
                        </wps:cNvSpPr>
                        <wps:spPr bwMode="auto">
                          <a:xfrm>
                            <a:off x="4217" y="422"/>
                            <a:ext cx="379" cy="430"/>
                          </a:xfrm>
                          <a:custGeom>
                            <a:avLst/>
                            <a:gdLst>
                              <a:gd name="T0" fmla="+- 0 4541 4217"/>
                              <a:gd name="T1" fmla="*/ T0 w 379"/>
                              <a:gd name="T2" fmla="+- 0 423 423"/>
                              <a:gd name="T3" fmla="*/ 423 h 430"/>
                              <a:gd name="T4" fmla="+- 0 4535 4217"/>
                              <a:gd name="T5" fmla="*/ T4 w 379"/>
                              <a:gd name="T6" fmla="+- 0 424 423"/>
                              <a:gd name="T7" fmla="*/ 424 h 430"/>
                              <a:gd name="T8" fmla="+- 0 4359 4217"/>
                              <a:gd name="T9" fmla="*/ T8 w 379"/>
                              <a:gd name="T10" fmla="+- 0 628 423"/>
                              <a:gd name="T11" fmla="*/ 628 h 430"/>
                              <a:gd name="T12" fmla="+- 0 4303 4217"/>
                              <a:gd name="T13" fmla="*/ T12 w 379"/>
                              <a:gd name="T14" fmla="+- 0 693 423"/>
                              <a:gd name="T15" fmla="*/ 693 h 430"/>
                              <a:gd name="T16" fmla="+- 0 4260 4217"/>
                              <a:gd name="T17" fmla="*/ T16 w 379"/>
                              <a:gd name="T18" fmla="+- 0 752 423"/>
                              <a:gd name="T19" fmla="*/ 752 h 430"/>
                              <a:gd name="T20" fmla="+- 0 4226 4217"/>
                              <a:gd name="T21" fmla="*/ T20 w 379"/>
                              <a:gd name="T22" fmla="+- 0 817 423"/>
                              <a:gd name="T23" fmla="*/ 817 h 430"/>
                              <a:gd name="T24" fmla="+- 0 4217 4217"/>
                              <a:gd name="T25" fmla="*/ T24 w 379"/>
                              <a:gd name="T26" fmla="+- 0 847 423"/>
                              <a:gd name="T27" fmla="*/ 847 h 430"/>
                              <a:gd name="T28" fmla="+- 0 4222 4217"/>
                              <a:gd name="T29" fmla="*/ T28 w 379"/>
                              <a:gd name="T30" fmla="+- 0 852 423"/>
                              <a:gd name="T31" fmla="*/ 852 h 430"/>
                              <a:gd name="T32" fmla="+- 0 4265 4217"/>
                              <a:gd name="T33" fmla="*/ T32 w 379"/>
                              <a:gd name="T34" fmla="+- 0 821 423"/>
                              <a:gd name="T35" fmla="*/ 821 h 430"/>
                              <a:gd name="T36" fmla="+- 0 4264 4217"/>
                              <a:gd name="T37" fmla="*/ T36 w 379"/>
                              <a:gd name="T38" fmla="+- 0 818 423"/>
                              <a:gd name="T39" fmla="*/ 818 h 430"/>
                              <a:gd name="T40" fmla="+- 0 4260 4217"/>
                              <a:gd name="T41" fmla="*/ T40 w 379"/>
                              <a:gd name="T42" fmla="+- 0 806 423"/>
                              <a:gd name="T43" fmla="*/ 806 h 430"/>
                              <a:gd name="T44" fmla="+- 0 4260 4217"/>
                              <a:gd name="T45" fmla="*/ T44 w 379"/>
                              <a:gd name="T46" fmla="+- 0 794 423"/>
                              <a:gd name="T47" fmla="*/ 794 h 430"/>
                              <a:gd name="T48" fmla="+- 0 4263 4217"/>
                              <a:gd name="T49" fmla="*/ T48 w 379"/>
                              <a:gd name="T50" fmla="+- 0 783 423"/>
                              <a:gd name="T51" fmla="*/ 783 h 430"/>
                              <a:gd name="T52" fmla="+- 0 4324 4217"/>
                              <a:gd name="T53" fmla="*/ T52 w 379"/>
                              <a:gd name="T54" fmla="+- 0 738 423"/>
                              <a:gd name="T55" fmla="*/ 738 h 430"/>
                              <a:gd name="T56" fmla="+- 0 4362 4217"/>
                              <a:gd name="T57" fmla="*/ T56 w 379"/>
                              <a:gd name="T58" fmla="+- 0 719 423"/>
                              <a:gd name="T59" fmla="*/ 719 h 430"/>
                              <a:gd name="T60" fmla="+- 0 4381 4217"/>
                              <a:gd name="T61" fmla="*/ T60 w 379"/>
                              <a:gd name="T62" fmla="+- 0 710 423"/>
                              <a:gd name="T63" fmla="*/ 710 h 430"/>
                              <a:gd name="T64" fmla="+- 0 4458 4217"/>
                              <a:gd name="T65" fmla="*/ T64 w 379"/>
                              <a:gd name="T66" fmla="+- 0 635 423"/>
                              <a:gd name="T67" fmla="*/ 635 h 430"/>
                              <a:gd name="T68" fmla="+- 0 4596 4217"/>
                              <a:gd name="T69" fmla="*/ T68 w 379"/>
                              <a:gd name="T70" fmla="+- 0 477 423"/>
                              <a:gd name="T71" fmla="*/ 477 h 430"/>
                              <a:gd name="T72" fmla="+- 0 4596 4217"/>
                              <a:gd name="T73" fmla="*/ T72 w 379"/>
                              <a:gd name="T74" fmla="+- 0 469 423"/>
                              <a:gd name="T75" fmla="*/ 469 h 430"/>
                              <a:gd name="T76" fmla="+- 0 4591 4217"/>
                              <a:gd name="T77" fmla="*/ T76 w 379"/>
                              <a:gd name="T78" fmla="+- 0 460 423"/>
                              <a:gd name="T79" fmla="*/ 460 h 430"/>
                              <a:gd name="T80" fmla="+- 0 4584 4217"/>
                              <a:gd name="T81" fmla="*/ T80 w 379"/>
                              <a:gd name="T82" fmla="+- 0 449 423"/>
                              <a:gd name="T83" fmla="*/ 449 h 430"/>
                              <a:gd name="T84" fmla="+- 0 4575 4217"/>
                              <a:gd name="T85" fmla="*/ T84 w 379"/>
                              <a:gd name="T86" fmla="+- 0 440 423"/>
                              <a:gd name="T87" fmla="*/ 440 h 430"/>
                              <a:gd name="T88" fmla="+- 0 4565 4217"/>
                              <a:gd name="T89" fmla="*/ T88 w 379"/>
                              <a:gd name="T90" fmla="+- 0 433 423"/>
                              <a:gd name="T91" fmla="*/ 433 h 430"/>
                              <a:gd name="T92" fmla="+- 0 4553 4217"/>
                              <a:gd name="T93" fmla="*/ T92 w 379"/>
                              <a:gd name="T94" fmla="+- 0 427 423"/>
                              <a:gd name="T95" fmla="*/ 427 h 430"/>
                              <a:gd name="T96" fmla="+- 0 4541 4217"/>
                              <a:gd name="T97" fmla="*/ T96 w 379"/>
                              <a:gd name="T98" fmla="+- 0 423 423"/>
                              <a:gd name="T99" fmla="*/ 42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9" h="430">
                                <a:moveTo>
                                  <a:pt x="324" y="0"/>
                                </a:moveTo>
                                <a:lnTo>
                                  <a:pt x="318" y="1"/>
                                </a:lnTo>
                                <a:lnTo>
                                  <a:pt x="142" y="205"/>
                                </a:lnTo>
                                <a:lnTo>
                                  <a:pt x="86" y="270"/>
                                </a:lnTo>
                                <a:lnTo>
                                  <a:pt x="43" y="329"/>
                                </a:lnTo>
                                <a:lnTo>
                                  <a:pt x="9" y="394"/>
                                </a:lnTo>
                                <a:lnTo>
                                  <a:pt x="0" y="424"/>
                                </a:lnTo>
                                <a:lnTo>
                                  <a:pt x="5" y="429"/>
                                </a:lnTo>
                                <a:lnTo>
                                  <a:pt x="48" y="398"/>
                                </a:lnTo>
                                <a:lnTo>
                                  <a:pt x="47" y="395"/>
                                </a:lnTo>
                                <a:lnTo>
                                  <a:pt x="43" y="383"/>
                                </a:lnTo>
                                <a:lnTo>
                                  <a:pt x="43" y="371"/>
                                </a:lnTo>
                                <a:lnTo>
                                  <a:pt x="46" y="360"/>
                                </a:lnTo>
                                <a:lnTo>
                                  <a:pt x="107" y="315"/>
                                </a:lnTo>
                                <a:lnTo>
                                  <a:pt x="145" y="296"/>
                                </a:lnTo>
                                <a:lnTo>
                                  <a:pt x="164" y="287"/>
                                </a:lnTo>
                                <a:lnTo>
                                  <a:pt x="241" y="212"/>
                                </a:lnTo>
                                <a:lnTo>
                                  <a:pt x="379" y="54"/>
                                </a:lnTo>
                                <a:lnTo>
                                  <a:pt x="379" y="46"/>
                                </a:lnTo>
                                <a:lnTo>
                                  <a:pt x="374" y="37"/>
                                </a:lnTo>
                                <a:lnTo>
                                  <a:pt x="367" y="26"/>
                                </a:lnTo>
                                <a:lnTo>
                                  <a:pt x="358" y="17"/>
                                </a:lnTo>
                                <a:lnTo>
                                  <a:pt x="348" y="10"/>
                                </a:lnTo>
                                <a:lnTo>
                                  <a:pt x="336" y="4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0BB83B" id="Group 319" o:spid="_x0000_s1026" style="position:absolute;margin-left:201.55pt;margin-top:10.85pt;width:42pt;height:42pt;z-index:-251651072;mso-wrap-distance-left:0;mso-wrap-distance-right:0;mso-position-horizontal-relative:page" coordorigin="4031,217" coordsize="840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">
                <v:shape id="Freeform 322" o:spid="_x0000_s1027" style="position:absolute;left:4031;top:217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" path="m420,l345,7,274,26,208,57,150,99,99,149,58,208,27,273,7,345,,420r7,76l27,567r31,65l99,691r51,50l208,783r66,31l345,833r75,7l496,833r71,-19l632,783r59,-42l742,691r41,-59l814,567r20,-71l840,420r-6,-75l814,273,783,208,742,149,691,99,632,57,567,26,496,7,420,xe" fillcolor="#9cc64a" stroked="f">
                  <v:path arrowok="t" o:connecttype="custom" o:connectlocs="420,217;345,224;274,243;208,274;150,316;99,366;58,425;27,490;7,562;0,637;7,713;27,784;58,849;99,908;150,958;208,1000;274,1031;345,1050;420,1057;496,1050;567,1031;632,1000;691,958;742,908;783,849;814,784;834,713;840,637;834,562;814,490;783,425;742,366;691,316;632,274;567,243;496,224;420,217" o:connectangles="0,0,0,0,0,0,0,0,0,0,0,0,0,0,0,0,0,0,0,0,0,0,0,0,0,0,0,0,0,0,0,0,0,0,0,0,0"/>
                </v:shape>
                <v:shape id="Picture 321" o:spid="_x0000_s1028" type="#_x0000_t75" style="position:absolute;left:4193;top:544;width:51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">
                  <v:imagedata r:id="rId19" o:title=""/>
                </v:shape>
                <v:shape id="Freeform 320" o:spid="_x0000_s1029" style="position:absolute;left:4217;top:422;width:379;height:430;visibility:visible;mso-wrap-style:square;v-text-anchor:top" coordsize="379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" path="m324,r-6,1l142,205,86,270,43,329,9,394,,424r5,5l48,398r-1,-3l43,383r,-12l46,360r61,-45l145,296r19,-9l241,212,379,54r,-8l374,37,367,26r-9,-9l348,10,336,4,324,xe" stroked="f">
                  <v:path arrowok="t" o:connecttype="custom" o:connectlocs="324,423;318,424;142,628;86,693;43,752;9,817;0,847;5,852;48,821;47,818;43,806;43,794;46,783;107,738;145,719;164,710;241,635;379,477;379,469;374,460;367,449;358,440;348,433;336,427;324,423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4166870</wp:posOffset>
                </wp:positionH>
                <wp:positionV relativeFrom="paragraph">
                  <wp:posOffset>137795</wp:posOffset>
                </wp:positionV>
                <wp:extent cx="533400" cy="533400"/>
                <wp:effectExtent l="0" t="0" r="0" b="0"/>
                <wp:wrapTopAndBottom/>
                <wp:docPr id="312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6562" y="217"/>
                          <a:chExt cx="840" cy="840"/>
                        </a:xfrm>
                      </wpg:grpSpPr>
                      <wps:wsp>
                        <wps:cNvPr id="313" name="Freeform 318"/>
                        <wps:cNvSpPr>
                          <a:spLocks/>
                        </wps:cNvSpPr>
                        <wps:spPr bwMode="auto">
                          <a:xfrm>
                            <a:off x="6561" y="217"/>
                            <a:ext cx="840" cy="840"/>
                          </a:xfrm>
                          <a:custGeom>
                            <a:avLst/>
                            <a:gdLst>
                              <a:gd name="T0" fmla="+- 0 6982 6562"/>
                              <a:gd name="T1" fmla="*/ T0 w 840"/>
                              <a:gd name="T2" fmla="+- 0 217 217"/>
                              <a:gd name="T3" fmla="*/ 217 h 840"/>
                              <a:gd name="T4" fmla="+- 0 6906 6562"/>
                              <a:gd name="T5" fmla="*/ T4 w 840"/>
                              <a:gd name="T6" fmla="+- 0 224 217"/>
                              <a:gd name="T7" fmla="*/ 224 h 840"/>
                              <a:gd name="T8" fmla="+- 0 6835 6562"/>
                              <a:gd name="T9" fmla="*/ T8 w 840"/>
                              <a:gd name="T10" fmla="+- 0 243 217"/>
                              <a:gd name="T11" fmla="*/ 243 h 840"/>
                              <a:gd name="T12" fmla="+- 0 6770 6562"/>
                              <a:gd name="T13" fmla="*/ T12 w 840"/>
                              <a:gd name="T14" fmla="+- 0 274 217"/>
                              <a:gd name="T15" fmla="*/ 274 h 840"/>
                              <a:gd name="T16" fmla="+- 0 6711 6562"/>
                              <a:gd name="T17" fmla="*/ T16 w 840"/>
                              <a:gd name="T18" fmla="+- 0 316 217"/>
                              <a:gd name="T19" fmla="*/ 316 h 840"/>
                              <a:gd name="T20" fmla="+- 0 6661 6562"/>
                              <a:gd name="T21" fmla="*/ T20 w 840"/>
                              <a:gd name="T22" fmla="+- 0 366 217"/>
                              <a:gd name="T23" fmla="*/ 366 h 840"/>
                              <a:gd name="T24" fmla="+- 0 6619 6562"/>
                              <a:gd name="T25" fmla="*/ T24 w 840"/>
                              <a:gd name="T26" fmla="+- 0 425 217"/>
                              <a:gd name="T27" fmla="*/ 425 h 840"/>
                              <a:gd name="T28" fmla="+- 0 6588 6562"/>
                              <a:gd name="T29" fmla="*/ T28 w 840"/>
                              <a:gd name="T30" fmla="+- 0 490 217"/>
                              <a:gd name="T31" fmla="*/ 490 h 840"/>
                              <a:gd name="T32" fmla="+- 0 6569 6562"/>
                              <a:gd name="T33" fmla="*/ T32 w 840"/>
                              <a:gd name="T34" fmla="+- 0 562 217"/>
                              <a:gd name="T35" fmla="*/ 562 h 840"/>
                              <a:gd name="T36" fmla="+- 0 6562 6562"/>
                              <a:gd name="T37" fmla="*/ T36 w 840"/>
                              <a:gd name="T38" fmla="+- 0 637 217"/>
                              <a:gd name="T39" fmla="*/ 637 h 840"/>
                              <a:gd name="T40" fmla="+- 0 6569 6562"/>
                              <a:gd name="T41" fmla="*/ T40 w 840"/>
                              <a:gd name="T42" fmla="+- 0 713 217"/>
                              <a:gd name="T43" fmla="*/ 713 h 840"/>
                              <a:gd name="T44" fmla="+- 0 6588 6562"/>
                              <a:gd name="T45" fmla="*/ T44 w 840"/>
                              <a:gd name="T46" fmla="+- 0 784 217"/>
                              <a:gd name="T47" fmla="*/ 784 h 840"/>
                              <a:gd name="T48" fmla="+- 0 6619 6562"/>
                              <a:gd name="T49" fmla="*/ T48 w 840"/>
                              <a:gd name="T50" fmla="+- 0 849 217"/>
                              <a:gd name="T51" fmla="*/ 849 h 840"/>
                              <a:gd name="T52" fmla="+- 0 6661 6562"/>
                              <a:gd name="T53" fmla="*/ T52 w 840"/>
                              <a:gd name="T54" fmla="+- 0 908 217"/>
                              <a:gd name="T55" fmla="*/ 908 h 840"/>
                              <a:gd name="T56" fmla="+- 0 6711 6562"/>
                              <a:gd name="T57" fmla="*/ T56 w 840"/>
                              <a:gd name="T58" fmla="+- 0 958 217"/>
                              <a:gd name="T59" fmla="*/ 958 h 840"/>
                              <a:gd name="T60" fmla="+- 0 6770 6562"/>
                              <a:gd name="T61" fmla="*/ T60 w 840"/>
                              <a:gd name="T62" fmla="+- 0 1000 217"/>
                              <a:gd name="T63" fmla="*/ 1000 h 840"/>
                              <a:gd name="T64" fmla="+- 0 6835 6562"/>
                              <a:gd name="T65" fmla="*/ T64 w 840"/>
                              <a:gd name="T66" fmla="+- 0 1031 217"/>
                              <a:gd name="T67" fmla="*/ 1031 h 840"/>
                              <a:gd name="T68" fmla="+- 0 6906 6562"/>
                              <a:gd name="T69" fmla="*/ T68 w 840"/>
                              <a:gd name="T70" fmla="+- 0 1050 217"/>
                              <a:gd name="T71" fmla="*/ 1050 h 840"/>
                              <a:gd name="T72" fmla="+- 0 6982 6562"/>
                              <a:gd name="T73" fmla="*/ T72 w 840"/>
                              <a:gd name="T74" fmla="+- 0 1057 217"/>
                              <a:gd name="T75" fmla="*/ 1057 h 840"/>
                              <a:gd name="T76" fmla="+- 0 7057 6562"/>
                              <a:gd name="T77" fmla="*/ T76 w 840"/>
                              <a:gd name="T78" fmla="+- 0 1050 217"/>
                              <a:gd name="T79" fmla="*/ 1050 h 840"/>
                              <a:gd name="T80" fmla="+- 0 7128 6562"/>
                              <a:gd name="T81" fmla="*/ T80 w 840"/>
                              <a:gd name="T82" fmla="+- 0 1031 217"/>
                              <a:gd name="T83" fmla="*/ 1031 h 840"/>
                              <a:gd name="T84" fmla="+- 0 7194 6562"/>
                              <a:gd name="T85" fmla="*/ T84 w 840"/>
                              <a:gd name="T86" fmla="+- 0 1000 217"/>
                              <a:gd name="T87" fmla="*/ 1000 h 840"/>
                              <a:gd name="T88" fmla="+- 0 7252 6562"/>
                              <a:gd name="T89" fmla="*/ T88 w 840"/>
                              <a:gd name="T90" fmla="+- 0 958 217"/>
                              <a:gd name="T91" fmla="*/ 958 h 840"/>
                              <a:gd name="T92" fmla="+- 0 7303 6562"/>
                              <a:gd name="T93" fmla="*/ T92 w 840"/>
                              <a:gd name="T94" fmla="+- 0 908 217"/>
                              <a:gd name="T95" fmla="*/ 908 h 840"/>
                              <a:gd name="T96" fmla="+- 0 7344 6562"/>
                              <a:gd name="T97" fmla="*/ T96 w 840"/>
                              <a:gd name="T98" fmla="+- 0 849 217"/>
                              <a:gd name="T99" fmla="*/ 849 h 840"/>
                              <a:gd name="T100" fmla="+- 0 7376 6562"/>
                              <a:gd name="T101" fmla="*/ T100 w 840"/>
                              <a:gd name="T102" fmla="+- 0 784 217"/>
                              <a:gd name="T103" fmla="*/ 784 h 840"/>
                              <a:gd name="T104" fmla="+- 0 7395 6562"/>
                              <a:gd name="T105" fmla="*/ T104 w 840"/>
                              <a:gd name="T106" fmla="+- 0 713 217"/>
                              <a:gd name="T107" fmla="*/ 713 h 840"/>
                              <a:gd name="T108" fmla="+- 0 7402 6562"/>
                              <a:gd name="T109" fmla="*/ T108 w 840"/>
                              <a:gd name="T110" fmla="+- 0 637 217"/>
                              <a:gd name="T111" fmla="*/ 637 h 840"/>
                              <a:gd name="T112" fmla="+- 0 7395 6562"/>
                              <a:gd name="T113" fmla="*/ T112 w 840"/>
                              <a:gd name="T114" fmla="+- 0 562 217"/>
                              <a:gd name="T115" fmla="*/ 562 h 840"/>
                              <a:gd name="T116" fmla="+- 0 7376 6562"/>
                              <a:gd name="T117" fmla="*/ T116 w 840"/>
                              <a:gd name="T118" fmla="+- 0 490 217"/>
                              <a:gd name="T119" fmla="*/ 490 h 840"/>
                              <a:gd name="T120" fmla="+- 0 7344 6562"/>
                              <a:gd name="T121" fmla="*/ T120 w 840"/>
                              <a:gd name="T122" fmla="+- 0 425 217"/>
                              <a:gd name="T123" fmla="*/ 425 h 840"/>
                              <a:gd name="T124" fmla="+- 0 7303 6562"/>
                              <a:gd name="T125" fmla="*/ T124 w 840"/>
                              <a:gd name="T126" fmla="+- 0 366 217"/>
                              <a:gd name="T127" fmla="*/ 366 h 840"/>
                              <a:gd name="T128" fmla="+- 0 7252 6562"/>
                              <a:gd name="T129" fmla="*/ T128 w 840"/>
                              <a:gd name="T130" fmla="+- 0 316 217"/>
                              <a:gd name="T131" fmla="*/ 316 h 840"/>
                              <a:gd name="T132" fmla="+- 0 7194 6562"/>
                              <a:gd name="T133" fmla="*/ T132 w 840"/>
                              <a:gd name="T134" fmla="+- 0 274 217"/>
                              <a:gd name="T135" fmla="*/ 274 h 840"/>
                              <a:gd name="T136" fmla="+- 0 7128 6562"/>
                              <a:gd name="T137" fmla="*/ T136 w 840"/>
                              <a:gd name="T138" fmla="+- 0 243 217"/>
                              <a:gd name="T139" fmla="*/ 243 h 840"/>
                              <a:gd name="T140" fmla="+- 0 7057 6562"/>
                              <a:gd name="T141" fmla="*/ T140 w 840"/>
                              <a:gd name="T142" fmla="+- 0 224 217"/>
                              <a:gd name="T143" fmla="*/ 224 h 840"/>
                              <a:gd name="T144" fmla="+- 0 6982 6562"/>
                              <a:gd name="T145" fmla="*/ T144 w 840"/>
                              <a:gd name="T146" fmla="+- 0 217 217"/>
                              <a:gd name="T147" fmla="*/ 21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4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9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5"/>
                                </a:lnTo>
                                <a:lnTo>
                                  <a:pt x="0" y="420"/>
                                </a:lnTo>
                                <a:lnTo>
                                  <a:pt x="7" y="496"/>
                                </a:lnTo>
                                <a:lnTo>
                                  <a:pt x="26" y="567"/>
                                </a:lnTo>
                                <a:lnTo>
                                  <a:pt x="57" y="632"/>
                                </a:lnTo>
                                <a:lnTo>
                                  <a:pt x="99" y="691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4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5" y="833"/>
                                </a:lnTo>
                                <a:lnTo>
                                  <a:pt x="566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0" y="741"/>
                                </a:lnTo>
                                <a:lnTo>
                                  <a:pt x="741" y="691"/>
                                </a:lnTo>
                                <a:lnTo>
                                  <a:pt x="782" y="632"/>
                                </a:lnTo>
                                <a:lnTo>
                                  <a:pt x="814" y="567"/>
                                </a:lnTo>
                                <a:lnTo>
                                  <a:pt x="833" y="496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5"/>
                                </a:lnTo>
                                <a:lnTo>
                                  <a:pt x="814" y="273"/>
                                </a:lnTo>
                                <a:lnTo>
                                  <a:pt x="782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0" y="99"/>
                                </a:lnTo>
                                <a:lnTo>
                                  <a:pt x="632" y="57"/>
                                </a:lnTo>
                                <a:lnTo>
                                  <a:pt x="566" y="26"/>
                                </a:lnTo>
                                <a:lnTo>
                                  <a:pt x="495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1" y="609"/>
                            <a:ext cx="28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AutoShape 316"/>
                        <wps:cNvSpPr>
                          <a:spLocks/>
                        </wps:cNvSpPr>
                        <wps:spPr bwMode="auto">
                          <a:xfrm>
                            <a:off x="6773" y="403"/>
                            <a:ext cx="417" cy="468"/>
                          </a:xfrm>
                          <a:custGeom>
                            <a:avLst/>
                            <a:gdLst>
                              <a:gd name="T0" fmla="+- 0 6793 6774"/>
                              <a:gd name="T1" fmla="*/ T0 w 417"/>
                              <a:gd name="T2" fmla="+- 0 475 403"/>
                              <a:gd name="T3" fmla="*/ 475 h 468"/>
                              <a:gd name="T4" fmla="+- 0 6774 6774"/>
                              <a:gd name="T5" fmla="*/ T4 w 417"/>
                              <a:gd name="T6" fmla="+- 0 505 403"/>
                              <a:gd name="T7" fmla="*/ 505 h 468"/>
                              <a:gd name="T8" fmla="+- 0 6783 6774"/>
                              <a:gd name="T9" fmla="*/ T8 w 417"/>
                              <a:gd name="T10" fmla="+- 0 861 403"/>
                              <a:gd name="T11" fmla="*/ 861 h 468"/>
                              <a:gd name="T12" fmla="+- 0 7077 6774"/>
                              <a:gd name="T13" fmla="*/ T12 w 417"/>
                              <a:gd name="T14" fmla="+- 0 871 403"/>
                              <a:gd name="T15" fmla="*/ 871 h 468"/>
                              <a:gd name="T16" fmla="+- 0 7108 6774"/>
                              <a:gd name="T17" fmla="*/ T16 w 417"/>
                              <a:gd name="T18" fmla="+- 0 842 403"/>
                              <a:gd name="T19" fmla="*/ 842 h 468"/>
                              <a:gd name="T20" fmla="+- 0 6809 6774"/>
                              <a:gd name="T21" fmla="*/ T20 w 417"/>
                              <a:gd name="T22" fmla="+- 0 836 403"/>
                              <a:gd name="T23" fmla="*/ 836 h 468"/>
                              <a:gd name="T24" fmla="+- 0 6809 6774"/>
                              <a:gd name="T25" fmla="*/ T24 w 417"/>
                              <a:gd name="T26" fmla="+- 0 557 403"/>
                              <a:gd name="T27" fmla="*/ 557 h 468"/>
                              <a:gd name="T28" fmla="+- 0 6886 6774"/>
                              <a:gd name="T29" fmla="*/ T28 w 417"/>
                              <a:gd name="T30" fmla="+- 0 516 403"/>
                              <a:gd name="T31" fmla="*/ 516 h 468"/>
                              <a:gd name="T32" fmla="+- 0 6858 6774"/>
                              <a:gd name="T33" fmla="*/ T32 w 417"/>
                              <a:gd name="T34" fmla="+- 0 498 403"/>
                              <a:gd name="T35" fmla="*/ 498 h 468"/>
                              <a:gd name="T36" fmla="+- 0 6844 6774"/>
                              <a:gd name="T37" fmla="*/ T36 w 417"/>
                              <a:gd name="T38" fmla="+- 0 473 403"/>
                              <a:gd name="T39" fmla="*/ 473 h 468"/>
                              <a:gd name="T40" fmla="+- 0 7190 6774"/>
                              <a:gd name="T41" fmla="*/ T40 w 417"/>
                              <a:gd name="T42" fmla="+- 0 557 403"/>
                              <a:gd name="T43" fmla="*/ 557 h 468"/>
                              <a:gd name="T44" fmla="+- 0 7157 6774"/>
                              <a:gd name="T45" fmla="*/ T44 w 417"/>
                              <a:gd name="T46" fmla="+- 0 767 403"/>
                              <a:gd name="T47" fmla="*/ 767 h 468"/>
                              <a:gd name="T48" fmla="+- 0 7084 6774"/>
                              <a:gd name="T49" fmla="*/ T48 w 417"/>
                              <a:gd name="T50" fmla="+- 0 836 403"/>
                              <a:gd name="T51" fmla="*/ 836 h 468"/>
                              <a:gd name="T52" fmla="+- 0 7109 6774"/>
                              <a:gd name="T53" fmla="*/ T52 w 417"/>
                              <a:gd name="T54" fmla="+- 0 792 403"/>
                              <a:gd name="T55" fmla="*/ 792 h 468"/>
                              <a:gd name="T56" fmla="+- 0 7188 6774"/>
                              <a:gd name="T57" fmla="*/ T56 w 417"/>
                              <a:gd name="T58" fmla="+- 0 787 403"/>
                              <a:gd name="T59" fmla="*/ 787 h 468"/>
                              <a:gd name="T60" fmla="+- 0 7190 6774"/>
                              <a:gd name="T61" fmla="*/ T60 w 417"/>
                              <a:gd name="T62" fmla="+- 0 557 403"/>
                              <a:gd name="T63" fmla="*/ 557 h 468"/>
                              <a:gd name="T64" fmla="+- 0 6897 6774"/>
                              <a:gd name="T65" fmla="*/ T64 w 417"/>
                              <a:gd name="T66" fmla="+- 0 418 403"/>
                              <a:gd name="T67" fmla="*/ 418 h 468"/>
                              <a:gd name="T68" fmla="+- 0 6915 6774"/>
                              <a:gd name="T69" fmla="*/ T68 w 417"/>
                              <a:gd name="T70" fmla="+- 0 445 403"/>
                              <a:gd name="T71" fmla="*/ 445 h 468"/>
                              <a:gd name="T72" fmla="+- 0 6907 6774"/>
                              <a:gd name="T73" fmla="*/ T72 w 417"/>
                              <a:gd name="T74" fmla="+- 0 507 403"/>
                              <a:gd name="T75" fmla="*/ 507 h 468"/>
                              <a:gd name="T76" fmla="+- 0 7078 6774"/>
                              <a:gd name="T77" fmla="*/ T76 w 417"/>
                              <a:gd name="T78" fmla="+- 0 516 403"/>
                              <a:gd name="T79" fmla="*/ 516 h 468"/>
                              <a:gd name="T80" fmla="+- 0 7050 6774"/>
                              <a:gd name="T81" fmla="*/ T80 w 417"/>
                              <a:gd name="T82" fmla="+- 0 498 403"/>
                              <a:gd name="T83" fmla="*/ 498 h 468"/>
                              <a:gd name="T84" fmla="+- 0 6928 6774"/>
                              <a:gd name="T85" fmla="*/ T84 w 417"/>
                              <a:gd name="T86" fmla="+- 0 473 403"/>
                              <a:gd name="T87" fmla="*/ 473 h 468"/>
                              <a:gd name="T88" fmla="+- 0 6916 6774"/>
                              <a:gd name="T89" fmla="*/ T88 w 417"/>
                              <a:gd name="T90" fmla="+- 0 416 403"/>
                              <a:gd name="T91" fmla="*/ 416 h 468"/>
                              <a:gd name="T92" fmla="+- 0 7089 6774"/>
                              <a:gd name="T93" fmla="*/ T92 w 417"/>
                              <a:gd name="T94" fmla="+- 0 418 403"/>
                              <a:gd name="T95" fmla="*/ 418 h 468"/>
                              <a:gd name="T96" fmla="+- 0 7107 6774"/>
                              <a:gd name="T97" fmla="*/ T96 w 417"/>
                              <a:gd name="T98" fmla="+- 0 445 403"/>
                              <a:gd name="T99" fmla="*/ 445 h 468"/>
                              <a:gd name="T100" fmla="+- 0 7099 6774"/>
                              <a:gd name="T101" fmla="*/ T100 w 417"/>
                              <a:gd name="T102" fmla="+- 0 507 403"/>
                              <a:gd name="T103" fmla="*/ 507 h 468"/>
                              <a:gd name="T104" fmla="+- 0 7190 6774"/>
                              <a:gd name="T105" fmla="*/ T104 w 417"/>
                              <a:gd name="T106" fmla="+- 0 516 403"/>
                              <a:gd name="T107" fmla="*/ 516 h 468"/>
                              <a:gd name="T108" fmla="+- 0 7181 6774"/>
                              <a:gd name="T109" fmla="*/ T108 w 417"/>
                              <a:gd name="T110" fmla="+- 0 482 403"/>
                              <a:gd name="T111" fmla="*/ 482 h 468"/>
                              <a:gd name="T112" fmla="+- 0 7120 6774"/>
                              <a:gd name="T113" fmla="*/ T112 w 417"/>
                              <a:gd name="T114" fmla="+- 0 473 403"/>
                              <a:gd name="T115" fmla="*/ 473 h 468"/>
                              <a:gd name="T116" fmla="+- 0 7108 6774"/>
                              <a:gd name="T117" fmla="*/ T116 w 417"/>
                              <a:gd name="T118" fmla="+- 0 416 403"/>
                              <a:gd name="T119" fmla="*/ 416 h 468"/>
                              <a:gd name="T120" fmla="+- 0 6869 6774"/>
                              <a:gd name="T121" fmla="*/ T120 w 417"/>
                              <a:gd name="T122" fmla="+- 0 406 403"/>
                              <a:gd name="T123" fmla="*/ 406 h 468"/>
                              <a:gd name="T124" fmla="+- 0 6844 6774"/>
                              <a:gd name="T125" fmla="*/ T124 w 417"/>
                              <a:gd name="T126" fmla="+- 0 445 403"/>
                              <a:gd name="T127" fmla="*/ 445 h 468"/>
                              <a:gd name="T128" fmla="+- 0 6856 6774"/>
                              <a:gd name="T129" fmla="*/ T128 w 417"/>
                              <a:gd name="T130" fmla="+- 0 445 403"/>
                              <a:gd name="T131" fmla="*/ 445 h 468"/>
                              <a:gd name="T132" fmla="+- 0 6874 6774"/>
                              <a:gd name="T133" fmla="*/ T132 w 417"/>
                              <a:gd name="T134" fmla="+- 0 418 403"/>
                              <a:gd name="T135" fmla="*/ 418 h 468"/>
                              <a:gd name="T136" fmla="+- 0 6916 6774"/>
                              <a:gd name="T137" fmla="*/ T136 w 417"/>
                              <a:gd name="T138" fmla="+- 0 415 403"/>
                              <a:gd name="T139" fmla="*/ 415 h 468"/>
                              <a:gd name="T140" fmla="+- 0 7035 6774"/>
                              <a:gd name="T141" fmla="*/ T140 w 417"/>
                              <a:gd name="T142" fmla="+- 0 473 403"/>
                              <a:gd name="T143" fmla="*/ 473 h 468"/>
                              <a:gd name="T144" fmla="+- 0 6928 6774"/>
                              <a:gd name="T145" fmla="*/ T144 w 417"/>
                              <a:gd name="T146" fmla="+- 0 473 403"/>
                              <a:gd name="T147" fmla="*/ 473 h 468"/>
                              <a:gd name="T148" fmla="+- 0 7035 6774"/>
                              <a:gd name="T149" fmla="*/ T148 w 417"/>
                              <a:gd name="T150" fmla="+- 0 473 403"/>
                              <a:gd name="T151" fmla="*/ 473 h 468"/>
                              <a:gd name="T152" fmla="+- 0 7048 6774"/>
                              <a:gd name="T153" fmla="*/ T152 w 417"/>
                              <a:gd name="T154" fmla="+- 0 415 403"/>
                              <a:gd name="T155" fmla="*/ 415 h 468"/>
                              <a:gd name="T156" fmla="+- 0 7036 6774"/>
                              <a:gd name="T157" fmla="*/ T156 w 417"/>
                              <a:gd name="T158" fmla="+- 0 473 403"/>
                              <a:gd name="T159" fmla="*/ 473 h 468"/>
                              <a:gd name="T160" fmla="+- 0 7050 6774"/>
                              <a:gd name="T161" fmla="*/ T160 w 417"/>
                              <a:gd name="T162" fmla="+- 0 434 403"/>
                              <a:gd name="T163" fmla="*/ 434 h 468"/>
                              <a:gd name="T164" fmla="+- 0 7078 6774"/>
                              <a:gd name="T165" fmla="*/ T164 w 417"/>
                              <a:gd name="T166" fmla="+- 0 416 403"/>
                              <a:gd name="T167" fmla="*/ 416 h 468"/>
                              <a:gd name="T168" fmla="+- 0 7094 6774"/>
                              <a:gd name="T169" fmla="*/ T168 w 417"/>
                              <a:gd name="T170" fmla="+- 0 406 403"/>
                              <a:gd name="T171" fmla="*/ 406 h 468"/>
                              <a:gd name="T172" fmla="+- 0 7157 6774"/>
                              <a:gd name="T173" fmla="*/ T172 w 417"/>
                              <a:gd name="T174" fmla="+- 0 473 403"/>
                              <a:gd name="T175" fmla="*/ 473 h 468"/>
                              <a:gd name="T176" fmla="+- 0 7120 6774"/>
                              <a:gd name="T177" fmla="*/ T176 w 417"/>
                              <a:gd name="T178" fmla="+- 0 473 403"/>
                              <a:gd name="T179" fmla="*/ 47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7" h="468">
                                <a:moveTo>
                                  <a:pt x="69" y="70"/>
                                </a:moveTo>
                                <a:lnTo>
                                  <a:pt x="32" y="70"/>
                                </a:lnTo>
                                <a:lnTo>
                                  <a:pt x="19" y="72"/>
                                </a:lnTo>
                                <a:lnTo>
                                  <a:pt x="9" y="79"/>
                                </a:lnTo>
                                <a:lnTo>
                                  <a:pt x="2" y="89"/>
                                </a:lnTo>
                                <a:lnTo>
                                  <a:pt x="0" y="102"/>
                                </a:lnTo>
                                <a:lnTo>
                                  <a:pt x="0" y="435"/>
                                </a:lnTo>
                                <a:lnTo>
                                  <a:pt x="2" y="448"/>
                                </a:lnTo>
                                <a:lnTo>
                                  <a:pt x="9" y="458"/>
                                </a:lnTo>
                                <a:lnTo>
                                  <a:pt x="19" y="465"/>
                                </a:lnTo>
                                <a:lnTo>
                                  <a:pt x="32" y="468"/>
                                </a:lnTo>
                                <a:lnTo>
                                  <a:pt x="303" y="468"/>
                                </a:lnTo>
                                <a:lnTo>
                                  <a:pt x="321" y="463"/>
                                </a:lnTo>
                                <a:lnTo>
                                  <a:pt x="331" y="451"/>
                                </a:lnTo>
                                <a:lnTo>
                                  <a:pt x="334" y="439"/>
                                </a:lnTo>
                                <a:lnTo>
                                  <a:pt x="335" y="435"/>
                                </a:lnTo>
                                <a:lnTo>
                                  <a:pt x="335" y="433"/>
                                </a:lnTo>
                                <a:lnTo>
                                  <a:pt x="35" y="433"/>
                                </a:lnTo>
                                <a:lnTo>
                                  <a:pt x="35" y="155"/>
                                </a:lnTo>
                                <a:lnTo>
                                  <a:pt x="35" y="154"/>
                                </a:lnTo>
                                <a:lnTo>
                                  <a:pt x="416" y="154"/>
                                </a:lnTo>
                                <a:lnTo>
                                  <a:pt x="416" y="113"/>
                                </a:lnTo>
                                <a:lnTo>
                                  <a:pt x="112" y="113"/>
                                </a:lnTo>
                                <a:lnTo>
                                  <a:pt x="100" y="111"/>
                                </a:lnTo>
                                <a:lnTo>
                                  <a:pt x="91" y="104"/>
                                </a:lnTo>
                                <a:lnTo>
                                  <a:pt x="84" y="95"/>
                                </a:lnTo>
                                <a:lnTo>
                                  <a:pt x="82" y="84"/>
                                </a:lnTo>
                                <a:lnTo>
                                  <a:pt x="82" y="70"/>
                                </a:lnTo>
                                <a:lnTo>
                                  <a:pt x="70" y="70"/>
                                </a:lnTo>
                                <a:lnTo>
                                  <a:pt x="69" y="70"/>
                                </a:lnTo>
                                <a:close/>
                                <a:moveTo>
                                  <a:pt x="416" y="154"/>
                                </a:moveTo>
                                <a:lnTo>
                                  <a:pt x="382" y="154"/>
                                </a:lnTo>
                                <a:lnTo>
                                  <a:pt x="383" y="155"/>
                                </a:lnTo>
                                <a:lnTo>
                                  <a:pt x="383" y="364"/>
                                </a:lnTo>
                                <a:lnTo>
                                  <a:pt x="322" y="364"/>
                                </a:lnTo>
                                <a:lnTo>
                                  <a:pt x="310" y="376"/>
                                </a:lnTo>
                                <a:lnTo>
                                  <a:pt x="310" y="433"/>
                                </a:lnTo>
                                <a:lnTo>
                                  <a:pt x="36" y="433"/>
                                </a:lnTo>
                                <a:lnTo>
                                  <a:pt x="335" y="433"/>
                                </a:lnTo>
                                <a:lnTo>
                                  <a:pt x="335" y="389"/>
                                </a:lnTo>
                                <a:lnTo>
                                  <a:pt x="390" y="389"/>
                                </a:lnTo>
                                <a:lnTo>
                                  <a:pt x="405" y="388"/>
                                </a:lnTo>
                                <a:lnTo>
                                  <a:pt x="414" y="384"/>
                                </a:lnTo>
                                <a:lnTo>
                                  <a:pt x="416" y="374"/>
                                </a:lnTo>
                                <a:lnTo>
                                  <a:pt x="416" y="355"/>
                                </a:lnTo>
                                <a:lnTo>
                                  <a:pt x="416" y="154"/>
                                </a:lnTo>
                                <a:close/>
                                <a:moveTo>
                                  <a:pt x="142" y="13"/>
                                </a:moveTo>
                                <a:lnTo>
                                  <a:pt x="112" y="13"/>
                                </a:lnTo>
                                <a:lnTo>
                                  <a:pt x="123" y="15"/>
                                </a:lnTo>
                                <a:lnTo>
                                  <a:pt x="133" y="21"/>
                                </a:lnTo>
                                <a:lnTo>
                                  <a:pt x="139" y="31"/>
                                </a:lnTo>
                                <a:lnTo>
                                  <a:pt x="141" y="42"/>
                                </a:lnTo>
                                <a:lnTo>
                                  <a:pt x="141" y="84"/>
                                </a:lnTo>
                                <a:lnTo>
                                  <a:pt x="139" y="95"/>
                                </a:lnTo>
                                <a:lnTo>
                                  <a:pt x="133" y="104"/>
                                </a:lnTo>
                                <a:lnTo>
                                  <a:pt x="123" y="111"/>
                                </a:lnTo>
                                <a:lnTo>
                                  <a:pt x="112" y="113"/>
                                </a:lnTo>
                                <a:lnTo>
                                  <a:pt x="304" y="113"/>
                                </a:lnTo>
                                <a:lnTo>
                                  <a:pt x="292" y="111"/>
                                </a:lnTo>
                                <a:lnTo>
                                  <a:pt x="283" y="104"/>
                                </a:lnTo>
                                <a:lnTo>
                                  <a:pt x="276" y="95"/>
                                </a:lnTo>
                                <a:lnTo>
                                  <a:pt x="274" y="84"/>
                                </a:lnTo>
                                <a:lnTo>
                                  <a:pt x="274" y="70"/>
                                </a:lnTo>
                                <a:lnTo>
                                  <a:pt x="154" y="70"/>
                                </a:lnTo>
                                <a:lnTo>
                                  <a:pt x="154" y="42"/>
                                </a:lnTo>
                                <a:lnTo>
                                  <a:pt x="151" y="26"/>
                                </a:lnTo>
                                <a:lnTo>
                                  <a:pt x="142" y="13"/>
                                </a:lnTo>
                                <a:close/>
                                <a:moveTo>
                                  <a:pt x="334" y="13"/>
                                </a:moveTo>
                                <a:lnTo>
                                  <a:pt x="304" y="13"/>
                                </a:lnTo>
                                <a:lnTo>
                                  <a:pt x="315" y="15"/>
                                </a:lnTo>
                                <a:lnTo>
                                  <a:pt x="325" y="21"/>
                                </a:lnTo>
                                <a:lnTo>
                                  <a:pt x="331" y="31"/>
                                </a:lnTo>
                                <a:lnTo>
                                  <a:pt x="333" y="42"/>
                                </a:lnTo>
                                <a:lnTo>
                                  <a:pt x="333" y="84"/>
                                </a:lnTo>
                                <a:lnTo>
                                  <a:pt x="331" y="95"/>
                                </a:lnTo>
                                <a:lnTo>
                                  <a:pt x="325" y="104"/>
                                </a:lnTo>
                                <a:lnTo>
                                  <a:pt x="315" y="111"/>
                                </a:lnTo>
                                <a:lnTo>
                                  <a:pt x="304" y="113"/>
                                </a:lnTo>
                                <a:lnTo>
                                  <a:pt x="416" y="113"/>
                                </a:lnTo>
                                <a:lnTo>
                                  <a:pt x="416" y="102"/>
                                </a:lnTo>
                                <a:lnTo>
                                  <a:pt x="413" y="89"/>
                                </a:lnTo>
                                <a:lnTo>
                                  <a:pt x="407" y="79"/>
                                </a:lnTo>
                                <a:lnTo>
                                  <a:pt x="396" y="72"/>
                                </a:lnTo>
                                <a:lnTo>
                                  <a:pt x="388" y="70"/>
                                </a:lnTo>
                                <a:lnTo>
                                  <a:pt x="346" y="70"/>
                                </a:lnTo>
                                <a:lnTo>
                                  <a:pt x="346" y="42"/>
                                </a:lnTo>
                                <a:lnTo>
                                  <a:pt x="343" y="26"/>
                                </a:lnTo>
                                <a:lnTo>
                                  <a:pt x="334" y="13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95" y="3"/>
                                </a:lnTo>
                                <a:lnTo>
                                  <a:pt x="82" y="12"/>
                                </a:lnTo>
                                <a:lnTo>
                                  <a:pt x="73" y="26"/>
                                </a:lnTo>
                                <a:lnTo>
                                  <a:pt x="70" y="42"/>
                                </a:lnTo>
                                <a:lnTo>
                                  <a:pt x="70" y="70"/>
                                </a:lnTo>
                                <a:lnTo>
                                  <a:pt x="82" y="70"/>
                                </a:lnTo>
                                <a:lnTo>
                                  <a:pt x="82" y="42"/>
                                </a:lnTo>
                                <a:lnTo>
                                  <a:pt x="84" y="31"/>
                                </a:lnTo>
                                <a:lnTo>
                                  <a:pt x="91" y="21"/>
                                </a:lnTo>
                                <a:lnTo>
                                  <a:pt x="100" y="15"/>
                                </a:lnTo>
                                <a:lnTo>
                                  <a:pt x="112" y="13"/>
                                </a:lnTo>
                                <a:lnTo>
                                  <a:pt x="142" y="13"/>
                                </a:lnTo>
                                <a:lnTo>
                                  <a:pt x="142" y="12"/>
                                </a:lnTo>
                                <a:lnTo>
                                  <a:pt x="128" y="3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61" y="70"/>
                                </a:moveTo>
                                <a:lnTo>
                                  <a:pt x="154" y="70"/>
                                </a:lnTo>
                                <a:lnTo>
                                  <a:pt x="262" y="70"/>
                                </a:lnTo>
                                <a:lnTo>
                                  <a:pt x="261" y="7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87" y="3"/>
                                </a:lnTo>
                                <a:lnTo>
                                  <a:pt x="274" y="12"/>
                                </a:lnTo>
                                <a:lnTo>
                                  <a:pt x="265" y="26"/>
                                </a:lnTo>
                                <a:lnTo>
                                  <a:pt x="262" y="42"/>
                                </a:lnTo>
                                <a:lnTo>
                                  <a:pt x="262" y="70"/>
                                </a:lnTo>
                                <a:lnTo>
                                  <a:pt x="274" y="70"/>
                                </a:lnTo>
                                <a:lnTo>
                                  <a:pt x="274" y="42"/>
                                </a:lnTo>
                                <a:lnTo>
                                  <a:pt x="276" y="31"/>
                                </a:lnTo>
                                <a:lnTo>
                                  <a:pt x="283" y="21"/>
                                </a:lnTo>
                                <a:lnTo>
                                  <a:pt x="292" y="15"/>
                                </a:lnTo>
                                <a:lnTo>
                                  <a:pt x="304" y="13"/>
                                </a:lnTo>
                                <a:lnTo>
                                  <a:pt x="334" y="13"/>
                                </a:lnTo>
                                <a:lnTo>
                                  <a:pt x="334" y="12"/>
                                </a:lnTo>
                                <a:lnTo>
                                  <a:pt x="320" y="3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83" y="70"/>
                                </a:moveTo>
                                <a:lnTo>
                                  <a:pt x="346" y="70"/>
                                </a:lnTo>
                                <a:lnTo>
                                  <a:pt x="388" y="70"/>
                                </a:lnTo>
                                <a:lnTo>
                                  <a:pt x="38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BC5FC3" id="Group 315" o:spid="_x0000_s1026" style="position:absolute;margin-left:328.1pt;margin-top:10.85pt;width:42pt;height:42pt;z-index:-251650048;mso-wrap-distance-left:0;mso-wrap-distance-right:0;mso-position-horizontal-relative:page" coordorigin="6562,217" coordsize="840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">
                <v:shape id="Freeform 318" o:spid="_x0000_s1027" style="position:absolute;left:6561;top:217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" path="m420,l344,7,273,26,208,57,149,99,99,149,57,208,26,273,7,345,,420r7,76l26,567r31,65l99,691r50,50l208,783r65,31l344,833r76,7l495,833r71,-19l632,783r58,-42l741,691r41,-59l814,567r19,-71l840,420r-7,-75l814,273,782,208,741,149,690,99,632,57,566,26,495,7,420,xe" fillcolor="#9cc64a" stroked="f">
                  <v:path arrowok="t" o:connecttype="custom" o:connectlocs="420,217;344,224;273,243;208,274;149,316;99,366;57,425;26,490;7,562;0,637;7,713;26,784;57,849;99,908;149,958;208,1000;273,1031;344,1050;420,1057;495,1050;566,1031;632,1000;690,958;741,908;782,849;814,784;833,713;840,637;833,562;814,490;782,425;741,366;690,316;632,274;566,243;495,224;420,217" o:connectangles="0,0,0,0,0,0,0,0,0,0,0,0,0,0,0,0,0,0,0,0,0,0,0,0,0,0,0,0,0,0,0,0,0,0,0,0,0"/>
                </v:shape>
                <v:shape id="Picture 317" o:spid="_x0000_s1028" type="#_x0000_t75" style="position:absolute;left:6841;top:609;width:282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">
                  <v:imagedata r:id="rId21" o:title=""/>
                </v:shape>
                <v:shape id="AutoShape 316" o:spid="_x0000_s1029" style="position:absolute;left:6773;top:403;width:417;height:468;visibility:visible;mso-wrap-style:square;v-text-anchor:top" coordsize="417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" path="m69,70r-37,l19,72,9,79,2,89,,102,,435r2,13l9,458r10,7l32,468r271,l321,463r10,-12l334,439r1,-4l335,433r-300,l35,155r,-1l416,154r,-41l112,113r-12,-2l91,104,84,95,82,84r,-14l70,70r-1,xm416,154r-34,l383,155r,209l322,364r-12,12l310,433r-274,l335,433r,-44l390,389r15,-1l414,384r2,-10l416,355r,-201xm142,13r-30,l123,15r10,6l139,31r2,11l141,84r-2,11l133,104r-10,7l112,113r192,l292,111r-9,-7l276,95,274,84r,-14l154,70r,-28l151,26,142,13xm334,13r-30,l315,15r10,6l331,31r2,11l333,84r-2,11l325,104r-10,7l304,113r112,l416,102,413,89,407,79,396,72r-8,-2l346,70r,-28l343,26,334,13xm112,r,l95,3,82,12,73,26,70,42r,28l82,70r,-28l84,31,91,21r9,-6l112,13r30,l142,12,128,3,112,xm261,70r-107,l262,70r-1,xm304,l287,3r-13,9l265,26r-3,16l262,70r12,l274,42r2,-11l283,21r9,-6l304,13r30,l334,12,320,3,304,xm383,70r-37,l388,70r-5,xe" stroked="f">
                  <v:path arrowok="t" o:connecttype="custom" o:connectlocs="19,475;0,505;9,861;303,871;334,842;35,836;35,557;112,516;84,498;70,473;416,557;383,767;310,836;335,792;414,787;416,557;123,418;141,445;133,507;304,516;276,498;154,473;142,416;315,418;333,445;325,507;416,516;407,482;346,473;334,416;95,406;70,445;82,445;100,418;142,415;261,473;154,473;261,473;274,415;262,473;276,434;304,416;320,406;383,473;346,47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rPr>
          <w:rFonts w:ascii="Arial Black"/>
          <w:sz w:val="12"/>
        </w:rPr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Default="00E20640">
      <w:pPr>
        <w:tabs>
          <w:tab w:val="left" w:pos="3657"/>
        </w:tabs>
        <w:spacing w:before="95" w:line="206" w:lineRule="auto"/>
        <w:ind w:left="3366" w:hanging="1978"/>
        <w:rPr>
          <w:sz w:val="17"/>
        </w:rPr>
      </w:pPr>
      <w:r>
        <w:rPr>
          <w:color w:val="231F20"/>
          <w:sz w:val="17"/>
        </w:rPr>
        <w:t>На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бланке</w:t>
      </w:r>
      <w:r>
        <w:rPr>
          <w:color w:val="231F20"/>
          <w:sz w:val="17"/>
        </w:rPr>
        <w:tab/>
      </w:r>
      <w:r>
        <w:rPr>
          <w:color w:val="231F20"/>
          <w:sz w:val="17"/>
        </w:rPr>
        <w:tab/>
      </w:r>
      <w:proofErr w:type="gramStart"/>
      <w:r>
        <w:rPr>
          <w:color w:val="231F20"/>
          <w:sz w:val="17"/>
        </w:rPr>
        <w:t>С</w:t>
      </w:r>
      <w:proofErr w:type="gramEnd"/>
      <w:r>
        <w:rPr>
          <w:color w:val="231F20"/>
          <w:sz w:val="17"/>
        </w:rPr>
        <w:t xml:space="preserve"> подписью должностного</w:t>
      </w:r>
      <w:r>
        <w:rPr>
          <w:color w:val="231F20"/>
          <w:spacing w:val="-33"/>
          <w:sz w:val="17"/>
        </w:rPr>
        <w:t xml:space="preserve"> </w:t>
      </w:r>
      <w:r>
        <w:rPr>
          <w:color w:val="231F20"/>
          <w:spacing w:val="-5"/>
          <w:sz w:val="17"/>
        </w:rPr>
        <w:t>лица</w:t>
      </w:r>
    </w:p>
    <w:p w:rsidR="006E6631" w:rsidRDefault="00E20640">
      <w:pPr>
        <w:spacing w:before="73" w:line="182" w:lineRule="exact"/>
        <w:ind w:left="1044" w:right="955"/>
        <w:jc w:val="center"/>
        <w:rPr>
          <w:sz w:val="17"/>
        </w:rPr>
      </w:pPr>
      <w:r>
        <w:br w:type="column"/>
      </w:r>
      <w:r>
        <w:rPr>
          <w:color w:val="231F20"/>
          <w:sz w:val="17"/>
        </w:rPr>
        <w:t>С номером</w:t>
      </w:r>
    </w:p>
    <w:p w:rsidR="006E6631" w:rsidRDefault="00E20640">
      <w:pPr>
        <w:spacing w:line="182" w:lineRule="exact"/>
        <w:ind w:left="1044" w:right="955"/>
        <w:jc w:val="center"/>
        <w:rPr>
          <w:sz w:val="17"/>
        </w:rPr>
      </w:pPr>
      <w:r>
        <w:rPr>
          <w:color w:val="231F20"/>
          <w:sz w:val="17"/>
        </w:rPr>
        <w:t>и датой отправки</w:t>
      </w:r>
    </w:p>
    <w:p w:rsidR="006E6631" w:rsidRDefault="006E6631">
      <w:pPr>
        <w:spacing w:line="182" w:lineRule="exact"/>
        <w:jc w:val="center"/>
        <w:rPr>
          <w:sz w:val="17"/>
        </w:rPr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4857" w:space="40"/>
            <w:col w:w="3403"/>
          </w:cols>
        </w:sectPr>
      </w:pPr>
    </w:p>
    <w:p w:rsidR="006E6631" w:rsidRDefault="006E6631">
      <w:pPr>
        <w:pStyle w:val="a3"/>
      </w:pPr>
    </w:p>
    <w:p w:rsidR="006E6631" w:rsidRDefault="00CC671F">
      <w:pPr>
        <w:spacing w:before="94"/>
        <w:ind w:left="213"/>
        <w:rPr>
          <w:rFonts w:ascii="Trebuchet MS" w:hAnsi="Trebuchet MS"/>
          <w:b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272415</wp:posOffset>
                </wp:positionV>
                <wp:extent cx="4982845" cy="0"/>
                <wp:effectExtent l="0" t="0" r="0" b="0"/>
                <wp:wrapTopAndBottom/>
                <wp:docPr id="311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2845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9CC6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6EBAAD" id="Line 314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9pt,21.45pt" to="420.2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" strokecolor="#9cc64a" strokeweight="1.4pt">
                <w10:wrap type="topAndBottom" anchorx="page"/>
              </v:line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25"/>
        </w:rPr>
        <w:t>ПРЕДЛОЖЕНИЕ СОДЕРЖИТ ИНФОРМАЦИЮ:</w:t>
      </w:r>
    </w:p>
    <w:p w:rsidR="006E6631" w:rsidRDefault="006E6631">
      <w:pPr>
        <w:pStyle w:val="a3"/>
        <w:spacing w:before="8"/>
        <w:rPr>
          <w:rFonts w:ascii="Trebuchet MS"/>
          <w:b/>
          <w:sz w:val="18"/>
        </w:rPr>
      </w:pPr>
    </w:p>
    <w:p w:rsidR="006E6631" w:rsidRDefault="00CC671F">
      <w:pPr>
        <w:tabs>
          <w:tab w:val="left" w:pos="2010"/>
          <w:tab w:val="left" w:pos="3691"/>
          <w:tab w:val="left" w:pos="5371"/>
          <w:tab w:val="left" w:pos="6982"/>
        </w:tabs>
        <w:ind w:left="400"/>
        <w:rPr>
          <w:rFonts w:ascii="Trebuchet MS"/>
          <w:sz w:val="20"/>
        </w:rPr>
      </w:pPr>
      <w:r>
        <w:rPr>
          <w:rFonts w:ascii="Trebuchet MS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33400" cy="533400"/>
                <wp:effectExtent l="3175" t="0" r="6350" b="0"/>
                <wp:docPr id="308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0" y="0"/>
                          <a:chExt cx="840" cy="840"/>
                        </a:xfrm>
                      </wpg:grpSpPr>
                      <wps:wsp>
                        <wps:cNvPr id="309" name="Freeform 3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0" cy="840"/>
                          </a:xfrm>
                          <a:custGeom>
                            <a:avLst/>
                            <a:gdLst>
                              <a:gd name="T0" fmla="*/ 420 w 840"/>
                              <a:gd name="T1" fmla="*/ 0 h 840"/>
                              <a:gd name="T2" fmla="*/ 345 w 840"/>
                              <a:gd name="T3" fmla="*/ 7 h 840"/>
                              <a:gd name="T4" fmla="*/ 273 w 840"/>
                              <a:gd name="T5" fmla="*/ 26 h 840"/>
                              <a:gd name="T6" fmla="*/ 208 w 840"/>
                              <a:gd name="T7" fmla="*/ 57 h 840"/>
                              <a:gd name="T8" fmla="*/ 149 w 840"/>
                              <a:gd name="T9" fmla="*/ 99 h 840"/>
                              <a:gd name="T10" fmla="*/ 99 w 840"/>
                              <a:gd name="T11" fmla="*/ 149 h 840"/>
                              <a:gd name="T12" fmla="*/ 57 w 840"/>
                              <a:gd name="T13" fmla="*/ 208 h 840"/>
                              <a:gd name="T14" fmla="*/ 26 w 840"/>
                              <a:gd name="T15" fmla="*/ 273 h 840"/>
                              <a:gd name="T16" fmla="*/ 7 w 840"/>
                              <a:gd name="T17" fmla="*/ 345 h 840"/>
                              <a:gd name="T18" fmla="*/ 0 w 840"/>
                              <a:gd name="T19" fmla="*/ 420 h 840"/>
                              <a:gd name="T20" fmla="*/ 7 w 840"/>
                              <a:gd name="T21" fmla="*/ 495 h 840"/>
                              <a:gd name="T22" fmla="*/ 26 w 840"/>
                              <a:gd name="T23" fmla="*/ 567 h 840"/>
                              <a:gd name="T24" fmla="*/ 57 w 840"/>
                              <a:gd name="T25" fmla="*/ 632 h 840"/>
                              <a:gd name="T26" fmla="*/ 99 w 840"/>
                              <a:gd name="T27" fmla="*/ 691 h 840"/>
                              <a:gd name="T28" fmla="*/ 149 w 840"/>
                              <a:gd name="T29" fmla="*/ 741 h 840"/>
                              <a:gd name="T30" fmla="*/ 208 w 840"/>
                              <a:gd name="T31" fmla="*/ 783 h 840"/>
                              <a:gd name="T32" fmla="*/ 273 w 840"/>
                              <a:gd name="T33" fmla="*/ 814 h 840"/>
                              <a:gd name="T34" fmla="*/ 345 w 840"/>
                              <a:gd name="T35" fmla="*/ 833 h 840"/>
                              <a:gd name="T36" fmla="*/ 420 w 840"/>
                              <a:gd name="T37" fmla="*/ 840 h 840"/>
                              <a:gd name="T38" fmla="*/ 495 w 840"/>
                              <a:gd name="T39" fmla="*/ 833 h 840"/>
                              <a:gd name="T40" fmla="*/ 567 w 840"/>
                              <a:gd name="T41" fmla="*/ 814 h 840"/>
                              <a:gd name="T42" fmla="*/ 632 w 840"/>
                              <a:gd name="T43" fmla="*/ 783 h 840"/>
                              <a:gd name="T44" fmla="*/ 691 w 840"/>
                              <a:gd name="T45" fmla="*/ 741 h 840"/>
                              <a:gd name="T46" fmla="*/ 741 w 840"/>
                              <a:gd name="T47" fmla="*/ 691 h 840"/>
                              <a:gd name="T48" fmla="*/ 783 w 840"/>
                              <a:gd name="T49" fmla="*/ 632 h 840"/>
                              <a:gd name="T50" fmla="*/ 814 w 840"/>
                              <a:gd name="T51" fmla="*/ 567 h 840"/>
                              <a:gd name="T52" fmla="*/ 833 w 840"/>
                              <a:gd name="T53" fmla="*/ 495 h 840"/>
                              <a:gd name="T54" fmla="*/ 840 w 840"/>
                              <a:gd name="T55" fmla="*/ 420 h 840"/>
                              <a:gd name="T56" fmla="*/ 833 w 840"/>
                              <a:gd name="T57" fmla="*/ 345 h 840"/>
                              <a:gd name="T58" fmla="*/ 814 w 840"/>
                              <a:gd name="T59" fmla="*/ 273 h 840"/>
                              <a:gd name="T60" fmla="*/ 783 w 840"/>
                              <a:gd name="T61" fmla="*/ 208 h 840"/>
                              <a:gd name="T62" fmla="*/ 741 w 840"/>
                              <a:gd name="T63" fmla="*/ 149 h 840"/>
                              <a:gd name="T64" fmla="*/ 691 w 840"/>
                              <a:gd name="T65" fmla="*/ 99 h 840"/>
                              <a:gd name="T66" fmla="*/ 632 w 840"/>
                              <a:gd name="T67" fmla="*/ 57 h 840"/>
                              <a:gd name="T68" fmla="*/ 567 w 840"/>
                              <a:gd name="T69" fmla="*/ 26 h 840"/>
                              <a:gd name="T70" fmla="*/ 495 w 840"/>
                              <a:gd name="T71" fmla="*/ 7 h 840"/>
                              <a:gd name="T72" fmla="*/ 420 w 840"/>
                              <a:gd name="T73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5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9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5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6" y="567"/>
                                </a:lnTo>
                                <a:lnTo>
                                  <a:pt x="57" y="632"/>
                                </a:lnTo>
                                <a:lnTo>
                                  <a:pt x="99" y="691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5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5" y="833"/>
                                </a:lnTo>
                                <a:lnTo>
                                  <a:pt x="567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1" y="741"/>
                                </a:lnTo>
                                <a:lnTo>
                                  <a:pt x="741" y="691"/>
                                </a:lnTo>
                                <a:lnTo>
                                  <a:pt x="783" y="632"/>
                                </a:lnTo>
                                <a:lnTo>
                                  <a:pt x="814" y="567"/>
                                </a:lnTo>
                                <a:lnTo>
                                  <a:pt x="833" y="495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5"/>
                                </a:lnTo>
                                <a:lnTo>
                                  <a:pt x="814" y="273"/>
                                </a:lnTo>
                                <a:lnTo>
                                  <a:pt x="783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1" y="99"/>
                                </a:lnTo>
                                <a:lnTo>
                                  <a:pt x="632" y="57"/>
                                </a:lnTo>
                                <a:lnTo>
                                  <a:pt x="567" y="26"/>
                                </a:lnTo>
                                <a:lnTo>
                                  <a:pt x="495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2"/>
                        <wps:cNvSpPr>
                          <a:spLocks/>
                        </wps:cNvSpPr>
                        <wps:spPr bwMode="auto">
                          <a:xfrm>
                            <a:off x="256" y="174"/>
                            <a:ext cx="327" cy="491"/>
                          </a:xfrm>
                          <a:custGeom>
                            <a:avLst/>
                            <a:gdLst>
                              <a:gd name="T0" fmla="+- 0 420 257"/>
                              <a:gd name="T1" fmla="*/ T0 w 327"/>
                              <a:gd name="T2" fmla="+- 0 175 175"/>
                              <a:gd name="T3" fmla="*/ 175 h 491"/>
                              <a:gd name="T4" fmla="+- 0 356 257"/>
                              <a:gd name="T5" fmla="*/ T4 w 327"/>
                              <a:gd name="T6" fmla="+- 0 188 175"/>
                              <a:gd name="T7" fmla="*/ 188 h 491"/>
                              <a:gd name="T8" fmla="+- 0 304 257"/>
                              <a:gd name="T9" fmla="*/ T8 w 327"/>
                              <a:gd name="T10" fmla="+- 0 223 175"/>
                              <a:gd name="T11" fmla="*/ 223 h 491"/>
                              <a:gd name="T12" fmla="+- 0 269 257"/>
                              <a:gd name="T13" fmla="*/ T12 w 327"/>
                              <a:gd name="T14" fmla="+- 0 275 175"/>
                              <a:gd name="T15" fmla="*/ 275 h 491"/>
                              <a:gd name="T16" fmla="+- 0 257 257"/>
                              <a:gd name="T17" fmla="*/ T16 w 327"/>
                              <a:gd name="T18" fmla="+- 0 338 175"/>
                              <a:gd name="T19" fmla="*/ 338 h 491"/>
                              <a:gd name="T20" fmla="+- 0 257 257"/>
                              <a:gd name="T21" fmla="*/ T20 w 327"/>
                              <a:gd name="T22" fmla="+- 0 353 175"/>
                              <a:gd name="T23" fmla="*/ 353 h 491"/>
                              <a:gd name="T24" fmla="+- 0 259 257"/>
                              <a:gd name="T25" fmla="*/ T24 w 327"/>
                              <a:gd name="T26" fmla="+- 0 368 175"/>
                              <a:gd name="T27" fmla="*/ 368 h 491"/>
                              <a:gd name="T28" fmla="+- 0 262 257"/>
                              <a:gd name="T29" fmla="*/ T28 w 327"/>
                              <a:gd name="T30" fmla="+- 0 382 175"/>
                              <a:gd name="T31" fmla="*/ 382 h 491"/>
                              <a:gd name="T32" fmla="+- 0 267 257"/>
                              <a:gd name="T33" fmla="*/ T32 w 327"/>
                              <a:gd name="T34" fmla="+- 0 395 175"/>
                              <a:gd name="T35" fmla="*/ 395 h 491"/>
                              <a:gd name="T36" fmla="+- 0 384 257"/>
                              <a:gd name="T37" fmla="*/ T36 w 327"/>
                              <a:gd name="T38" fmla="+- 0 642 175"/>
                              <a:gd name="T39" fmla="*/ 642 h 491"/>
                              <a:gd name="T40" fmla="+- 0 390 257"/>
                              <a:gd name="T41" fmla="*/ T40 w 327"/>
                              <a:gd name="T42" fmla="+- 0 652 175"/>
                              <a:gd name="T43" fmla="*/ 652 h 491"/>
                              <a:gd name="T44" fmla="+- 0 398 257"/>
                              <a:gd name="T45" fmla="*/ T44 w 327"/>
                              <a:gd name="T46" fmla="+- 0 659 175"/>
                              <a:gd name="T47" fmla="*/ 659 h 491"/>
                              <a:gd name="T48" fmla="+- 0 409 257"/>
                              <a:gd name="T49" fmla="*/ T48 w 327"/>
                              <a:gd name="T50" fmla="+- 0 663 175"/>
                              <a:gd name="T51" fmla="*/ 663 h 491"/>
                              <a:gd name="T52" fmla="+- 0 420 257"/>
                              <a:gd name="T53" fmla="*/ T52 w 327"/>
                              <a:gd name="T54" fmla="+- 0 665 175"/>
                              <a:gd name="T55" fmla="*/ 665 h 491"/>
                              <a:gd name="T56" fmla="+- 0 431 257"/>
                              <a:gd name="T57" fmla="*/ T56 w 327"/>
                              <a:gd name="T58" fmla="+- 0 663 175"/>
                              <a:gd name="T59" fmla="*/ 663 h 491"/>
                              <a:gd name="T60" fmla="+- 0 442 257"/>
                              <a:gd name="T61" fmla="*/ T60 w 327"/>
                              <a:gd name="T62" fmla="+- 0 659 175"/>
                              <a:gd name="T63" fmla="*/ 659 h 491"/>
                              <a:gd name="T64" fmla="+- 0 450 257"/>
                              <a:gd name="T65" fmla="*/ T64 w 327"/>
                              <a:gd name="T66" fmla="+- 0 652 175"/>
                              <a:gd name="T67" fmla="*/ 652 h 491"/>
                              <a:gd name="T68" fmla="+- 0 457 257"/>
                              <a:gd name="T69" fmla="*/ T68 w 327"/>
                              <a:gd name="T70" fmla="+- 0 642 175"/>
                              <a:gd name="T71" fmla="*/ 642 h 491"/>
                              <a:gd name="T72" fmla="+- 0 561 257"/>
                              <a:gd name="T73" fmla="*/ T72 w 327"/>
                              <a:gd name="T74" fmla="+- 0 420 175"/>
                              <a:gd name="T75" fmla="*/ 420 h 491"/>
                              <a:gd name="T76" fmla="+- 0 420 257"/>
                              <a:gd name="T77" fmla="*/ T76 w 327"/>
                              <a:gd name="T78" fmla="+- 0 420 175"/>
                              <a:gd name="T79" fmla="*/ 420 h 491"/>
                              <a:gd name="T80" fmla="+- 0 388 257"/>
                              <a:gd name="T81" fmla="*/ T80 w 327"/>
                              <a:gd name="T82" fmla="+- 0 414 175"/>
                              <a:gd name="T83" fmla="*/ 414 h 491"/>
                              <a:gd name="T84" fmla="+- 0 362 257"/>
                              <a:gd name="T85" fmla="*/ T84 w 327"/>
                              <a:gd name="T86" fmla="+- 0 396 175"/>
                              <a:gd name="T87" fmla="*/ 396 h 491"/>
                              <a:gd name="T88" fmla="+- 0 345 257"/>
                              <a:gd name="T89" fmla="*/ T88 w 327"/>
                              <a:gd name="T90" fmla="+- 0 370 175"/>
                              <a:gd name="T91" fmla="*/ 370 h 491"/>
                              <a:gd name="T92" fmla="+- 0 338 257"/>
                              <a:gd name="T93" fmla="*/ T92 w 327"/>
                              <a:gd name="T94" fmla="+- 0 338 175"/>
                              <a:gd name="T95" fmla="*/ 338 h 491"/>
                              <a:gd name="T96" fmla="+- 0 345 257"/>
                              <a:gd name="T97" fmla="*/ T96 w 327"/>
                              <a:gd name="T98" fmla="+- 0 307 175"/>
                              <a:gd name="T99" fmla="*/ 307 h 491"/>
                              <a:gd name="T100" fmla="+- 0 362 257"/>
                              <a:gd name="T101" fmla="*/ T100 w 327"/>
                              <a:gd name="T102" fmla="+- 0 281 175"/>
                              <a:gd name="T103" fmla="*/ 281 h 491"/>
                              <a:gd name="T104" fmla="+- 0 388 257"/>
                              <a:gd name="T105" fmla="*/ T104 w 327"/>
                              <a:gd name="T106" fmla="+- 0 263 175"/>
                              <a:gd name="T107" fmla="*/ 263 h 491"/>
                              <a:gd name="T108" fmla="+- 0 420 257"/>
                              <a:gd name="T109" fmla="*/ T108 w 327"/>
                              <a:gd name="T110" fmla="+- 0 257 175"/>
                              <a:gd name="T111" fmla="*/ 257 h 491"/>
                              <a:gd name="T112" fmla="+- 0 558 257"/>
                              <a:gd name="T113" fmla="*/ T112 w 327"/>
                              <a:gd name="T114" fmla="+- 0 257 175"/>
                              <a:gd name="T115" fmla="*/ 257 h 491"/>
                              <a:gd name="T116" fmla="+- 0 536 257"/>
                              <a:gd name="T117" fmla="*/ T116 w 327"/>
                              <a:gd name="T118" fmla="+- 0 223 175"/>
                              <a:gd name="T119" fmla="*/ 223 h 491"/>
                              <a:gd name="T120" fmla="+- 0 484 257"/>
                              <a:gd name="T121" fmla="*/ T120 w 327"/>
                              <a:gd name="T122" fmla="+- 0 188 175"/>
                              <a:gd name="T123" fmla="*/ 188 h 491"/>
                              <a:gd name="T124" fmla="+- 0 420 257"/>
                              <a:gd name="T125" fmla="*/ T124 w 327"/>
                              <a:gd name="T126" fmla="+- 0 175 175"/>
                              <a:gd name="T127" fmla="*/ 175 h 491"/>
                              <a:gd name="T128" fmla="+- 0 558 257"/>
                              <a:gd name="T129" fmla="*/ T128 w 327"/>
                              <a:gd name="T130" fmla="+- 0 257 175"/>
                              <a:gd name="T131" fmla="*/ 257 h 491"/>
                              <a:gd name="T132" fmla="+- 0 420 257"/>
                              <a:gd name="T133" fmla="*/ T132 w 327"/>
                              <a:gd name="T134" fmla="+- 0 257 175"/>
                              <a:gd name="T135" fmla="*/ 257 h 491"/>
                              <a:gd name="T136" fmla="+- 0 452 257"/>
                              <a:gd name="T137" fmla="*/ T136 w 327"/>
                              <a:gd name="T138" fmla="+- 0 263 175"/>
                              <a:gd name="T139" fmla="*/ 263 h 491"/>
                              <a:gd name="T140" fmla="+- 0 478 257"/>
                              <a:gd name="T141" fmla="*/ T140 w 327"/>
                              <a:gd name="T142" fmla="+- 0 281 175"/>
                              <a:gd name="T143" fmla="*/ 281 h 491"/>
                              <a:gd name="T144" fmla="+- 0 495 257"/>
                              <a:gd name="T145" fmla="*/ T144 w 327"/>
                              <a:gd name="T146" fmla="+- 0 307 175"/>
                              <a:gd name="T147" fmla="*/ 307 h 491"/>
                              <a:gd name="T148" fmla="+- 0 502 257"/>
                              <a:gd name="T149" fmla="*/ T148 w 327"/>
                              <a:gd name="T150" fmla="+- 0 338 175"/>
                              <a:gd name="T151" fmla="*/ 338 h 491"/>
                              <a:gd name="T152" fmla="+- 0 495 257"/>
                              <a:gd name="T153" fmla="*/ T152 w 327"/>
                              <a:gd name="T154" fmla="+- 0 370 175"/>
                              <a:gd name="T155" fmla="*/ 370 h 491"/>
                              <a:gd name="T156" fmla="+- 0 478 257"/>
                              <a:gd name="T157" fmla="*/ T156 w 327"/>
                              <a:gd name="T158" fmla="+- 0 396 175"/>
                              <a:gd name="T159" fmla="*/ 396 h 491"/>
                              <a:gd name="T160" fmla="+- 0 452 257"/>
                              <a:gd name="T161" fmla="*/ T160 w 327"/>
                              <a:gd name="T162" fmla="+- 0 414 175"/>
                              <a:gd name="T163" fmla="*/ 414 h 491"/>
                              <a:gd name="T164" fmla="+- 0 420 257"/>
                              <a:gd name="T165" fmla="*/ T164 w 327"/>
                              <a:gd name="T166" fmla="+- 0 420 175"/>
                              <a:gd name="T167" fmla="*/ 420 h 491"/>
                              <a:gd name="T168" fmla="+- 0 561 257"/>
                              <a:gd name="T169" fmla="*/ T168 w 327"/>
                              <a:gd name="T170" fmla="+- 0 420 175"/>
                              <a:gd name="T171" fmla="*/ 420 h 491"/>
                              <a:gd name="T172" fmla="+- 0 573 257"/>
                              <a:gd name="T173" fmla="*/ T172 w 327"/>
                              <a:gd name="T174" fmla="+- 0 395 175"/>
                              <a:gd name="T175" fmla="*/ 395 h 491"/>
                              <a:gd name="T176" fmla="+- 0 578 257"/>
                              <a:gd name="T177" fmla="*/ T176 w 327"/>
                              <a:gd name="T178" fmla="+- 0 382 175"/>
                              <a:gd name="T179" fmla="*/ 382 h 491"/>
                              <a:gd name="T180" fmla="+- 0 581 257"/>
                              <a:gd name="T181" fmla="*/ T180 w 327"/>
                              <a:gd name="T182" fmla="+- 0 368 175"/>
                              <a:gd name="T183" fmla="*/ 368 h 491"/>
                              <a:gd name="T184" fmla="+- 0 583 257"/>
                              <a:gd name="T185" fmla="*/ T184 w 327"/>
                              <a:gd name="T186" fmla="+- 0 353 175"/>
                              <a:gd name="T187" fmla="*/ 353 h 491"/>
                              <a:gd name="T188" fmla="+- 0 583 257"/>
                              <a:gd name="T189" fmla="*/ T188 w 327"/>
                              <a:gd name="T190" fmla="+- 0 338 175"/>
                              <a:gd name="T191" fmla="*/ 338 h 491"/>
                              <a:gd name="T192" fmla="+- 0 571 257"/>
                              <a:gd name="T193" fmla="*/ T192 w 327"/>
                              <a:gd name="T194" fmla="+- 0 275 175"/>
                              <a:gd name="T195" fmla="*/ 275 h 491"/>
                              <a:gd name="T196" fmla="+- 0 558 257"/>
                              <a:gd name="T197" fmla="*/ T196 w 327"/>
                              <a:gd name="T198" fmla="+- 0 257 175"/>
                              <a:gd name="T199" fmla="*/ 257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7" h="491">
                                <a:moveTo>
                                  <a:pt x="163" y="0"/>
                                </a:moveTo>
                                <a:lnTo>
                                  <a:pt x="99" y="13"/>
                                </a:lnTo>
                                <a:lnTo>
                                  <a:pt x="47" y="48"/>
                                </a:lnTo>
                                <a:lnTo>
                                  <a:pt x="12" y="100"/>
                                </a:lnTo>
                                <a:lnTo>
                                  <a:pt x="0" y="163"/>
                                </a:lnTo>
                                <a:lnTo>
                                  <a:pt x="0" y="178"/>
                                </a:lnTo>
                                <a:lnTo>
                                  <a:pt x="2" y="193"/>
                                </a:lnTo>
                                <a:lnTo>
                                  <a:pt x="5" y="207"/>
                                </a:lnTo>
                                <a:lnTo>
                                  <a:pt x="10" y="220"/>
                                </a:lnTo>
                                <a:lnTo>
                                  <a:pt x="127" y="467"/>
                                </a:lnTo>
                                <a:lnTo>
                                  <a:pt x="133" y="477"/>
                                </a:lnTo>
                                <a:lnTo>
                                  <a:pt x="141" y="484"/>
                                </a:lnTo>
                                <a:lnTo>
                                  <a:pt x="152" y="488"/>
                                </a:lnTo>
                                <a:lnTo>
                                  <a:pt x="163" y="490"/>
                                </a:lnTo>
                                <a:lnTo>
                                  <a:pt x="174" y="488"/>
                                </a:lnTo>
                                <a:lnTo>
                                  <a:pt x="185" y="484"/>
                                </a:lnTo>
                                <a:lnTo>
                                  <a:pt x="193" y="477"/>
                                </a:lnTo>
                                <a:lnTo>
                                  <a:pt x="200" y="467"/>
                                </a:lnTo>
                                <a:lnTo>
                                  <a:pt x="304" y="245"/>
                                </a:lnTo>
                                <a:lnTo>
                                  <a:pt x="163" y="245"/>
                                </a:lnTo>
                                <a:lnTo>
                                  <a:pt x="131" y="239"/>
                                </a:lnTo>
                                <a:lnTo>
                                  <a:pt x="105" y="221"/>
                                </a:lnTo>
                                <a:lnTo>
                                  <a:pt x="88" y="195"/>
                                </a:lnTo>
                                <a:lnTo>
                                  <a:pt x="81" y="163"/>
                                </a:lnTo>
                                <a:lnTo>
                                  <a:pt x="88" y="132"/>
                                </a:lnTo>
                                <a:lnTo>
                                  <a:pt x="105" y="106"/>
                                </a:lnTo>
                                <a:lnTo>
                                  <a:pt x="131" y="88"/>
                                </a:lnTo>
                                <a:lnTo>
                                  <a:pt x="163" y="82"/>
                                </a:lnTo>
                                <a:lnTo>
                                  <a:pt x="301" y="82"/>
                                </a:lnTo>
                                <a:lnTo>
                                  <a:pt x="279" y="48"/>
                                </a:lnTo>
                                <a:lnTo>
                                  <a:pt x="227" y="13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301" y="82"/>
                                </a:moveTo>
                                <a:lnTo>
                                  <a:pt x="163" y="82"/>
                                </a:lnTo>
                                <a:lnTo>
                                  <a:pt x="195" y="88"/>
                                </a:lnTo>
                                <a:lnTo>
                                  <a:pt x="221" y="106"/>
                                </a:lnTo>
                                <a:lnTo>
                                  <a:pt x="238" y="132"/>
                                </a:lnTo>
                                <a:lnTo>
                                  <a:pt x="245" y="163"/>
                                </a:lnTo>
                                <a:lnTo>
                                  <a:pt x="238" y="195"/>
                                </a:lnTo>
                                <a:lnTo>
                                  <a:pt x="221" y="221"/>
                                </a:lnTo>
                                <a:lnTo>
                                  <a:pt x="195" y="239"/>
                                </a:lnTo>
                                <a:lnTo>
                                  <a:pt x="163" y="245"/>
                                </a:lnTo>
                                <a:lnTo>
                                  <a:pt x="304" y="245"/>
                                </a:lnTo>
                                <a:lnTo>
                                  <a:pt x="316" y="220"/>
                                </a:lnTo>
                                <a:lnTo>
                                  <a:pt x="321" y="207"/>
                                </a:lnTo>
                                <a:lnTo>
                                  <a:pt x="324" y="193"/>
                                </a:lnTo>
                                <a:lnTo>
                                  <a:pt x="326" y="178"/>
                                </a:lnTo>
                                <a:lnTo>
                                  <a:pt x="326" y="163"/>
                                </a:lnTo>
                                <a:lnTo>
                                  <a:pt x="314" y="100"/>
                                </a:lnTo>
                                <a:lnTo>
                                  <a:pt x="30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918FE6" id="Group 311" o:spid="_x0000_s1026" style="width:42pt;height:42pt;mso-position-horizontal-relative:char;mso-position-vertical-relative:line" coordsize="8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">
                <v:shape id="Freeform 313" o:spid="_x0000_s1027" style="position:absolute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" path="m420,l345,7,273,26,208,57,149,99,99,149,57,208,26,273,7,345,,420r7,75l26,567r31,65l99,691r50,50l208,783r65,31l345,833r75,7l495,833r72,-19l632,783r59,-42l741,691r42,-59l814,567r19,-72l840,420r-7,-75l814,273,783,208,741,149,691,99,632,57,567,26,495,7,420,xe" fillcolor="#9cc64a" stroked="f">
                  <v:path arrowok="t" o:connecttype="custom" o:connectlocs="420,0;345,7;273,26;208,57;149,99;99,149;57,208;26,273;7,345;0,420;7,495;26,567;57,632;99,691;149,741;208,783;273,814;345,833;420,840;495,833;567,814;632,783;691,741;741,691;783,632;814,567;833,495;840,420;833,345;814,273;783,208;741,149;691,99;632,57;567,26;495,7;420,0" o:connectangles="0,0,0,0,0,0,0,0,0,0,0,0,0,0,0,0,0,0,0,0,0,0,0,0,0,0,0,0,0,0,0,0,0,0,0,0,0"/>
                </v:shape>
                <v:shape id="AutoShape 312" o:spid="_x0000_s1028" style="position:absolute;left:256;top:174;width:327;height:491;visibility:visible;mso-wrap-style:square;v-text-anchor:top" coordsize="327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" path="m163,l99,13,47,48,12,100,,163r,15l2,193r3,14l10,220,127,467r6,10l141,484r11,4l163,490r11,-2l185,484r8,-7l200,467,304,245r-141,l131,239,105,221,88,195,81,163r7,-31l105,106,131,88r32,-6l301,82,279,48,227,13,163,xm301,82r-138,l195,88r26,18l238,132r7,31l238,195r-17,26l195,239r-32,6l304,245r12,-25l321,207r3,-14l326,178r,-15l314,100,301,82xe" stroked="f">
                  <v:path arrowok="t" o:connecttype="custom" o:connectlocs="163,175;99,188;47,223;12,275;0,338;0,353;2,368;5,382;10,395;127,642;133,652;141,659;152,663;163,665;174,663;185,659;193,652;200,642;304,420;163,420;131,414;105,396;88,370;81,338;88,307;105,281;131,263;163,257;301,257;279,223;227,188;163,175;301,257;163,257;195,263;221,281;238,307;245,338;238,370;221,396;195,414;163,420;304,420;316,395;321,382;324,368;326,353;326,338;314,275;301,257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20640">
        <w:rPr>
          <w:rFonts w:ascii="Trebuchet MS"/>
          <w:sz w:val="20"/>
        </w:rPr>
        <w:tab/>
      </w:r>
      <w:r>
        <w:rPr>
          <w:rFonts w:ascii="Trebuchet MS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33400" cy="533400"/>
                <wp:effectExtent l="6350" t="0" r="3175" b="0"/>
                <wp:docPr id="29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0" y="0"/>
                          <a:chExt cx="840" cy="840"/>
                        </a:xfrm>
                      </wpg:grpSpPr>
                      <wps:wsp>
                        <wps:cNvPr id="300" name="Freeform 3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0" cy="840"/>
                          </a:xfrm>
                          <a:custGeom>
                            <a:avLst/>
                            <a:gdLst>
                              <a:gd name="T0" fmla="*/ 420 w 840"/>
                              <a:gd name="T1" fmla="*/ 0 h 840"/>
                              <a:gd name="T2" fmla="*/ 345 w 840"/>
                              <a:gd name="T3" fmla="*/ 7 h 840"/>
                              <a:gd name="T4" fmla="*/ 273 w 840"/>
                              <a:gd name="T5" fmla="*/ 26 h 840"/>
                              <a:gd name="T6" fmla="*/ 208 w 840"/>
                              <a:gd name="T7" fmla="*/ 57 h 840"/>
                              <a:gd name="T8" fmla="*/ 149 w 840"/>
                              <a:gd name="T9" fmla="*/ 99 h 840"/>
                              <a:gd name="T10" fmla="*/ 99 w 840"/>
                              <a:gd name="T11" fmla="*/ 149 h 840"/>
                              <a:gd name="T12" fmla="*/ 57 w 840"/>
                              <a:gd name="T13" fmla="*/ 208 h 840"/>
                              <a:gd name="T14" fmla="*/ 26 w 840"/>
                              <a:gd name="T15" fmla="*/ 273 h 840"/>
                              <a:gd name="T16" fmla="*/ 7 w 840"/>
                              <a:gd name="T17" fmla="*/ 345 h 840"/>
                              <a:gd name="T18" fmla="*/ 0 w 840"/>
                              <a:gd name="T19" fmla="*/ 420 h 840"/>
                              <a:gd name="T20" fmla="*/ 7 w 840"/>
                              <a:gd name="T21" fmla="*/ 495 h 840"/>
                              <a:gd name="T22" fmla="*/ 26 w 840"/>
                              <a:gd name="T23" fmla="*/ 567 h 840"/>
                              <a:gd name="T24" fmla="*/ 57 w 840"/>
                              <a:gd name="T25" fmla="*/ 632 h 840"/>
                              <a:gd name="T26" fmla="*/ 99 w 840"/>
                              <a:gd name="T27" fmla="*/ 691 h 840"/>
                              <a:gd name="T28" fmla="*/ 149 w 840"/>
                              <a:gd name="T29" fmla="*/ 741 h 840"/>
                              <a:gd name="T30" fmla="*/ 208 w 840"/>
                              <a:gd name="T31" fmla="*/ 783 h 840"/>
                              <a:gd name="T32" fmla="*/ 273 w 840"/>
                              <a:gd name="T33" fmla="*/ 814 h 840"/>
                              <a:gd name="T34" fmla="*/ 345 w 840"/>
                              <a:gd name="T35" fmla="*/ 833 h 840"/>
                              <a:gd name="T36" fmla="*/ 420 w 840"/>
                              <a:gd name="T37" fmla="*/ 840 h 840"/>
                              <a:gd name="T38" fmla="*/ 496 w 840"/>
                              <a:gd name="T39" fmla="*/ 833 h 840"/>
                              <a:gd name="T40" fmla="*/ 567 w 840"/>
                              <a:gd name="T41" fmla="*/ 814 h 840"/>
                              <a:gd name="T42" fmla="*/ 632 w 840"/>
                              <a:gd name="T43" fmla="*/ 783 h 840"/>
                              <a:gd name="T44" fmla="*/ 691 w 840"/>
                              <a:gd name="T45" fmla="*/ 741 h 840"/>
                              <a:gd name="T46" fmla="*/ 741 w 840"/>
                              <a:gd name="T47" fmla="*/ 691 h 840"/>
                              <a:gd name="T48" fmla="*/ 783 w 840"/>
                              <a:gd name="T49" fmla="*/ 632 h 840"/>
                              <a:gd name="T50" fmla="*/ 814 w 840"/>
                              <a:gd name="T51" fmla="*/ 567 h 840"/>
                              <a:gd name="T52" fmla="*/ 833 w 840"/>
                              <a:gd name="T53" fmla="*/ 495 h 840"/>
                              <a:gd name="T54" fmla="*/ 840 w 840"/>
                              <a:gd name="T55" fmla="*/ 420 h 840"/>
                              <a:gd name="T56" fmla="*/ 833 w 840"/>
                              <a:gd name="T57" fmla="*/ 345 h 840"/>
                              <a:gd name="T58" fmla="*/ 814 w 840"/>
                              <a:gd name="T59" fmla="*/ 273 h 840"/>
                              <a:gd name="T60" fmla="*/ 783 w 840"/>
                              <a:gd name="T61" fmla="*/ 208 h 840"/>
                              <a:gd name="T62" fmla="*/ 741 w 840"/>
                              <a:gd name="T63" fmla="*/ 149 h 840"/>
                              <a:gd name="T64" fmla="*/ 691 w 840"/>
                              <a:gd name="T65" fmla="*/ 99 h 840"/>
                              <a:gd name="T66" fmla="*/ 632 w 840"/>
                              <a:gd name="T67" fmla="*/ 57 h 840"/>
                              <a:gd name="T68" fmla="*/ 567 w 840"/>
                              <a:gd name="T69" fmla="*/ 26 h 840"/>
                              <a:gd name="T70" fmla="*/ 496 w 840"/>
                              <a:gd name="T71" fmla="*/ 7 h 840"/>
                              <a:gd name="T72" fmla="*/ 420 w 840"/>
                              <a:gd name="T73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5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9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5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6" y="567"/>
                                </a:lnTo>
                                <a:lnTo>
                                  <a:pt x="57" y="632"/>
                                </a:lnTo>
                                <a:lnTo>
                                  <a:pt x="99" y="691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5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6" y="833"/>
                                </a:lnTo>
                                <a:lnTo>
                                  <a:pt x="567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1" y="741"/>
                                </a:lnTo>
                                <a:lnTo>
                                  <a:pt x="741" y="691"/>
                                </a:lnTo>
                                <a:lnTo>
                                  <a:pt x="783" y="632"/>
                                </a:lnTo>
                                <a:lnTo>
                                  <a:pt x="814" y="567"/>
                                </a:lnTo>
                                <a:lnTo>
                                  <a:pt x="833" y="495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5"/>
                                </a:lnTo>
                                <a:lnTo>
                                  <a:pt x="814" y="273"/>
                                </a:lnTo>
                                <a:lnTo>
                                  <a:pt x="783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1" y="99"/>
                                </a:lnTo>
                                <a:lnTo>
                                  <a:pt x="632" y="57"/>
                                </a:lnTo>
                                <a:lnTo>
                                  <a:pt x="567" y="26"/>
                                </a:lnTo>
                                <a:lnTo>
                                  <a:pt x="496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84" y="50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4095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Freeform 308"/>
                        <wps:cNvSpPr>
                          <a:spLocks/>
                        </wps:cNvSpPr>
                        <wps:spPr bwMode="auto">
                          <a:xfrm>
                            <a:off x="184" y="334"/>
                            <a:ext cx="164" cy="126"/>
                          </a:xfrm>
                          <a:custGeom>
                            <a:avLst/>
                            <a:gdLst>
                              <a:gd name="T0" fmla="+- 0 191 184"/>
                              <a:gd name="T1" fmla="*/ T0 w 164"/>
                              <a:gd name="T2" fmla="+- 0 335 335"/>
                              <a:gd name="T3" fmla="*/ 335 h 126"/>
                              <a:gd name="T4" fmla="+- 0 184 184"/>
                              <a:gd name="T5" fmla="*/ T4 w 164"/>
                              <a:gd name="T6" fmla="+- 0 340 335"/>
                              <a:gd name="T7" fmla="*/ 340 h 126"/>
                              <a:gd name="T8" fmla="+- 0 184 184"/>
                              <a:gd name="T9" fmla="*/ T8 w 164"/>
                              <a:gd name="T10" fmla="+- 0 349 335"/>
                              <a:gd name="T11" fmla="*/ 349 h 126"/>
                              <a:gd name="T12" fmla="+- 0 184 184"/>
                              <a:gd name="T13" fmla="*/ T12 w 164"/>
                              <a:gd name="T14" fmla="+- 0 377 335"/>
                              <a:gd name="T15" fmla="*/ 377 h 126"/>
                              <a:gd name="T16" fmla="+- 0 184 184"/>
                              <a:gd name="T17" fmla="*/ T16 w 164"/>
                              <a:gd name="T18" fmla="+- 0 460 335"/>
                              <a:gd name="T19" fmla="*/ 460 h 126"/>
                              <a:gd name="T20" fmla="+- 0 347 184"/>
                              <a:gd name="T21" fmla="*/ T20 w 164"/>
                              <a:gd name="T22" fmla="+- 0 460 335"/>
                              <a:gd name="T23" fmla="*/ 460 h 126"/>
                              <a:gd name="T24" fmla="+- 0 347 184"/>
                              <a:gd name="T25" fmla="*/ T24 w 164"/>
                              <a:gd name="T26" fmla="+- 0 340 335"/>
                              <a:gd name="T27" fmla="*/ 340 h 126"/>
                              <a:gd name="T28" fmla="+- 0 341 184"/>
                              <a:gd name="T29" fmla="*/ T28 w 164"/>
                              <a:gd name="T30" fmla="+- 0 335 335"/>
                              <a:gd name="T31" fmla="*/ 335 h 126"/>
                              <a:gd name="T32" fmla="+- 0 191 184"/>
                              <a:gd name="T33" fmla="*/ T32 w 164"/>
                              <a:gd name="T34" fmla="+- 0 335 335"/>
                              <a:gd name="T35" fmla="*/ 33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4" h="126">
                                <a:moveTo>
                                  <a:pt x="7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42"/>
                                </a:lnTo>
                                <a:lnTo>
                                  <a:pt x="0" y="125"/>
                                </a:lnTo>
                                <a:lnTo>
                                  <a:pt x="163" y="125"/>
                                </a:lnTo>
                                <a:lnTo>
                                  <a:pt x="163" y="5"/>
                                </a:lnTo>
                                <a:lnTo>
                                  <a:pt x="15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360" y="398"/>
                            <a:ext cx="164" cy="0"/>
                          </a:xfrm>
                          <a:prstGeom prst="line">
                            <a:avLst/>
                          </a:prstGeom>
                          <a:noFill/>
                          <a:ln w="80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599" y="209"/>
                            <a:ext cx="137" cy="100"/>
                          </a:xfrm>
                          <a:custGeom>
                            <a:avLst/>
                            <a:gdLst>
                              <a:gd name="T0" fmla="+- 0 713 599"/>
                              <a:gd name="T1" fmla="*/ T0 w 137"/>
                              <a:gd name="T2" fmla="+- 0 210 210"/>
                              <a:gd name="T3" fmla="*/ 210 h 100"/>
                              <a:gd name="T4" fmla="+- 0 625 599"/>
                              <a:gd name="T5" fmla="*/ T4 w 137"/>
                              <a:gd name="T6" fmla="+- 0 210 210"/>
                              <a:gd name="T7" fmla="*/ 210 h 100"/>
                              <a:gd name="T8" fmla="+- 0 599 599"/>
                              <a:gd name="T9" fmla="*/ T8 w 137"/>
                              <a:gd name="T10" fmla="+- 0 309 210"/>
                              <a:gd name="T11" fmla="*/ 309 h 100"/>
                              <a:gd name="T12" fmla="+- 0 736 599"/>
                              <a:gd name="T13" fmla="*/ T12 w 137"/>
                              <a:gd name="T14" fmla="+- 0 309 210"/>
                              <a:gd name="T15" fmla="*/ 309 h 100"/>
                              <a:gd name="T16" fmla="+- 0 713 599"/>
                              <a:gd name="T17" fmla="*/ T16 w 137"/>
                              <a:gd name="T18" fmla="+- 0 210 210"/>
                              <a:gd name="T19" fmla="*/ 21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00">
                                <a:moveTo>
                                  <a:pt x="114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99"/>
                                </a:lnTo>
                                <a:lnTo>
                                  <a:pt x="137" y="99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5"/>
                        <wps:cNvSpPr>
                          <a:spLocks/>
                        </wps:cNvSpPr>
                        <wps:spPr bwMode="auto">
                          <a:xfrm>
                            <a:off x="536" y="384"/>
                            <a:ext cx="52" cy="191"/>
                          </a:xfrm>
                          <a:custGeom>
                            <a:avLst/>
                            <a:gdLst>
                              <a:gd name="T0" fmla="+- 0 562 537"/>
                              <a:gd name="T1" fmla="*/ T0 w 52"/>
                              <a:gd name="T2" fmla="+- 0 384 384"/>
                              <a:gd name="T3" fmla="*/ 384 h 191"/>
                              <a:gd name="T4" fmla="+- 0 541 537"/>
                              <a:gd name="T5" fmla="*/ T4 w 52"/>
                              <a:gd name="T6" fmla="+- 0 385 384"/>
                              <a:gd name="T7" fmla="*/ 385 h 191"/>
                              <a:gd name="T8" fmla="+- 0 537 537"/>
                              <a:gd name="T9" fmla="*/ T8 w 52"/>
                              <a:gd name="T10" fmla="+- 0 389 384"/>
                              <a:gd name="T11" fmla="*/ 389 h 191"/>
                              <a:gd name="T12" fmla="+- 0 537 537"/>
                              <a:gd name="T13" fmla="*/ T12 w 52"/>
                              <a:gd name="T14" fmla="+- 0 510 384"/>
                              <a:gd name="T15" fmla="*/ 510 h 191"/>
                              <a:gd name="T16" fmla="+- 0 537 537"/>
                              <a:gd name="T17" fmla="*/ T16 w 52"/>
                              <a:gd name="T18" fmla="+- 0 547 384"/>
                              <a:gd name="T19" fmla="*/ 547 h 191"/>
                              <a:gd name="T20" fmla="+- 0 539 537"/>
                              <a:gd name="T21" fmla="*/ T20 w 52"/>
                              <a:gd name="T22" fmla="+- 0 553 384"/>
                              <a:gd name="T23" fmla="*/ 553 h 191"/>
                              <a:gd name="T24" fmla="+- 0 541 537"/>
                              <a:gd name="T25" fmla="*/ T24 w 52"/>
                              <a:gd name="T26" fmla="+- 0 557 384"/>
                              <a:gd name="T27" fmla="*/ 557 h 191"/>
                              <a:gd name="T28" fmla="+- 0 544 537"/>
                              <a:gd name="T29" fmla="*/ T28 w 52"/>
                              <a:gd name="T30" fmla="+- 0 563 384"/>
                              <a:gd name="T31" fmla="*/ 563 h 191"/>
                              <a:gd name="T32" fmla="+- 0 548 537"/>
                              <a:gd name="T33" fmla="*/ T32 w 52"/>
                              <a:gd name="T34" fmla="+- 0 568 384"/>
                              <a:gd name="T35" fmla="*/ 568 h 191"/>
                              <a:gd name="T36" fmla="+- 0 553 537"/>
                              <a:gd name="T37" fmla="*/ T36 w 52"/>
                              <a:gd name="T38" fmla="+- 0 574 384"/>
                              <a:gd name="T39" fmla="*/ 574 h 191"/>
                              <a:gd name="T40" fmla="+- 0 571 537"/>
                              <a:gd name="T41" fmla="*/ T40 w 52"/>
                              <a:gd name="T42" fmla="+- 0 574 384"/>
                              <a:gd name="T43" fmla="*/ 574 h 191"/>
                              <a:gd name="T44" fmla="+- 0 576 537"/>
                              <a:gd name="T45" fmla="*/ T44 w 52"/>
                              <a:gd name="T46" fmla="+- 0 568 384"/>
                              <a:gd name="T47" fmla="*/ 568 h 191"/>
                              <a:gd name="T48" fmla="+- 0 580 537"/>
                              <a:gd name="T49" fmla="*/ T48 w 52"/>
                              <a:gd name="T50" fmla="+- 0 563 384"/>
                              <a:gd name="T51" fmla="*/ 563 h 191"/>
                              <a:gd name="T52" fmla="+- 0 585 537"/>
                              <a:gd name="T53" fmla="*/ T52 w 52"/>
                              <a:gd name="T54" fmla="+- 0 554 384"/>
                              <a:gd name="T55" fmla="*/ 554 h 191"/>
                              <a:gd name="T56" fmla="+- 0 587 537"/>
                              <a:gd name="T57" fmla="*/ T56 w 52"/>
                              <a:gd name="T58" fmla="+- 0 550 384"/>
                              <a:gd name="T59" fmla="*/ 550 h 191"/>
                              <a:gd name="T60" fmla="+- 0 588 537"/>
                              <a:gd name="T61" fmla="*/ T60 w 52"/>
                              <a:gd name="T62" fmla="+- 0 508 384"/>
                              <a:gd name="T63" fmla="*/ 508 h 191"/>
                              <a:gd name="T64" fmla="+- 0 588 537"/>
                              <a:gd name="T65" fmla="*/ T64 w 52"/>
                              <a:gd name="T66" fmla="+- 0 390 384"/>
                              <a:gd name="T67" fmla="*/ 390 h 191"/>
                              <a:gd name="T68" fmla="+- 0 582 537"/>
                              <a:gd name="T69" fmla="*/ T68 w 52"/>
                              <a:gd name="T70" fmla="+- 0 385 384"/>
                              <a:gd name="T71" fmla="*/ 385 h 191"/>
                              <a:gd name="T72" fmla="+- 0 567 537"/>
                              <a:gd name="T73" fmla="*/ T72 w 52"/>
                              <a:gd name="T74" fmla="+- 0 384 384"/>
                              <a:gd name="T75" fmla="*/ 384 h 191"/>
                              <a:gd name="T76" fmla="+- 0 562 537"/>
                              <a:gd name="T77" fmla="*/ T76 w 52"/>
                              <a:gd name="T78" fmla="+- 0 384 384"/>
                              <a:gd name="T79" fmla="*/ 38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" h="191">
                                <a:moveTo>
                                  <a:pt x="25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26"/>
                                </a:lnTo>
                                <a:lnTo>
                                  <a:pt x="0" y="163"/>
                                </a:lnTo>
                                <a:lnTo>
                                  <a:pt x="2" y="169"/>
                                </a:lnTo>
                                <a:lnTo>
                                  <a:pt x="4" y="173"/>
                                </a:lnTo>
                                <a:lnTo>
                                  <a:pt x="7" y="179"/>
                                </a:lnTo>
                                <a:lnTo>
                                  <a:pt x="11" y="184"/>
                                </a:lnTo>
                                <a:lnTo>
                                  <a:pt x="16" y="190"/>
                                </a:lnTo>
                                <a:lnTo>
                                  <a:pt x="34" y="190"/>
                                </a:lnTo>
                                <a:lnTo>
                                  <a:pt x="39" y="184"/>
                                </a:lnTo>
                                <a:lnTo>
                                  <a:pt x="43" y="179"/>
                                </a:lnTo>
                                <a:lnTo>
                                  <a:pt x="48" y="170"/>
                                </a:lnTo>
                                <a:lnTo>
                                  <a:pt x="50" y="166"/>
                                </a:lnTo>
                                <a:lnTo>
                                  <a:pt x="51" y="124"/>
                                </a:lnTo>
                                <a:lnTo>
                                  <a:pt x="51" y="6"/>
                                </a:lnTo>
                                <a:lnTo>
                                  <a:pt x="45" y="1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4"/>
                        <wps:cNvSpPr>
                          <a:spLocks/>
                        </wps:cNvSpPr>
                        <wps:spPr bwMode="auto">
                          <a:xfrm>
                            <a:off x="120" y="384"/>
                            <a:ext cx="51" cy="191"/>
                          </a:xfrm>
                          <a:custGeom>
                            <a:avLst/>
                            <a:gdLst>
                              <a:gd name="T0" fmla="+- 0 148 120"/>
                              <a:gd name="T1" fmla="*/ T0 w 51"/>
                              <a:gd name="T2" fmla="+- 0 384 384"/>
                              <a:gd name="T3" fmla="*/ 384 h 191"/>
                              <a:gd name="T4" fmla="+- 0 143 120"/>
                              <a:gd name="T5" fmla="*/ T4 w 51"/>
                              <a:gd name="T6" fmla="+- 0 384 384"/>
                              <a:gd name="T7" fmla="*/ 384 h 191"/>
                              <a:gd name="T8" fmla="+- 0 125 120"/>
                              <a:gd name="T9" fmla="*/ T8 w 51"/>
                              <a:gd name="T10" fmla="+- 0 385 384"/>
                              <a:gd name="T11" fmla="*/ 385 h 191"/>
                              <a:gd name="T12" fmla="+- 0 120 120"/>
                              <a:gd name="T13" fmla="*/ T12 w 51"/>
                              <a:gd name="T14" fmla="+- 0 390 384"/>
                              <a:gd name="T15" fmla="*/ 390 h 191"/>
                              <a:gd name="T16" fmla="+- 0 120 120"/>
                              <a:gd name="T17" fmla="*/ T16 w 51"/>
                              <a:gd name="T18" fmla="+- 0 509 384"/>
                              <a:gd name="T19" fmla="*/ 509 h 191"/>
                              <a:gd name="T20" fmla="+- 0 120 120"/>
                              <a:gd name="T21" fmla="*/ T20 w 51"/>
                              <a:gd name="T22" fmla="+- 0 549 384"/>
                              <a:gd name="T23" fmla="*/ 549 h 191"/>
                              <a:gd name="T24" fmla="+- 0 123 120"/>
                              <a:gd name="T25" fmla="*/ T24 w 51"/>
                              <a:gd name="T26" fmla="+- 0 554 384"/>
                              <a:gd name="T27" fmla="*/ 554 h 191"/>
                              <a:gd name="T28" fmla="+- 0 128 120"/>
                              <a:gd name="T29" fmla="*/ T28 w 51"/>
                              <a:gd name="T30" fmla="+- 0 563 384"/>
                              <a:gd name="T31" fmla="*/ 563 h 191"/>
                              <a:gd name="T32" fmla="+- 0 132 120"/>
                              <a:gd name="T33" fmla="*/ T32 w 51"/>
                              <a:gd name="T34" fmla="+- 0 568 384"/>
                              <a:gd name="T35" fmla="*/ 568 h 191"/>
                              <a:gd name="T36" fmla="+- 0 137 120"/>
                              <a:gd name="T37" fmla="*/ T36 w 51"/>
                              <a:gd name="T38" fmla="+- 0 574 384"/>
                              <a:gd name="T39" fmla="*/ 574 h 191"/>
                              <a:gd name="T40" fmla="+- 0 154 120"/>
                              <a:gd name="T41" fmla="*/ T40 w 51"/>
                              <a:gd name="T42" fmla="+- 0 574 384"/>
                              <a:gd name="T43" fmla="*/ 574 h 191"/>
                              <a:gd name="T44" fmla="+- 0 159 120"/>
                              <a:gd name="T45" fmla="*/ T44 w 51"/>
                              <a:gd name="T46" fmla="+- 0 567 384"/>
                              <a:gd name="T47" fmla="*/ 567 h 191"/>
                              <a:gd name="T48" fmla="+- 0 163 120"/>
                              <a:gd name="T49" fmla="*/ T48 w 51"/>
                              <a:gd name="T50" fmla="+- 0 563 384"/>
                              <a:gd name="T51" fmla="*/ 563 h 191"/>
                              <a:gd name="T52" fmla="+- 0 169 120"/>
                              <a:gd name="T53" fmla="*/ T52 w 51"/>
                              <a:gd name="T54" fmla="+- 0 554 384"/>
                              <a:gd name="T55" fmla="*/ 554 h 191"/>
                              <a:gd name="T56" fmla="+- 0 171 120"/>
                              <a:gd name="T57" fmla="*/ T56 w 51"/>
                              <a:gd name="T58" fmla="+- 0 549 384"/>
                              <a:gd name="T59" fmla="*/ 549 h 191"/>
                              <a:gd name="T60" fmla="+- 0 171 120"/>
                              <a:gd name="T61" fmla="*/ T60 w 51"/>
                              <a:gd name="T62" fmla="+- 0 509 384"/>
                              <a:gd name="T63" fmla="*/ 509 h 191"/>
                              <a:gd name="T64" fmla="+- 0 171 120"/>
                              <a:gd name="T65" fmla="*/ T64 w 51"/>
                              <a:gd name="T66" fmla="+- 0 390 384"/>
                              <a:gd name="T67" fmla="*/ 390 h 191"/>
                              <a:gd name="T68" fmla="+- 0 166 120"/>
                              <a:gd name="T69" fmla="*/ T68 w 51"/>
                              <a:gd name="T70" fmla="+- 0 385 384"/>
                              <a:gd name="T71" fmla="*/ 385 h 191"/>
                              <a:gd name="T72" fmla="+- 0 148 120"/>
                              <a:gd name="T73" fmla="*/ T72 w 51"/>
                              <a:gd name="T74" fmla="+- 0 384 384"/>
                              <a:gd name="T75" fmla="*/ 38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" h="191">
                                <a:moveTo>
                                  <a:pt x="28" y="0"/>
                                </a:moveTo>
                                <a:lnTo>
                                  <a:pt x="23" y="0"/>
                                </a:lnTo>
                                <a:lnTo>
                                  <a:pt x="5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25"/>
                                </a:lnTo>
                                <a:lnTo>
                                  <a:pt x="0" y="165"/>
                                </a:lnTo>
                                <a:lnTo>
                                  <a:pt x="3" y="170"/>
                                </a:lnTo>
                                <a:lnTo>
                                  <a:pt x="8" y="179"/>
                                </a:lnTo>
                                <a:lnTo>
                                  <a:pt x="12" y="184"/>
                                </a:lnTo>
                                <a:lnTo>
                                  <a:pt x="17" y="190"/>
                                </a:lnTo>
                                <a:lnTo>
                                  <a:pt x="34" y="190"/>
                                </a:lnTo>
                                <a:lnTo>
                                  <a:pt x="39" y="183"/>
                                </a:lnTo>
                                <a:lnTo>
                                  <a:pt x="43" y="179"/>
                                </a:lnTo>
                                <a:lnTo>
                                  <a:pt x="49" y="170"/>
                                </a:lnTo>
                                <a:lnTo>
                                  <a:pt x="51" y="165"/>
                                </a:lnTo>
                                <a:lnTo>
                                  <a:pt x="51" y="125"/>
                                </a:lnTo>
                                <a:lnTo>
                                  <a:pt x="51" y="6"/>
                                </a:lnTo>
                                <a:lnTo>
                                  <a:pt x="46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303"/>
                        <wps:cNvSpPr>
                          <a:spLocks/>
                        </wps:cNvSpPr>
                        <wps:spPr bwMode="auto">
                          <a:xfrm>
                            <a:off x="622" y="320"/>
                            <a:ext cx="91" cy="255"/>
                          </a:xfrm>
                          <a:custGeom>
                            <a:avLst/>
                            <a:gdLst>
                              <a:gd name="T0" fmla="+- 0 642 623"/>
                              <a:gd name="T1" fmla="*/ T0 w 91"/>
                              <a:gd name="T2" fmla="+- 0 562 320"/>
                              <a:gd name="T3" fmla="*/ 562 h 255"/>
                              <a:gd name="T4" fmla="+- 0 632 623"/>
                              <a:gd name="T5" fmla="*/ T4 w 91"/>
                              <a:gd name="T6" fmla="+- 0 562 320"/>
                              <a:gd name="T7" fmla="*/ 562 h 255"/>
                              <a:gd name="T8" fmla="+- 0 629 623"/>
                              <a:gd name="T9" fmla="*/ T8 w 91"/>
                              <a:gd name="T10" fmla="+- 0 563 320"/>
                              <a:gd name="T11" fmla="*/ 563 h 255"/>
                              <a:gd name="T12" fmla="+- 0 626 623"/>
                              <a:gd name="T13" fmla="*/ T12 w 91"/>
                              <a:gd name="T14" fmla="+- 0 566 320"/>
                              <a:gd name="T15" fmla="*/ 566 h 255"/>
                              <a:gd name="T16" fmla="+- 0 623 623"/>
                              <a:gd name="T17" fmla="*/ T16 w 91"/>
                              <a:gd name="T18" fmla="+- 0 569 320"/>
                              <a:gd name="T19" fmla="*/ 569 h 255"/>
                              <a:gd name="T20" fmla="+- 0 626 623"/>
                              <a:gd name="T21" fmla="*/ T20 w 91"/>
                              <a:gd name="T22" fmla="+- 0 571 320"/>
                              <a:gd name="T23" fmla="*/ 571 h 255"/>
                              <a:gd name="T24" fmla="+- 0 629 623"/>
                              <a:gd name="T25" fmla="*/ T24 w 91"/>
                              <a:gd name="T26" fmla="+- 0 574 320"/>
                              <a:gd name="T27" fmla="*/ 574 h 255"/>
                              <a:gd name="T28" fmla="+- 0 650 623"/>
                              <a:gd name="T29" fmla="*/ T28 w 91"/>
                              <a:gd name="T30" fmla="+- 0 575 320"/>
                              <a:gd name="T31" fmla="*/ 575 h 255"/>
                              <a:gd name="T32" fmla="+- 0 668 623"/>
                              <a:gd name="T33" fmla="*/ T32 w 91"/>
                              <a:gd name="T34" fmla="+- 0 575 320"/>
                              <a:gd name="T35" fmla="*/ 575 h 255"/>
                              <a:gd name="T36" fmla="+- 0 686 623"/>
                              <a:gd name="T37" fmla="*/ T36 w 91"/>
                              <a:gd name="T38" fmla="+- 0 575 320"/>
                              <a:gd name="T39" fmla="*/ 575 h 255"/>
                              <a:gd name="T40" fmla="+- 0 707 623"/>
                              <a:gd name="T41" fmla="*/ T40 w 91"/>
                              <a:gd name="T42" fmla="+- 0 574 320"/>
                              <a:gd name="T43" fmla="*/ 574 h 255"/>
                              <a:gd name="T44" fmla="+- 0 710 623"/>
                              <a:gd name="T45" fmla="*/ T44 w 91"/>
                              <a:gd name="T46" fmla="+- 0 571 320"/>
                              <a:gd name="T47" fmla="*/ 571 h 255"/>
                              <a:gd name="T48" fmla="+- 0 714 623"/>
                              <a:gd name="T49" fmla="*/ T48 w 91"/>
                              <a:gd name="T50" fmla="+- 0 569 320"/>
                              <a:gd name="T51" fmla="*/ 569 h 255"/>
                              <a:gd name="T52" fmla="+- 0 710 623"/>
                              <a:gd name="T53" fmla="*/ T52 w 91"/>
                              <a:gd name="T54" fmla="+- 0 567 320"/>
                              <a:gd name="T55" fmla="*/ 567 h 255"/>
                              <a:gd name="T56" fmla="+- 0 707 623"/>
                              <a:gd name="T57" fmla="*/ T56 w 91"/>
                              <a:gd name="T58" fmla="+- 0 563 320"/>
                              <a:gd name="T59" fmla="*/ 563 h 255"/>
                              <a:gd name="T60" fmla="+- 0 701 623"/>
                              <a:gd name="T61" fmla="*/ T60 w 91"/>
                              <a:gd name="T62" fmla="+- 0 562 320"/>
                              <a:gd name="T63" fmla="*/ 562 h 255"/>
                              <a:gd name="T64" fmla="+- 0 676 623"/>
                              <a:gd name="T65" fmla="*/ T64 w 91"/>
                              <a:gd name="T66" fmla="+- 0 562 320"/>
                              <a:gd name="T67" fmla="*/ 562 h 255"/>
                              <a:gd name="T68" fmla="+- 0 676 623"/>
                              <a:gd name="T69" fmla="*/ T68 w 91"/>
                              <a:gd name="T70" fmla="+- 0 562 320"/>
                              <a:gd name="T71" fmla="*/ 562 h 255"/>
                              <a:gd name="T72" fmla="+- 0 651 623"/>
                              <a:gd name="T73" fmla="*/ T72 w 91"/>
                              <a:gd name="T74" fmla="+- 0 562 320"/>
                              <a:gd name="T75" fmla="*/ 562 h 255"/>
                              <a:gd name="T76" fmla="+- 0 642 623"/>
                              <a:gd name="T77" fmla="*/ T76 w 91"/>
                              <a:gd name="T78" fmla="+- 0 562 320"/>
                              <a:gd name="T79" fmla="*/ 562 h 255"/>
                              <a:gd name="T80" fmla="+- 0 695 623"/>
                              <a:gd name="T81" fmla="*/ T80 w 91"/>
                              <a:gd name="T82" fmla="+- 0 561 320"/>
                              <a:gd name="T83" fmla="*/ 561 h 255"/>
                              <a:gd name="T84" fmla="+- 0 686 623"/>
                              <a:gd name="T85" fmla="*/ T84 w 91"/>
                              <a:gd name="T86" fmla="+- 0 562 320"/>
                              <a:gd name="T87" fmla="*/ 562 h 255"/>
                              <a:gd name="T88" fmla="+- 0 701 623"/>
                              <a:gd name="T89" fmla="*/ T88 w 91"/>
                              <a:gd name="T90" fmla="+- 0 562 320"/>
                              <a:gd name="T91" fmla="*/ 562 h 255"/>
                              <a:gd name="T92" fmla="+- 0 695 623"/>
                              <a:gd name="T93" fmla="*/ T92 w 91"/>
                              <a:gd name="T94" fmla="+- 0 561 320"/>
                              <a:gd name="T95" fmla="*/ 561 h 255"/>
                              <a:gd name="T96" fmla="+- 0 662 623"/>
                              <a:gd name="T97" fmla="*/ T96 w 91"/>
                              <a:gd name="T98" fmla="+- 0 320 320"/>
                              <a:gd name="T99" fmla="*/ 320 h 255"/>
                              <a:gd name="T100" fmla="+- 0 663 623"/>
                              <a:gd name="T101" fmla="*/ T100 w 91"/>
                              <a:gd name="T102" fmla="+- 0 328 320"/>
                              <a:gd name="T103" fmla="*/ 328 h 255"/>
                              <a:gd name="T104" fmla="+- 0 663 623"/>
                              <a:gd name="T105" fmla="*/ T104 w 91"/>
                              <a:gd name="T106" fmla="+- 0 562 320"/>
                              <a:gd name="T107" fmla="*/ 562 h 255"/>
                              <a:gd name="T108" fmla="+- 0 676 623"/>
                              <a:gd name="T109" fmla="*/ T108 w 91"/>
                              <a:gd name="T110" fmla="+- 0 562 320"/>
                              <a:gd name="T111" fmla="*/ 562 h 255"/>
                              <a:gd name="T112" fmla="+- 0 676 623"/>
                              <a:gd name="T113" fmla="*/ T112 w 91"/>
                              <a:gd name="T114" fmla="+- 0 324 320"/>
                              <a:gd name="T115" fmla="*/ 324 h 255"/>
                              <a:gd name="T116" fmla="+- 0 662 623"/>
                              <a:gd name="T117" fmla="*/ T116 w 91"/>
                              <a:gd name="T118" fmla="+- 0 320 320"/>
                              <a:gd name="T119" fmla="*/ 32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1" h="255">
                                <a:moveTo>
                                  <a:pt x="19" y="242"/>
                                </a:moveTo>
                                <a:lnTo>
                                  <a:pt x="9" y="242"/>
                                </a:lnTo>
                                <a:lnTo>
                                  <a:pt x="6" y="243"/>
                                </a:lnTo>
                                <a:lnTo>
                                  <a:pt x="3" y="246"/>
                                </a:lnTo>
                                <a:lnTo>
                                  <a:pt x="0" y="249"/>
                                </a:lnTo>
                                <a:lnTo>
                                  <a:pt x="3" y="251"/>
                                </a:lnTo>
                                <a:lnTo>
                                  <a:pt x="6" y="254"/>
                                </a:lnTo>
                                <a:lnTo>
                                  <a:pt x="27" y="255"/>
                                </a:lnTo>
                                <a:lnTo>
                                  <a:pt x="45" y="255"/>
                                </a:lnTo>
                                <a:lnTo>
                                  <a:pt x="63" y="255"/>
                                </a:lnTo>
                                <a:lnTo>
                                  <a:pt x="84" y="254"/>
                                </a:lnTo>
                                <a:lnTo>
                                  <a:pt x="87" y="251"/>
                                </a:lnTo>
                                <a:lnTo>
                                  <a:pt x="91" y="249"/>
                                </a:lnTo>
                                <a:lnTo>
                                  <a:pt x="87" y="247"/>
                                </a:lnTo>
                                <a:lnTo>
                                  <a:pt x="84" y="243"/>
                                </a:lnTo>
                                <a:lnTo>
                                  <a:pt x="78" y="242"/>
                                </a:lnTo>
                                <a:lnTo>
                                  <a:pt x="53" y="242"/>
                                </a:lnTo>
                                <a:lnTo>
                                  <a:pt x="28" y="242"/>
                                </a:lnTo>
                                <a:lnTo>
                                  <a:pt x="19" y="242"/>
                                </a:lnTo>
                                <a:close/>
                                <a:moveTo>
                                  <a:pt x="72" y="241"/>
                                </a:moveTo>
                                <a:lnTo>
                                  <a:pt x="63" y="242"/>
                                </a:lnTo>
                                <a:lnTo>
                                  <a:pt x="78" y="242"/>
                                </a:lnTo>
                                <a:lnTo>
                                  <a:pt x="72" y="241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40" y="8"/>
                                </a:lnTo>
                                <a:lnTo>
                                  <a:pt x="40" y="242"/>
                                </a:lnTo>
                                <a:lnTo>
                                  <a:pt x="53" y="242"/>
                                </a:lnTo>
                                <a:lnTo>
                                  <a:pt x="53" y="4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D6C122" id="Group 302" o:spid="_x0000_s1026" style="width:42pt;height:42pt;mso-position-horizontal-relative:char;mso-position-vertical-relative:line" coordsize="8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">
                <v:shape id="Freeform 310" o:spid="_x0000_s1027" style="position:absolute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" path="m420,l345,7,273,26,208,57,149,99,99,149,57,208,26,273,7,345,,420r7,75l26,567r31,65l99,691r50,50l208,783r65,31l345,833r75,7l496,833r71,-19l632,783r59,-42l741,691r42,-59l814,567r19,-72l840,420r-7,-75l814,273,783,208,741,149,691,99,632,57,567,26,496,7,420,xe" fillcolor="#9cc64a" stroked="f">
                  <v:path arrowok="t" o:connecttype="custom" o:connectlocs="420,0;345,7;273,26;208,57;149,99;99,149;57,208;26,273;7,345;0,420;7,495;26,567;57,632;99,691;149,741;208,783;273,814;345,833;420,840;496,833;567,814;632,783;691,741;741,691;783,632;814,567;833,495;840,420;833,345;814,273;783,208;741,149;691,99;632,57;567,26;496,7;420,0" o:connectangles="0,0,0,0,0,0,0,0,0,0,0,0,0,0,0,0,0,0,0,0,0,0,0,0,0,0,0,0,0,0,0,0,0,0,0,0,0"/>
                </v:shape>
                <v:line id="Line 309" o:spid="_x0000_s1028" style="position:absolute;visibility:visible;mso-wrap-style:square" from="184,507" to="52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" strokecolor="white" strokeweight="1.1377mm"/>
                <v:shape id="Freeform 308" o:spid="_x0000_s1029" style="position:absolute;left:184;top:334;width:164;height:126;visibility:visible;mso-wrap-style:square;v-text-anchor:top" coordsize="16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" path="m7,l,5r,9l,42r,83l163,125,163,5,157,,7,xe" stroked="f">
                  <v:path arrowok="t" o:connecttype="custom" o:connectlocs="7,335;0,340;0,349;0,377;0,460;163,460;163,340;157,335;7,335" o:connectangles="0,0,0,0,0,0,0,0,0"/>
                </v:shape>
                <v:line id="Line 307" o:spid="_x0000_s1030" style="position:absolute;visibility:visible;mso-wrap-style:square" from="360,398" to="524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" strokecolor="white" strokeweight="2.225mm"/>
                <v:shape id="Freeform 306" o:spid="_x0000_s1031" style="position:absolute;left:599;top:209;width:137;height:100;visibility:visible;mso-wrap-style:square;v-text-anchor:top" coordsize="13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" path="m114,l26,,,99r137,l114,xe" stroked="f">
                  <v:path arrowok="t" o:connecttype="custom" o:connectlocs="114,210;26,210;0,309;137,309;114,210" o:connectangles="0,0,0,0,0"/>
                </v:shape>
                <v:shape id="Freeform 305" o:spid="_x0000_s1032" style="position:absolute;left:536;top:384;width:52;height:191;visibility:visible;mso-wrap-style:square;v-text-anchor:top" coordsize="5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" path="m25,l4,1,,5,,126r,37l2,169r2,4l7,179r4,5l16,190r18,l39,184r4,-5l48,170r2,-4l51,124,51,6,45,1,30,,25,xe" stroked="f">
                  <v:path arrowok="t" o:connecttype="custom" o:connectlocs="25,384;4,385;0,389;0,510;0,547;2,553;4,557;7,563;11,568;16,574;34,574;39,568;43,563;48,554;50,550;51,508;51,390;45,385;30,384;25,384" o:connectangles="0,0,0,0,0,0,0,0,0,0,0,0,0,0,0,0,0,0,0,0"/>
                </v:shape>
                <v:shape id="Freeform 304" o:spid="_x0000_s1033" style="position:absolute;left:120;top:384;width:51;height:191;visibility:visible;mso-wrap-style:square;v-text-anchor:top" coordsize="5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" path="m28,l23,,5,1,,6,,125r,40l3,170r5,9l12,184r5,6l34,190r5,-7l43,179r6,-9l51,165r,-40l51,6,46,1,28,xe" stroked="f">
                  <v:path arrowok="t" o:connecttype="custom" o:connectlocs="28,384;23,384;5,385;0,390;0,509;0,549;3,554;8,563;12,568;17,574;34,574;39,567;43,563;49,554;51,549;51,509;51,390;46,385;28,384" o:connectangles="0,0,0,0,0,0,0,0,0,0,0,0,0,0,0,0,0,0,0"/>
                </v:shape>
                <v:shape id="AutoShape 303" o:spid="_x0000_s1034" style="position:absolute;left:622;top:320;width:91;height:255;visibility:visible;mso-wrap-style:square;v-text-anchor:top" coordsize="9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" path="m19,242r-10,l6,243r-3,3l,249r3,2l6,254r21,1l45,255r18,l84,254r3,-3l91,249r-4,-2l84,243r-6,-1l53,242r-25,l19,242xm72,241r-9,1l78,242r-6,-1xm39,r1,8l40,242r13,l53,4,39,xe" stroked="f">
                  <v:path arrowok="t" o:connecttype="custom" o:connectlocs="19,562;9,562;6,563;3,566;0,569;3,571;6,574;27,575;45,575;63,575;84,574;87,571;91,569;87,567;84,563;78,562;53,562;53,562;28,562;19,562;72,561;63,562;78,562;72,561;39,320;40,328;40,562;53,562;53,324;39,320" o:connectangles="0,0,0,0,0,0,0,0,0,0,0,0,0,0,0,0,0,0,0,0,0,0,0,0,0,0,0,0,0,0"/>
                </v:shape>
                <w10:anchorlock/>
              </v:group>
            </w:pict>
          </mc:Fallback>
        </mc:AlternateContent>
      </w:r>
      <w:r w:rsidR="00E20640">
        <w:rPr>
          <w:rFonts w:ascii="Trebuchet MS"/>
          <w:sz w:val="20"/>
        </w:rPr>
        <w:tab/>
      </w:r>
      <w:r>
        <w:rPr>
          <w:rFonts w:ascii="Trebuchet MS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33400" cy="533400"/>
                <wp:effectExtent l="6985" t="0" r="2540" b="0"/>
                <wp:docPr id="289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0" y="0"/>
                          <a:chExt cx="840" cy="840"/>
                        </a:xfrm>
                      </wpg:grpSpPr>
                      <wps:wsp>
                        <wps:cNvPr id="290" name="Freeform 3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0" cy="840"/>
                          </a:xfrm>
                          <a:custGeom>
                            <a:avLst/>
                            <a:gdLst>
                              <a:gd name="T0" fmla="*/ 420 w 840"/>
                              <a:gd name="T1" fmla="*/ 0 h 840"/>
                              <a:gd name="T2" fmla="*/ 345 w 840"/>
                              <a:gd name="T3" fmla="*/ 7 h 840"/>
                              <a:gd name="T4" fmla="*/ 273 w 840"/>
                              <a:gd name="T5" fmla="*/ 26 h 840"/>
                              <a:gd name="T6" fmla="*/ 208 w 840"/>
                              <a:gd name="T7" fmla="*/ 57 h 840"/>
                              <a:gd name="T8" fmla="*/ 149 w 840"/>
                              <a:gd name="T9" fmla="*/ 99 h 840"/>
                              <a:gd name="T10" fmla="*/ 99 w 840"/>
                              <a:gd name="T11" fmla="*/ 149 h 840"/>
                              <a:gd name="T12" fmla="*/ 57 w 840"/>
                              <a:gd name="T13" fmla="*/ 208 h 840"/>
                              <a:gd name="T14" fmla="*/ 26 w 840"/>
                              <a:gd name="T15" fmla="*/ 273 h 840"/>
                              <a:gd name="T16" fmla="*/ 7 w 840"/>
                              <a:gd name="T17" fmla="*/ 345 h 840"/>
                              <a:gd name="T18" fmla="*/ 0 w 840"/>
                              <a:gd name="T19" fmla="*/ 420 h 840"/>
                              <a:gd name="T20" fmla="*/ 7 w 840"/>
                              <a:gd name="T21" fmla="*/ 495 h 840"/>
                              <a:gd name="T22" fmla="*/ 26 w 840"/>
                              <a:gd name="T23" fmla="*/ 567 h 840"/>
                              <a:gd name="T24" fmla="*/ 57 w 840"/>
                              <a:gd name="T25" fmla="*/ 632 h 840"/>
                              <a:gd name="T26" fmla="*/ 99 w 840"/>
                              <a:gd name="T27" fmla="*/ 691 h 840"/>
                              <a:gd name="T28" fmla="*/ 149 w 840"/>
                              <a:gd name="T29" fmla="*/ 741 h 840"/>
                              <a:gd name="T30" fmla="*/ 208 w 840"/>
                              <a:gd name="T31" fmla="*/ 783 h 840"/>
                              <a:gd name="T32" fmla="*/ 273 w 840"/>
                              <a:gd name="T33" fmla="*/ 814 h 840"/>
                              <a:gd name="T34" fmla="*/ 345 w 840"/>
                              <a:gd name="T35" fmla="*/ 833 h 840"/>
                              <a:gd name="T36" fmla="*/ 420 w 840"/>
                              <a:gd name="T37" fmla="*/ 840 h 840"/>
                              <a:gd name="T38" fmla="*/ 495 w 840"/>
                              <a:gd name="T39" fmla="*/ 833 h 840"/>
                              <a:gd name="T40" fmla="*/ 567 w 840"/>
                              <a:gd name="T41" fmla="*/ 814 h 840"/>
                              <a:gd name="T42" fmla="*/ 632 w 840"/>
                              <a:gd name="T43" fmla="*/ 783 h 840"/>
                              <a:gd name="T44" fmla="*/ 691 w 840"/>
                              <a:gd name="T45" fmla="*/ 741 h 840"/>
                              <a:gd name="T46" fmla="*/ 741 w 840"/>
                              <a:gd name="T47" fmla="*/ 691 h 840"/>
                              <a:gd name="T48" fmla="*/ 783 w 840"/>
                              <a:gd name="T49" fmla="*/ 632 h 840"/>
                              <a:gd name="T50" fmla="*/ 814 w 840"/>
                              <a:gd name="T51" fmla="*/ 567 h 840"/>
                              <a:gd name="T52" fmla="*/ 833 w 840"/>
                              <a:gd name="T53" fmla="*/ 495 h 840"/>
                              <a:gd name="T54" fmla="*/ 840 w 840"/>
                              <a:gd name="T55" fmla="*/ 420 h 840"/>
                              <a:gd name="T56" fmla="*/ 833 w 840"/>
                              <a:gd name="T57" fmla="*/ 345 h 840"/>
                              <a:gd name="T58" fmla="*/ 814 w 840"/>
                              <a:gd name="T59" fmla="*/ 273 h 840"/>
                              <a:gd name="T60" fmla="*/ 783 w 840"/>
                              <a:gd name="T61" fmla="*/ 208 h 840"/>
                              <a:gd name="T62" fmla="*/ 741 w 840"/>
                              <a:gd name="T63" fmla="*/ 149 h 840"/>
                              <a:gd name="T64" fmla="*/ 691 w 840"/>
                              <a:gd name="T65" fmla="*/ 99 h 840"/>
                              <a:gd name="T66" fmla="*/ 632 w 840"/>
                              <a:gd name="T67" fmla="*/ 57 h 840"/>
                              <a:gd name="T68" fmla="*/ 567 w 840"/>
                              <a:gd name="T69" fmla="*/ 26 h 840"/>
                              <a:gd name="T70" fmla="*/ 495 w 840"/>
                              <a:gd name="T71" fmla="*/ 7 h 840"/>
                              <a:gd name="T72" fmla="*/ 420 w 840"/>
                              <a:gd name="T73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5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9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5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6" y="567"/>
                                </a:lnTo>
                                <a:lnTo>
                                  <a:pt x="57" y="632"/>
                                </a:lnTo>
                                <a:lnTo>
                                  <a:pt x="99" y="691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5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5" y="833"/>
                                </a:lnTo>
                                <a:lnTo>
                                  <a:pt x="567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1" y="741"/>
                                </a:lnTo>
                                <a:lnTo>
                                  <a:pt x="741" y="691"/>
                                </a:lnTo>
                                <a:lnTo>
                                  <a:pt x="783" y="632"/>
                                </a:lnTo>
                                <a:lnTo>
                                  <a:pt x="814" y="567"/>
                                </a:lnTo>
                                <a:lnTo>
                                  <a:pt x="833" y="495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5"/>
                                </a:lnTo>
                                <a:lnTo>
                                  <a:pt x="814" y="273"/>
                                </a:lnTo>
                                <a:lnTo>
                                  <a:pt x="783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1" y="99"/>
                                </a:lnTo>
                                <a:lnTo>
                                  <a:pt x="632" y="57"/>
                                </a:lnTo>
                                <a:lnTo>
                                  <a:pt x="567" y="26"/>
                                </a:lnTo>
                                <a:lnTo>
                                  <a:pt x="495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00"/>
                        <wps:cNvSpPr>
                          <a:spLocks/>
                        </wps:cNvSpPr>
                        <wps:spPr bwMode="auto">
                          <a:xfrm>
                            <a:off x="212" y="433"/>
                            <a:ext cx="191" cy="191"/>
                          </a:xfrm>
                          <a:custGeom>
                            <a:avLst/>
                            <a:gdLst>
                              <a:gd name="T0" fmla="+- 0 251 213"/>
                              <a:gd name="T1" fmla="*/ T0 w 191"/>
                              <a:gd name="T2" fmla="+- 0 433 433"/>
                              <a:gd name="T3" fmla="*/ 433 h 191"/>
                              <a:gd name="T4" fmla="+- 0 223 213"/>
                              <a:gd name="T5" fmla="*/ T4 w 191"/>
                              <a:gd name="T6" fmla="+- 0 433 433"/>
                              <a:gd name="T7" fmla="*/ 433 h 191"/>
                              <a:gd name="T8" fmla="+- 0 213 213"/>
                              <a:gd name="T9" fmla="*/ T8 w 191"/>
                              <a:gd name="T10" fmla="+- 0 444 433"/>
                              <a:gd name="T11" fmla="*/ 444 h 191"/>
                              <a:gd name="T12" fmla="+- 0 213 213"/>
                              <a:gd name="T13" fmla="*/ T12 w 191"/>
                              <a:gd name="T14" fmla="+- 0 624 433"/>
                              <a:gd name="T15" fmla="*/ 624 h 191"/>
                              <a:gd name="T16" fmla="+- 0 393 213"/>
                              <a:gd name="T17" fmla="*/ T16 w 191"/>
                              <a:gd name="T18" fmla="+- 0 624 433"/>
                              <a:gd name="T19" fmla="*/ 624 h 191"/>
                              <a:gd name="T20" fmla="+- 0 403 213"/>
                              <a:gd name="T21" fmla="*/ T20 w 191"/>
                              <a:gd name="T22" fmla="+- 0 613 433"/>
                              <a:gd name="T23" fmla="*/ 613 h 191"/>
                              <a:gd name="T24" fmla="+- 0 403 213"/>
                              <a:gd name="T25" fmla="*/ T24 w 191"/>
                              <a:gd name="T26" fmla="+- 0 586 433"/>
                              <a:gd name="T27" fmla="*/ 586 h 191"/>
                              <a:gd name="T28" fmla="+- 0 393 213"/>
                              <a:gd name="T29" fmla="*/ T28 w 191"/>
                              <a:gd name="T30" fmla="+- 0 575 433"/>
                              <a:gd name="T31" fmla="*/ 575 h 191"/>
                              <a:gd name="T32" fmla="+- 0 262 213"/>
                              <a:gd name="T33" fmla="*/ T32 w 191"/>
                              <a:gd name="T34" fmla="+- 0 575 433"/>
                              <a:gd name="T35" fmla="*/ 575 h 191"/>
                              <a:gd name="T36" fmla="+- 0 262 213"/>
                              <a:gd name="T37" fmla="*/ T36 w 191"/>
                              <a:gd name="T38" fmla="+- 0 444 433"/>
                              <a:gd name="T39" fmla="*/ 444 h 191"/>
                              <a:gd name="T40" fmla="+- 0 251 213"/>
                              <a:gd name="T41" fmla="*/ T40 w 191"/>
                              <a:gd name="T42" fmla="+- 0 433 433"/>
                              <a:gd name="T43" fmla="*/ 43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1" h="191">
                                <a:moveTo>
                                  <a:pt x="3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91"/>
                                </a:lnTo>
                                <a:lnTo>
                                  <a:pt x="180" y="191"/>
                                </a:lnTo>
                                <a:lnTo>
                                  <a:pt x="190" y="180"/>
                                </a:lnTo>
                                <a:lnTo>
                                  <a:pt x="190" y="153"/>
                                </a:lnTo>
                                <a:lnTo>
                                  <a:pt x="180" y="142"/>
                                </a:lnTo>
                                <a:lnTo>
                                  <a:pt x="49" y="142"/>
                                </a:ln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9"/>
                        <wps:cNvSpPr>
                          <a:spLocks/>
                        </wps:cNvSpPr>
                        <wps:spPr bwMode="auto">
                          <a:xfrm>
                            <a:off x="210" y="444"/>
                            <a:ext cx="182" cy="180"/>
                          </a:xfrm>
                          <a:custGeom>
                            <a:avLst/>
                            <a:gdLst>
                              <a:gd name="T0" fmla="+- 0 373 210"/>
                              <a:gd name="T1" fmla="*/ T0 w 182"/>
                              <a:gd name="T2" fmla="+- 0 445 445"/>
                              <a:gd name="T3" fmla="*/ 445 h 180"/>
                              <a:gd name="T4" fmla="+- 0 357 210"/>
                              <a:gd name="T5" fmla="*/ T4 w 182"/>
                              <a:gd name="T6" fmla="+- 0 445 445"/>
                              <a:gd name="T7" fmla="*/ 445 h 180"/>
                              <a:gd name="T8" fmla="+- 0 210 210"/>
                              <a:gd name="T9" fmla="*/ T8 w 182"/>
                              <a:gd name="T10" fmla="+- 0 592 445"/>
                              <a:gd name="T11" fmla="*/ 592 h 180"/>
                              <a:gd name="T12" fmla="+- 0 210 210"/>
                              <a:gd name="T13" fmla="*/ T12 w 182"/>
                              <a:gd name="T14" fmla="+- 0 607 445"/>
                              <a:gd name="T15" fmla="*/ 607 h 180"/>
                              <a:gd name="T16" fmla="+- 0 224 210"/>
                              <a:gd name="T17" fmla="*/ T16 w 182"/>
                              <a:gd name="T18" fmla="+- 0 622 445"/>
                              <a:gd name="T19" fmla="*/ 622 h 180"/>
                              <a:gd name="T20" fmla="+- 0 231 210"/>
                              <a:gd name="T21" fmla="*/ T20 w 182"/>
                              <a:gd name="T22" fmla="+- 0 624 445"/>
                              <a:gd name="T23" fmla="*/ 624 h 180"/>
                              <a:gd name="T24" fmla="+- 0 243 210"/>
                              <a:gd name="T25" fmla="*/ T24 w 182"/>
                              <a:gd name="T26" fmla="+- 0 624 445"/>
                              <a:gd name="T27" fmla="*/ 624 h 180"/>
                              <a:gd name="T28" fmla="+- 0 250 210"/>
                              <a:gd name="T29" fmla="*/ T28 w 182"/>
                              <a:gd name="T30" fmla="+- 0 622 445"/>
                              <a:gd name="T31" fmla="*/ 622 h 180"/>
                              <a:gd name="T32" fmla="+- 0 392 210"/>
                              <a:gd name="T33" fmla="*/ T32 w 182"/>
                              <a:gd name="T34" fmla="+- 0 479 445"/>
                              <a:gd name="T35" fmla="*/ 479 h 180"/>
                              <a:gd name="T36" fmla="+- 0 392 210"/>
                              <a:gd name="T37" fmla="*/ T36 w 182"/>
                              <a:gd name="T38" fmla="+- 0 464 445"/>
                              <a:gd name="T39" fmla="*/ 464 h 180"/>
                              <a:gd name="T40" fmla="+- 0 373 210"/>
                              <a:gd name="T41" fmla="*/ T40 w 182"/>
                              <a:gd name="T42" fmla="+- 0 445 445"/>
                              <a:gd name="T43" fmla="*/ 44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2" h="180">
                                <a:moveTo>
                                  <a:pt x="163" y="0"/>
                                </a:moveTo>
                                <a:lnTo>
                                  <a:pt x="147" y="0"/>
                                </a:lnTo>
                                <a:lnTo>
                                  <a:pt x="0" y="147"/>
                                </a:lnTo>
                                <a:lnTo>
                                  <a:pt x="0" y="162"/>
                                </a:lnTo>
                                <a:lnTo>
                                  <a:pt x="14" y="177"/>
                                </a:lnTo>
                                <a:lnTo>
                                  <a:pt x="21" y="179"/>
                                </a:lnTo>
                                <a:lnTo>
                                  <a:pt x="33" y="179"/>
                                </a:lnTo>
                                <a:lnTo>
                                  <a:pt x="40" y="177"/>
                                </a:lnTo>
                                <a:lnTo>
                                  <a:pt x="182" y="34"/>
                                </a:lnTo>
                                <a:lnTo>
                                  <a:pt x="182" y="19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8"/>
                        <wps:cNvSpPr>
                          <a:spLocks/>
                        </wps:cNvSpPr>
                        <wps:spPr bwMode="auto">
                          <a:xfrm>
                            <a:off x="436" y="433"/>
                            <a:ext cx="191" cy="191"/>
                          </a:xfrm>
                          <a:custGeom>
                            <a:avLst/>
                            <a:gdLst>
                              <a:gd name="T0" fmla="+- 0 617 437"/>
                              <a:gd name="T1" fmla="*/ T0 w 191"/>
                              <a:gd name="T2" fmla="+- 0 433 433"/>
                              <a:gd name="T3" fmla="*/ 433 h 191"/>
                              <a:gd name="T4" fmla="+- 0 589 437"/>
                              <a:gd name="T5" fmla="*/ T4 w 191"/>
                              <a:gd name="T6" fmla="+- 0 433 433"/>
                              <a:gd name="T7" fmla="*/ 433 h 191"/>
                              <a:gd name="T8" fmla="+- 0 579 437"/>
                              <a:gd name="T9" fmla="*/ T8 w 191"/>
                              <a:gd name="T10" fmla="+- 0 444 433"/>
                              <a:gd name="T11" fmla="*/ 444 h 191"/>
                              <a:gd name="T12" fmla="+- 0 579 437"/>
                              <a:gd name="T13" fmla="*/ T12 w 191"/>
                              <a:gd name="T14" fmla="+- 0 575 433"/>
                              <a:gd name="T15" fmla="*/ 575 h 191"/>
                              <a:gd name="T16" fmla="+- 0 448 437"/>
                              <a:gd name="T17" fmla="*/ T16 w 191"/>
                              <a:gd name="T18" fmla="+- 0 575 433"/>
                              <a:gd name="T19" fmla="*/ 575 h 191"/>
                              <a:gd name="T20" fmla="+- 0 437 437"/>
                              <a:gd name="T21" fmla="*/ T20 w 191"/>
                              <a:gd name="T22" fmla="+- 0 586 433"/>
                              <a:gd name="T23" fmla="*/ 586 h 191"/>
                              <a:gd name="T24" fmla="+- 0 437 437"/>
                              <a:gd name="T25" fmla="*/ T24 w 191"/>
                              <a:gd name="T26" fmla="+- 0 613 433"/>
                              <a:gd name="T27" fmla="*/ 613 h 191"/>
                              <a:gd name="T28" fmla="+- 0 448 437"/>
                              <a:gd name="T29" fmla="*/ T28 w 191"/>
                              <a:gd name="T30" fmla="+- 0 624 433"/>
                              <a:gd name="T31" fmla="*/ 624 h 191"/>
                              <a:gd name="T32" fmla="+- 0 628 437"/>
                              <a:gd name="T33" fmla="*/ T32 w 191"/>
                              <a:gd name="T34" fmla="+- 0 624 433"/>
                              <a:gd name="T35" fmla="*/ 624 h 191"/>
                              <a:gd name="T36" fmla="+- 0 628 437"/>
                              <a:gd name="T37" fmla="*/ T36 w 191"/>
                              <a:gd name="T38" fmla="+- 0 444 433"/>
                              <a:gd name="T39" fmla="*/ 444 h 191"/>
                              <a:gd name="T40" fmla="+- 0 617 437"/>
                              <a:gd name="T41" fmla="*/ T40 w 191"/>
                              <a:gd name="T42" fmla="+- 0 433 433"/>
                              <a:gd name="T43" fmla="*/ 43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1" h="191">
                                <a:moveTo>
                                  <a:pt x="180" y="0"/>
                                </a:moveTo>
                                <a:lnTo>
                                  <a:pt x="152" y="0"/>
                                </a:lnTo>
                                <a:lnTo>
                                  <a:pt x="142" y="11"/>
                                </a:lnTo>
                                <a:lnTo>
                                  <a:pt x="142" y="142"/>
                                </a:lnTo>
                                <a:lnTo>
                                  <a:pt x="11" y="142"/>
                                </a:lnTo>
                                <a:lnTo>
                                  <a:pt x="0" y="153"/>
                                </a:lnTo>
                                <a:lnTo>
                                  <a:pt x="0" y="180"/>
                                </a:lnTo>
                                <a:lnTo>
                                  <a:pt x="11" y="191"/>
                                </a:lnTo>
                                <a:lnTo>
                                  <a:pt x="191" y="191"/>
                                </a:lnTo>
                                <a:lnTo>
                                  <a:pt x="191" y="1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7"/>
                        <wps:cNvSpPr>
                          <a:spLocks/>
                        </wps:cNvSpPr>
                        <wps:spPr bwMode="auto">
                          <a:xfrm>
                            <a:off x="447" y="444"/>
                            <a:ext cx="182" cy="180"/>
                          </a:xfrm>
                          <a:custGeom>
                            <a:avLst/>
                            <a:gdLst>
                              <a:gd name="T0" fmla="+- 0 483 448"/>
                              <a:gd name="T1" fmla="*/ T0 w 182"/>
                              <a:gd name="T2" fmla="+- 0 445 445"/>
                              <a:gd name="T3" fmla="*/ 445 h 180"/>
                              <a:gd name="T4" fmla="+- 0 467 448"/>
                              <a:gd name="T5" fmla="*/ T4 w 182"/>
                              <a:gd name="T6" fmla="+- 0 445 445"/>
                              <a:gd name="T7" fmla="*/ 445 h 180"/>
                              <a:gd name="T8" fmla="+- 0 448 448"/>
                              <a:gd name="T9" fmla="*/ T8 w 182"/>
                              <a:gd name="T10" fmla="+- 0 464 445"/>
                              <a:gd name="T11" fmla="*/ 464 h 180"/>
                              <a:gd name="T12" fmla="+- 0 448 448"/>
                              <a:gd name="T13" fmla="*/ T12 w 182"/>
                              <a:gd name="T14" fmla="+- 0 479 445"/>
                              <a:gd name="T15" fmla="*/ 479 h 180"/>
                              <a:gd name="T16" fmla="+- 0 590 448"/>
                              <a:gd name="T17" fmla="*/ T16 w 182"/>
                              <a:gd name="T18" fmla="+- 0 622 445"/>
                              <a:gd name="T19" fmla="*/ 622 h 180"/>
                              <a:gd name="T20" fmla="+- 0 597 448"/>
                              <a:gd name="T21" fmla="*/ T20 w 182"/>
                              <a:gd name="T22" fmla="+- 0 624 445"/>
                              <a:gd name="T23" fmla="*/ 624 h 180"/>
                              <a:gd name="T24" fmla="+- 0 609 448"/>
                              <a:gd name="T25" fmla="*/ T24 w 182"/>
                              <a:gd name="T26" fmla="+- 0 624 445"/>
                              <a:gd name="T27" fmla="*/ 624 h 180"/>
                              <a:gd name="T28" fmla="+- 0 616 448"/>
                              <a:gd name="T29" fmla="*/ T28 w 182"/>
                              <a:gd name="T30" fmla="+- 0 622 445"/>
                              <a:gd name="T31" fmla="*/ 622 h 180"/>
                              <a:gd name="T32" fmla="+- 0 630 448"/>
                              <a:gd name="T33" fmla="*/ T32 w 182"/>
                              <a:gd name="T34" fmla="+- 0 607 445"/>
                              <a:gd name="T35" fmla="*/ 607 h 180"/>
                              <a:gd name="T36" fmla="+- 0 630 448"/>
                              <a:gd name="T37" fmla="*/ T36 w 182"/>
                              <a:gd name="T38" fmla="+- 0 592 445"/>
                              <a:gd name="T39" fmla="*/ 592 h 180"/>
                              <a:gd name="T40" fmla="+- 0 483 448"/>
                              <a:gd name="T41" fmla="*/ T40 w 182"/>
                              <a:gd name="T42" fmla="+- 0 445 445"/>
                              <a:gd name="T43" fmla="*/ 44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2" h="180">
                                <a:moveTo>
                                  <a:pt x="35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42" y="177"/>
                                </a:lnTo>
                                <a:lnTo>
                                  <a:pt x="149" y="179"/>
                                </a:lnTo>
                                <a:lnTo>
                                  <a:pt x="161" y="179"/>
                                </a:lnTo>
                                <a:lnTo>
                                  <a:pt x="168" y="177"/>
                                </a:lnTo>
                                <a:lnTo>
                                  <a:pt x="182" y="162"/>
                                </a:lnTo>
                                <a:lnTo>
                                  <a:pt x="182" y="14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6"/>
                        <wps:cNvSpPr>
                          <a:spLocks/>
                        </wps:cNvSpPr>
                        <wps:spPr bwMode="auto">
                          <a:xfrm>
                            <a:off x="212" y="215"/>
                            <a:ext cx="191" cy="191"/>
                          </a:xfrm>
                          <a:custGeom>
                            <a:avLst/>
                            <a:gdLst>
                              <a:gd name="T0" fmla="+- 0 393 213"/>
                              <a:gd name="T1" fmla="*/ T0 w 191"/>
                              <a:gd name="T2" fmla="+- 0 216 216"/>
                              <a:gd name="T3" fmla="*/ 216 h 191"/>
                              <a:gd name="T4" fmla="+- 0 213 213"/>
                              <a:gd name="T5" fmla="*/ T4 w 191"/>
                              <a:gd name="T6" fmla="+- 0 216 216"/>
                              <a:gd name="T7" fmla="*/ 216 h 191"/>
                              <a:gd name="T8" fmla="+- 0 213 213"/>
                              <a:gd name="T9" fmla="*/ T8 w 191"/>
                              <a:gd name="T10" fmla="+- 0 396 216"/>
                              <a:gd name="T11" fmla="*/ 396 h 191"/>
                              <a:gd name="T12" fmla="+- 0 223 213"/>
                              <a:gd name="T13" fmla="*/ T12 w 191"/>
                              <a:gd name="T14" fmla="+- 0 407 216"/>
                              <a:gd name="T15" fmla="*/ 407 h 191"/>
                              <a:gd name="T16" fmla="+- 0 251 213"/>
                              <a:gd name="T17" fmla="*/ T16 w 191"/>
                              <a:gd name="T18" fmla="+- 0 407 216"/>
                              <a:gd name="T19" fmla="*/ 407 h 191"/>
                              <a:gd name="T20" fmla="+- 0 262 213"/>
                              <a:gd name="T21" fmla="*/ T20 w 191"/>
                              <a:gd name="T22" fmla="+- 0 396 216"/>
                              <a:gd name="T23" fmla="*/ 396 h 191"/>
                              <a:gd name="T24" fmla="+- 0 262 213"/>
                              <a:gd name="T25" fmla="*/ T24 w 191"/>
                              <a:gd name="T26" fmla="+- 0 265 216"/>
                              <a:gd name="T27" fmla="*/ 265 h 191"/>
                              <a:gd name="T28" fmla="+- 0 393 213"/>
                              <a:gd name="T29" fmla="*/ T28 w 191"/>
                              <a:gd name="T30" fmla="+- 0 265 216"/>
                              <a:gd name="T31" fmla="*/ 265 h 191"/>
                              <a:gd name="T32" fmla="+- 0 403 213"/>
                              <a:gd name="T33" fmla="*/ T32 w 191"/>
                              <a:gd name="T34" fmla="+- 0 254 216"/>
                              <a:gd name="T35" fmla="*/ 254 h 191"/>
                              <a:gd name="T36" fmla="+- 0 403 213"/>
                              <a:gd name="T37" fmla="*/ T36 w 191"/>
                              <a:gd name="T38" fmla="+- 0 227 216"/>
                              <a:gd name="T39" fmla="*/ 227 h 191"/>
                              <a:gd name="T40" fmla="+- 0 393 213"/>
                              <a:gd name="T41" fmla="*/ T40 w 191"/>
                              <a:gd name="T42" fmla="+- 0 216 216"/>
                              <a:gd name="T43" fmla="*/ 2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1" h="191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91"/>
                                </a:lnTo>
                                <a:lnTo>
                                  <a:pt x="38" y="191"/>
                                </a:lnTo>
                                <a:lnTo>
                                  <a:pt x="49" y="180"/>
                                </a:lnTo>
                                <a:lnTo>
                                  <a:pt x="49" y="49"/>
                                </a:lnTo>
                                <a:lnTo>
                                  <a:pt x="180" y="49"/>
                                </a:lnTo>
                                <a:lnTo>
                                  <a:pt x="190" y="38"/>
                                </a:lnTo>
                                <a:lnTo>
                                  <a:pt x="190" y="1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5"/>
                        <wps:cNvSpPr>
                          <a:spLocks/>
                        </wps:cNvSpPr>
                        <wps:spPr bwMode="auto">
                          <a:xfrm>
                            <a:off x="210" y="215"/>
                            <a:ext cx="182" cy="180"/>
                          </a:xfrm>
                          <a:custGeom>
                            <a:avLst/>
                            <a:gdLst>
                              <a:gd name="T0" fmla="+- 0 243 210"/>
                              <a:gd name="T1" fmla="*/ T0 w 182"/>
                              <a:gd name="T2" fmla="+- 0 216 216"/>
                              <a:gd name="T3" fmla="*/ 216 h 180"/>
                              <a:gd name="T4" fmla="+- 0 231 210"/>
                              <a:gd name="T5" fmla="*/ T4 w 182"/>
                              <a:gd name="T6" fmla="+- 0 216 216"/>
                              <a:gd name="T7" fmla="*/ 216 h 180"/>
                              <a:gd name="T8" fmla="+- 0 224 210"/>
                              <a:gd name="T9" fmla="*/ T8 w 182"/>
                              <a:gd name="T10" fmla="+- 0 218 216"/>
                              <a:gd name="T11" fmla="*/ 218 h 180"/>
                              <a:gd name="T12" fmla="+- 0 210 210"/>
                              <a:gd name="T13" fmla="*/ T12 w 182"/>
                              <a:gd name="T14" fmla="+- 0 233 216"/>
                              <a:gd name="T15" fmla="*/ 233 h 180"/>
                              <a:gd name="T16" fmla="+- 0 210 210"/>
                              <a:gd name="T17" fmla="*/ T16 w 182"/>
                              <a:gd name="T18" fmla="+- 0 248 216"/>
                              <a:gd name="T19" fmla="*/ 248 h 180"/>
                              <a:gd name="T20" fmla="+- 0 357 210"/>
                              <a:gd name="T21" fmla="*/ T20 w 182"/>
                              <a:gd name="T22" fmla="+- 0 395 216"/>
                              <a:gd name="T23" fmla="*/ 395 h 180"/>
                              <a:gd name="T24" fmla="+- 0 373 210"/>
                              <a:gd name="T25" fmla="*/ T24 w 182"/>
                              <a:gd name="T26" fmla="+- 0 395 216"/>
                              <a:gd name="T27" fmla="*/ 395 h 180"/>
                              <a:gd name="T28" fmla="+- 0 392 210"/>
                              <a:gd name="T29" fmla="*/ T28 w 182"/>
                              <a:gd name="T30" fmla="+- 0 376 216"/>
                              <a:gd name="T31" fmla="*/ 376 h 180"/>
                              <a:gd name="T32" fmla="+- 0 392 210"/>
                              <a:gd name="T33" fmla="*/ T32 w 182"/>
                              <a:gd name="T34" fmla="+- 0 361 216"/>
                              <a:gd name="T35" fmla="*/ 361 h 180"/>
                              <a:gd name="T36" fmla="+- 0 250 210"/>
                              <a:gd name="T37" fmla="*/ T36 w 182"/>
                              <a:gd name="T38" fmla="+- 0 218 216"/>
                              <a:gd name="T39" fmla="*/ 218 h 180"/>
                              <a:gd name="T40" fmla="+- 0 243 210"/>
                              <a:gd name="T41" fmla="*/ T40 w 182"/>
                              <a:gd name="T42" fmla="+- 0 216 216"/>
                              <a:gd name="T43" fmla="*/ 21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2" h="180">
                                <a:moveTo>
                                  <a:pt x="33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147" y="179"/>
                                </a:lnTo>
                                <a:lnTo>
                                  <a:pt x="163" y="179"/>
                                </a:lnTo>
                                <a:lnTo>
                                  <a:pt x="182" y="160"/>
                                </a:lnTo>
                                <a:lnTo>
                                  <a:pt x="182" y="145"/>
                                </a:lnTo>
                                <a:lnTo>
                                  <a:pt x="40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4"/>
                        <wps:cNvSpPr>
                          <a:spLocks/>
                        </wps:cNvSpPr>
                        <wps:spPr bwMode="auto">
                          <a:xfrm>
                            <a:off x="436" y="215"/>
                            <a:ext cx="191" cy="191"/>
                          </a:xfrm>
                          <a:custGeom>
                            <a:avLst/>
                            <a:gdLst>
                              <a:gd name="T0" fmla="+- 0 628 437"/>
                              <a:gd name="T1" fmla="*/ T0 w 191"/>
                              <a:gd name="T2" fmla="+- 0 216 216"/>
                              <a:gd name="T3" fmla="*/ 216 h 191"/>
                              <a:gd name="T4" fmla="+- 0 448 437"/>
                              <a:gd name="T5" fmla="*/ T4 w 191"/>
                              <a:gd name="T6" fmla="+- 0 216 216"/>
                              <a:gd name="T7" fmla="*/ 216 h 191"/>
                              <a:gd name="T8" fmla="+- 0 437 437"/>
                              <a:gd name="T9" fmla="*/ T8 w 191"/>
                              <a:gd name="T10" fmla="+- 0 227 216"/>
                              <a:gd name="T11" fmla="*/ 227 h 191"/>
                              <a:gd name="T12" fmla="+- 0 437 437"/>
                              <a:gd name="T13" fmla="*/ T12 w 191"/>
                              <a:gd name="T14" fmla="+- 0 254 216"/>
                              <a:gd name="T15" fmla="*/ 254 h 191"/>
                              <a:gd name="T16" fmla="+- 0 448 437"/>
                              <a:gd name="T17" fmla="*/ T16 w 191"/>
                              <a:gd name="T18" fmla="+- 0 265 216"/>
                              <a:gd name="T19" fmla="*/ 265 h 191"/>
                              <a:gd name="T20" fmla="+- 0 579 437"/>
                              <a:gd name="T21" fmla="*/ T20 w 191"/>
                              <a:gd name="T22" fmla="+- 0 265 216"/>
                              <a:gd name="T23" fmla="*/ 265 h 191"/>
                              <a:gd name="T24" fmla="+- 0 579 437"/>
                              <a:gd name="T25" fmla="*/ T24 w 191"/>
                              <a:gd name="T26" fmla="+- 0 396 216"/>
                              <a:gd name="T27" fmla="*/ 396 h 191"/>
                              <a:gd name="T28" fmla="+- 0 589 437"/>
                              <a:gd name="T29" fmla="*/ T28 w 191"/>
                              <a:gd name="T30" fmla="+- 0 407 216"/>
                              <a:gd name="T31" fmla="*/ 407 h 191"/>
                              <a:gd name="T32" fmla="+- 0 617 437"/>
                              <a:gd name="T33" fmla="*/ T32 w 191"/>
                              <a:gd name="T34" fmla="+- 0 407 216"/>
                              <a:gd name="T35" fmla="*/ 407 h 191"/>
                              <a:gd name="T36" fmla="+- 0 628 437"/>
                              <a:gd name="T37" fmla="*/ T36 w 191"/>
                              <a:gd name="T38" fmla="+- 0 396 216"/>
                              <a:gd name="T39" fmla="*/ 396 h 191"/>
                              <a:gd name="T40" fmla="+- 0 628 437"/>
                              <a:gd name="T41" fmla="*/ T40 w 191"/>
                              <a:gd name="T42" fmla="+- 0 216 216"/>
                              <a:gd name="T43" fmla="*/ 2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1" h="191">
                                <a:moveTo>
                                  <a:pt x="19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142" y="49"/>
                                </a:lnTo>
                                <a:lnTo>
                                  <a:pt x="142" y="180"/>
                                </a:lnTo>
                                <a:lnTo>
                                  <a:pt x="152" y="191"/>
                                </a:lnTo>
                                <a:lnTo>
                                  <a:pt x="180" y="191"/>
                                </a:lnTo>
                                <a:lnTo>
                                  <a:pt x="191" y="180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3"/>
                        <wps:cNvSpPr>
                          <a:spLocks/>
                        </wps:cNvSpPr>
                        <wps:spPr bwMode="auto">
                          <a:xfrm>
                            <a:off x="447" y="215"/>
                            <a:ext cx="182" cy="180"/>
                          </a:xfrm>
                          <a:custGeom>
                            <a:avLst/>
                            <a:gdLst>
                              <a:gd name="T0" fmla="+- 0 609 448"/>
                              <a:gd name="T1" fmla="*/ T0 w 182"/>
                              <a:gd name="T2" fmla="+- 0 216 216"/>
                              <a:gd name="T3" fmla="*/ 216 h 180"/>
                              <a:gd name="T4" fmla="+- 0 597 448"/>
                              <a:gd name="T5" fmla="*/ T4 w 182"/>
                              <a:gd name="T6" fmla="+- 0 216 216"/>
                              <a:gd name="T7" fmla="*/ 216 h 180"/>
                              <a:gd name="T8" fmla="+- 0 590 448"/>
                              <a:gd name="T9" fmla="*/ T8 w 182"/>
                              <a:gd name="T10" fmla="+- 0 218 216"/>
                              <a:gd name="T11" fmla="*/ 218 h 180"/>
                              <a:gd name="T12" fmla="+- 0 448 448"/>
                              <a:gd name="T13" fmla="*/ T12 w 182"/>
                              <a:gd name="T14" fmla="+- 0 361 216"/>
                              <a:gd name="T15" fmla="*/ 361 h 180"/>
                              <a:gd name="T16" fmla="+- 0 448 448"/>
                              <a:gd name="T17" fmla="*/ T16 w 182"/>
                              <a:gd name="T18" fmla="+- 0 376 216"/>
                              <a:gd name="T19" fmla="*/ 376 h 180"/>
                              <a:gd name="T20" fmla="+- 0 467 448"/>
                              <a:gd name="T21" fmla="*/ T20 w 182"/>
                              <a:gd name="T22" fmla="+- 0 395 216"/>
                              <a:gd name="T23" fmla="*/ 395 h 180"/>
                              <a:gd name="T24" fmla="+- 0 483 448"/>
                              <a:gd name="T25" fmla="*/ T24 w 182"/>
                              <a:gd name="T26" fmla="+- 0 395 216"/>
                              <a:gd name="T27" fmla="*/ 395 h 180"/>
                              <a:gd name="T28" fmla="+- 0 630 448"/>
                              <a:gd name="T29" fmla="*/ T28 w 182"/>
                              <a:gd name="T30" fmla="+- 0 248 216"/>
                              <a:gd name="T31" fmla="*/ 248 h 180"/>
                              <a:gd name="T32" fmla="+- 0 630 448"/>
                              <a:gd name="T33" fmla="*/ T32 w 182"/>
                              <a:gd name="T34" fmla="+- 0 233 216"/>
                              <a:gd name="T35" fmla="*/ 233 h 180"/>
                              <a:gd name="T36" fmla="+- 0 616 448"/>
                              <a:gd name="T37" fmla="*/ T36 w 182"/>
                              <a:gd name="T38" fmla="+- 0 218 216"/>
                              <a:gd name="T39" fmla="*/ 218 h 180"/>
                              <a:gd name="T40" fmla="+- 0 609 448"/>
                              <a:gd name="T41" fmla="*/ T40 w 182"/>
                              <a:gd name="T42" fmla="+- 0 216 216"/>
                              <a:gd name="T43" fmla="*/ 21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2" h="180">
                                <a:moveTo>
                                  <a:pt x="161" y="0"/>
                                </a:moveTo>
                                <a:lnTo>
                                  <a:pt x="149" y="0"/>
                                </a:lnTo>
                                <a:lnTo>
                                  <a:pt x="142" y="2"/>
                                </a:lnTo>
                                <a:lnTo>
                                  <a:pt x="0" y="145"/>
                                </a:lnTo>
                                <a:lnTo>
                                  <a:pt x="0" y="160"/>
                                </a:lnTo>
                                <a:lnTo>
                                  <a:pt x="19" y="179"/>
                                </a:lnTo>
                                <a:lnTo>
                                  <a:pt x="35" y="179"/>
                                </a:lnTo>
                                <a:lnTo>
                                  <a:pt x="182" y="32"/>
                                </a:lnTo>
                                <a:lnTo>
                                  <a:pt x="182" y="17"/>
                                </a:lnTo>
                                <a:lnTo>
                                  <a:pt x="168" y="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0B43D7" id="Group 292" o:spid="_x0000_s1026" style="width:42pt;height:42pt;mso-position-horizontal-relative:char;mso-position-vertical-relative:line" coordsize="8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">
                <v:shape id="Freeform 301" o:spid="_x0000_s1027" style="position:absolute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" path="m420,l345,7,273,26,208,57,149,99,99,149,57,208,26,273,7,345,,420r7,75l26,567r31,65l99,691r50,50l208,783r65,31l345,833r75,7l495,833r72,-19l632,783r59,-42l741,691r42,-59l814,567r19,-72l840,420r-7,-75l814,273,783,208,741,149,691,99,632,57,567,26,495,7,420,xe" fillcolor="#9cc64a" stroked="f">
                  <v:path arrowok="t" o:connecttype="custom" o:connectlocs="420,0;345,7;273,26;208,57;149,99;99,149;57,208;26,273;7,345;0,420;7,495;26,567;57,632;99,691;149,741;208,783;273,814;345,833;420,840;495,833;567,814;632,783;691,741;741,691;783,632;814,567;833,495;840,420;833,345;814,273;783,208;741,149;691,99;632,57;567,26;495,7;420,0" o:connectangles="0,0,0,0,0,0,0,0,0,0,0,0,0,0,0,0,0,0,0,0,0,0,0,0,0,0,0,0,0,0,0,0,0,0,0,0,0"/>
                </v:shape>
                <v:shape id="Freeform 300" o:spid="_x0000_s1028" style="position:absolute;left:212;top:433;width:191;height:191;visibility:visible;mso-wrap-style:square;v-text-anchor:top" coordsize="19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" path="m38,l10,,,11,,191r180,l190,180r,-27l180,142r-131,l49,11,38,xe" stroked="f">
                  <v:path arrowok="t" o:connecttype="custom" o:connectlocs="38,433;10,433;0,444;0,624;180,624;190,613;190,586;180,575;49,575;49,444;38,433" o:connectangles="0,0,0,0,0,0,0,0,0,0,0"/>
                </v:shape>
                <v:shape id="Freeform 299" o:spid="_x0000_s1029" style="position:absolute;left:210;top:444;width:182;height:180;visibility:visible;mso-wrap-style:square;v-text-anchor:top" coordsize="18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" path="m163,l147,,,147r,15l14,177r7,2l33,179r7,-2l182,34r,-15l163,xe" stroked="f">
                  <v:path arrowok="t" o:connecttype="custom" o:connectlocs="163,445;147,445;0,592;0,607;14,622;21,624;33,624;40,622;182,479;182,464;163,445" o:connectangles="0,0,0,0,0,0,0,0,0,0,0"/>
                </v:shape>
                <v:shape id="Freeform 298" o:spid="_x0000_s1030" style="position:absolute;left:436;top:433;width:191;height:191;visibility:visible;mso-wrap-style:square;v-text-anchor:top" coordsize="19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" path="m180,l152,,142,11r,131l11,142,,153r,27l11,191r180,l191,11,180,xe" stroked="f">
                  <v:path arrowok="t" o:connecttype="custom" o:connectlocs="180,433;152,433;142,444;142,575;11,575;0,586;0,613;11,624;191,624;191,444;180,433" o:connectangles="0,0,0,0,0,0,0,0,0,0,0"/>
                </v:shape>
                <v:shape id="Freeform 297" o:spid="_x0000_s1031" style="position:absolute;left:447;top:444;width:182;height:180;visibility:visible;mso-wrap-style:square;v-text-anchor:top" coordsize="18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" path="m35,l19,,,19,,34,142,177r7,2l161,179r7,-2l182,162r,-15l35,xe" stroked="f">
                  <v:path arrowok="t" o:connecttype="custom" o:connectlocs="35,445;19,445;0,464;0,479;142,622;149,624;161,624;168,622;182,607;182,592;35,445" o:connectangles="0,0,0,0,0,0,0,0,0,0,0"/>
                </v:shape>
                <v:shape id="Freeform 296" o:spid="_x0000_s1032" style="position:absolute;left:212;top:215;width:191;height:191;visibility:visible;mso-wrap-style:square;v-text-anchor:top" coordsize="19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" path="m180,l,,,180r10,11l38,191,49,180,49,49r131,l190,38r,-27l180,xe" stroked="f">
                  <v:path arrowok="t" o:connecttype="custom" o:connectlocs="180,216;0,216;0,396;10,407;38,407;49,396;49,265;180,265;190,254;190,227;180,216" o:connectangles="0,0,0,0,0,0,0,0,0,0,0"/>
                </v:shape>
                <v:shape id="Freeform 295" o:spid="_x0000_s1033" style="position:absolute;left:210;top:215;width:182;height:180;visibility:visible;mso-wrap-style:square;v-text-anchor:top" coordsize="18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" path="m33,l21,,14,2,,17,,32,147,179r16,l182,160r,-15l40,2,33,xe" stroked="f">
                  <v:path arrowok="t" o:connecttype="custom" o:connectlocs="33,216;21,216;14,218;0,233;0,248;147,395;163,395;182,376;182,361;40,218;33,216" o:connectangles="0,0,0,0,0,0,0,0,0,0,0"/>
                </v:shape>
                <v:shape id="Freeform 294" o:spid="_x0000_s1034" style="position:absolute;left:436;top:215;width:191;height:191;visibility:visible;mso-wrap-style:square;v-text-anchor:top" coordsize="19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" path="m191,l11,,,11,,38,11,49r131,l142,180r10,11l180,191r11,-11l191,xe" stroked="f">
                  <v:path arrowok="t" o:connecttype="custom" o:connectlocs="191,216;11,216;0,227;0,254;11,265;142,265;142,396;152,407;180,407;191,396;191,216" o:connectangles="0,0,0,0,0,0,0,0,0,0,0"/>
                </v:shape>
                <v:shape id="Freeform 293" o:spid="_x0000_s1035" style="position:absolute;left:447;top:215;width:182;height:180;visibility:visible;mso-wrap-style:square;v-text-anchor:top" coordsize="18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" path="m161,l149,r-7,2l,145r,15l19,179r16,l182,32r,-15l168,2,161,xe" stroked="f">
                  <v:path arrowok="t" o:connecttype="custom" o:connectlocs="161,216;149,216;142,218;0,361;0,376;19,395;35,395;182,248;182,233;168,218;161,216" o:connectangles="0,0,0,0,0,0,0,0,0,0,0"/>
                </v:shape>
                <w10:anchorlock/>
              </v:group>
            </w:pict>
          </mc:Fallback>
        </mc:AlternateContent>
      </w:r>
      <w:r w:rsidR="00E20640">
        <w:rPr>
          <w:rFonts w:ascii="Trebuchet MS"/>
          <w:sz w:val="20"/>
        </w:rPr>
        <w:tab/>
      </w:r>
      <w:r>
        <w:rPr>
          <w:rFonts w:ascii="Trebuchet MS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33400" cy="533400"/>
                <wp:effectExtent l="6985" t="0" r="2540" b="0"/>
                <wp:docPr id="286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0" y="0"/>
                          <a:chExt cx="840" cy="840"/>
                        </a:xfrm>
                      </wpg:grpSpPr>
                      <wps:wsp>
                        <wps:cNvPr id="287" name="Freeform 2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0" cy="840"/>
                          </a:xfrm>
                          <a:custGeom>
                            <a:avLst/>
                            <a:gdLst>
                              <a:gd name="T0" fmla="*/ 420 w 840"/>
                              <a:gd name="T1" fmla="*/ 0 h 840"/>
                              <a:gd name="T2" fmla="*/ 345 w 840"/>
                              <a:gd name="T3" fmla="*/ 7 h 840"/>
                              <a:gd name="T4" fmla="*/ 273 w 840"/>
                              <a:gd name="T5" fmla="*/ 26 h 840"/>
                              <a:gd name="T6" fmla="*/ 208 w 840"/>
                              <a:gd name="T7" fmla="*/ 57 h 840"/>
                              <a:gd name="T8" fmla="*/ 149 w 840"/>
                              <a:gd name="T9" fmla="*/ 99 h 840"/>
                              <a:gd name="T10" fmla="*/ 99 w 840"/>
                              <a:gd name="T11" fmla="*/ 149 h 840"/>
                              <a:gd name="T12" fmla="*/ 57 w 840"/>
                              <a:gd name="T13" fmla="*/ 208 h 840"/>
                              <a:gd name="T14" fmla="*/ 26 w 840"/>
                              <a:gd name="T15" fmla="*/ 273 h 840"/>
                              <a:gd name="T16" fmla="*/ 7 w 840"/>
                              <a:gd name="T17" fmla="*/ 345 h 840"/>
                              <a:gd name="T18" fmla="*/ 0 w 840"/>
                              <a:gd name="T19" fmla="*/ 420 h 840"/>
                              <a:gd name="T20" fmla="*/ 7 w 840"/>
                              <a:gd name="T21" fmla="*/ 495 h 840"/>
                              <a:gd name="T22" fmla="*/ 26 w 840"/>
                              <a:gd name="T23" fmla="*/ 567 h 840"/>
                              <a:gd name="T24" fmla="*/ 57 w 840"/>
                              <a:gd name="T25" fmla="*/ 632 h 840"/>
                              <a:gd name="T26" fmla="*/ 99 w 840"/>
                              <a:gd name="T27" fmla="*/ 691 h 840"/>
                              <a:gd name="T28" fmla="*/ 149 w 840"/>
                              <a:gd name="T29" fmla="*/ 741 h 840"/>
                              <a:gd name="T30" fmla="*/ 208 w 840"/>
                              <a:gd name="T31" fmla="*/ 783 h 840"/>
                              <a:gd name="T32" fmla="*/ 273 w 840"/>
                              <a:gd name="T33" fmla="*/ 814 h 840"/>
                              <a:gd name="T34" fmla="*/ 345 w 840"/>
                              <a:gd name="T35" fmla="*/ 833 h 840"/>
                              <a:gd name="T36" fmla="*/ 420 w 840"/>
                              <a:gd name="T37" fmla="*/ 840 h 840"/>
                              <a:gd name="T38" fmla="*/ 496 w 840"/>
                              <a:gd name="T39" fmla="*/ 833 h 840"/>
                              <a:gd name="T40" fmla="*/ 567 w 840"/>
                              <a:gd name="T41" fmla="*/ 814 h 840"/>
                              <a:gd name="T42" fmla="*/ 632 w 840"/>
                              <a:gd name="T43" fmla="*/ 783 h 840"/>
                              <a:gd name="T44" fmla="*/ 691 w 840"/>
                              <a:gd name="T45" fmla="*/ 741 h 840"/>
                              <a:gd name="T46" fmla="*/ 741 w 840"/>
                              <a:gd name="T47" fmla="*/ 691 h 840"/>
                              <a:gd name="T48" fmla="*/ 783 w 840"/>
                              <a:gd name="T49" fmla="*/ 632 h 840"/>
                              <a:gd name="T50" fmla="*/ 814 w 840"/>
                              <a:gd name="T51" fmla="*/ 567 h 840"/>
                              <a:gd name="T52" fmla="*/ 833 w 840"/>
                              <a:gd name="T53" fmla="*/ 495 h 840"/>
                              <a:gd name="T54" fmla="*/ 840 w 840"/>
                              <a:gd name="T55" fmla="*/ 420 h 840"/>
                              <a:gd name="T56" fmla="*/ 833 w 840"/>
                              <a:gd name="T57" fmla="*/ 345 h 840"/>
                              <a:gd name="T58" fmla="*/ 814 w 840"/>
                              <a:gd name="T59" fmla="*/ 273 h 840"/>
                              <a:gd name="T60" fmla="*/ 783 w 840"/>
                              <a:gd name="T61" fmla="*/ 208 h 840"/>
                              <a:gd name="T62" fmla="*/ 741 w 840"/>
                              <a:gd name="T63" fmla="*/ 149 h 840"/>
                              <a:gd name="T64" fmla="*/ 691 w 840"/>
                              <a:gd name="T65" fmla="*/ 99 h 840"/>
                              <a:gd name="T66" fmla="*/ 632 w 840"/>
                              <a:gd name="T67" fmla="*/ 57 h 840"/>
                              <a:gd name="T68" fmla="*/ 567 w 840"/>
                              <a:gd name="T69" fmla="*/ 26 h 840"/>
                              <a:gd name="T70" fmla="*/ 496 w 840"/>
                              <a:gd name="T71" fmla="*/ 7 h 840"/>
                              <a:gd name="T72" fmla="*/ 420 w 840"/>
                              <a:gd name="T73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5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9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5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6" y="567"/>
                                </a:lnTo>
                                <a:lnTo>
                                  <a:pt x="57" y="632"/>
                                </a:lnTo>
                                <a:lnTo>
                                  <a:pt x="99" y="691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5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6" y="833"/>
                                </a:lnTo>
                                <a:lnTo>
                                  <a:pt x="567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1" y="741"/>
                                </a:lnTo>
                                <a:lnTo>
                                  <a:pt x="741" y="691"/>
                                </a:lnTo>
                                <a:lnTo>
                                  <a:pt x="783" y="632"/>
                                </a:lnTo>
                                <a:lnTo>
                                  <a:pt x="814" y="567"/>
                                </a:lnTo>
                                <a:lnTo>
                                  <a:pt x="833" y="495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5"/>
                                </a:lnTo>
                                <a:lnTo>
                                  <a:pt x="814" y="273"/>
                                </a:lnTo>
                                <a:lnTo>
                                  <a:pt x="783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1" y="99"/>
                                </a:lnTo>
                                <a:lnTo>
                                  <a:pt x="632" y="57"/>
                                </a:lnTo>
                                <a:lnTo>
                                  <a:pt x="567" y="26"/>
                                </a:lnTo>
                                <a:lnTo>
                                  <a:pt x="496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" y="178"/>
                            <a:ext cx="417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D99CBE" id="Group 289" o:spid="_x0000_s1026" style="width:42pt;height:42pt;mso-position-horizontal-relative:char;mso-position-vertical-relative:line" coordsize="840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">
                <v:shape id="Freeform 291" o:spid="_x0000_s1027" style="position:absolute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" path="m420,l345,7,273,26,208,57,149,99,99,149,57,208,26,273,7,345,,420r7,75l26,567r31,65l99,691r50,50l208,783r65,31l345,833r75,7l496,833r71,-19l632,783r59,-42l741,691r42,-59l814,567r19,-72l840,420r-7,-75l814,273,783,208,741,149,691,99,632,57,567,26,496,7,420,xe" fillcolor="#9cc64a" stroked="f">
                  <v:path arrowok="t" o:connecttype="custom" o:connectlocs="420,0;345,7;273,26;208,57;149,99;99,149;57,208;26,273;7,345;0,420;7,495;26,567;57,632;99,691;149,741;208,783;273,814;345,833;420,840;496,833;567,814;632,783;691,741;741,691;783,632;814,567;833,495;840,420;833,345;814,273;783,208;741,149;691,99;632,57;567,26;496,7;420,0" o:connectangles="0,0,0,0,0,0,0,0,0,0,0,0,0,0,0,0,0,0,0,0,0,0,0,0,0,0,0,0,0,0,0,0,0,0,0,0,0"/>
                </v:shape>
                <v:shape id="Picture 290" o:spid="_x0000_s1028" type="#_x0000_t75" style="position:absolute;left:223;top:178;width:417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">
                  <v:imagedata r:id="rId23" o:title=""/>
                </v:shape>
                <w10:anchorlock/>
              </v:group>
            </w:pict>
          </mc:Fallback>
        </mc:AlternateContent>
      </w:r>
      <w:r w:rsidR="00E20640">
        <w:rPr>
          <w:rFonts w:ascii="Trebuchet MS"/>
          <w:sz w:val="20"/>
        </w:rPr>
        <w:tab/>
      </w:r>
      <w:r>
        <w:rPr>
          <w:rFonts w:ascii="Trebuchet MS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33400" cy="533400"/>
                <wp:effectExtent l="1270" t="0" r="8255" b="0"/>
                <wp:docPr id="283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0" y="0"/>
                          <a:chExt cx="840" cy="840"/>
                        </a:xfrm>
                      </wpg:grpSpPr>
                      <wps:wsp>
                        <wps:cNvPr id="284" name="Freeform 2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0" cy="840"/>
                          </a:xfrm>
                          <a:custGeom>
                            <a:avLst/>
                            <a:gdLst>
                              <a:gd name="T0" fmla="*/ 420 w 840"/>
                              <a:gd name="T1" fmla="*/ 0 h 840"/>
                              <a:gd name="T2" fmla="*/ 345 w 840"/>
                              <a:gd name="T3" fmla="*/ 7 h 840"/>
                              <a:gd name="T4" fmla="*/ 273 w 840"/>
                              <a:gd name="T5" fmla="*/ 26 h 840"/>
                              <a:gd name="T6" fmla="*/ 208 w 840"/>
                              <a:gd name="T7" fmla="*/ 57 h 840"/>
                              <a:gd name="T8" fmla="*/ 149 w 840"/>
                              <a:gd name="T9" fmla="*/ 99 h 840"/>
                              <a:gd name="T10" fmla="*/ 99 w 840"/>
                              <a:gd name="T11" fmla="*/ 149 h 840"/>
                              <a:gd name="T12" fmla="*/ 57 w 840"/>
                              <a:gd name="T13" fmla="*/ 208 h 840"/>
                              <a:gd name="T14" fmla="*/ 26 w 840"/>
                              <a:gd name="T15" fmla="*/ 273 h 840"/>
                              <a:gd name="T16" fmla="*/ 7 w 840"/>
                              <a:gd name="T17" fmla="*/ 345 h 840"/>
                              <a:gd name="T18" fmla="*/ 0 w 840"/>
                              <a:gd name="T19" fmla="*/ 420 h 840"/>
                              <a:gd name="T20" fmla="*/ 7 w 840"/>
                              <a:gd name="T21" fmla="*/ 495 h 840"/>
                              <a:gd name="T22" fmla="*/ 26 w 840"/>
                              <a:gd name="T23" fmla="*/ 567 h 840"/>
                              <a:gd name="T24" fmla="*/ 57 w 840"/>
                              <a:gd name="T25" fmla="*/ 632 h 840"/>
                              <a:gd name="T26" fmla="*/ 99 w 840"/>
                              <a:gd name="T27" fmla="*/ 691 h 840"/>
                              <a:gd name="T28" fmla="*/ 149 w 840"/>
                              <a:gd name="T29" fmla="*/ 741 h 840"/>
                              <a:gd name="T30" fmla="*/ 208 w 840"/>
                              <a:gd name="T31" fmla="*/ 783 h 840"/>
                              <a:gd name="T32" fmla="*/ 273 w 840"/>
                              <a:gd name="T33" fmla="*/ 814 h 840"/>
                              <a:gd name="T34" fmla="*/ 345 w 840"/>
                              <a:gd name="T35" fmla="*/ 833 h 840"/>
                              <a:gd name="T36" fmla="*/ 420 w 840"/>
                              <a:gd name="T37" fmla="*/ 840 h 840"/>
                              <a:gd name="T38" fmla="*/ 495 w 840"/>
                              <a:gd name="T39" fmla="*/ 833 h 840"/>
                              <a:gd name="T40" fmla="*/ 567 w 840"/>
                              <a:gd name="T41" fmla="*/ 814 h 840"/>
                              <a:gd name="T42" fmla="*/ 632 w 840"/>
                              <a:gd name="T43" fmla="*/ 783 h 840"/>
                              <a:gd name="T44" fmla="*/ 691 w 840"/>
                              <a:gd name="T45" fmla="*/ 741 h 840"/>
                              <a:gd name="T46" fmla="*/ 741 w 840"/>
                              <a:gd name="T47" fmla="*/ 691 h 840"/>
                              <a:gd name="T48" fmla="*/ 783 w 840"/>
                              <a:gd name="T49" fmla="*/ 632 h 840"/>
                              <a:gd name="T50" fmla="*/ 814 w 840"/>
                              <a:gd name="T51" fmla="*/ 567 h 840"/>
                              <a:gd name="T52" fmla="*/ 833 w 840"/>
                              <a:gd name="T53" fmla="*/ 495 h 840"/>
                              <a:gd name="T54" fmla="*/ 840 w 840"/>
                              <a:gd name="T55" fmla="*/ 420 h 840"/>
                              <a:gd name="T56" fmla="*/ 833 w 840"/>
                              <a:gd name="T57" fmla="*/ 345 h 840"/>
                              <a:gd name="T58" fmla="*/ 814 w 840"/>
                              <a:gd name="T59" fmla="*/ 273 h 840"/>
                              <a:gd name="T60" fmla="*/ 783 w 840"/>
                              <a:gd name="T61" fmla="*/ 208 h 840"/>
                              <a:gd name="T62" fmla="*/ 741 w 840"/>
                              <a:gd name="T63" fmla="*/ 149 h 840"/>
                              <a:gd name="T64" fmla="*/ 691 w 840"/>
                              <a:gd name="T65" fmla="*/ 99 h 840"/>
                              <a:gd name="T66" fmla="*/ 632 w 840"/>
                              <a:gd name="T67" fmla="*/ 57 h 840"/>
                              <a:gd name="T68" fmla="*/ 567 w 840"/>
                              <a:gd name="T69" fmla="*/ 26 h 840"/>
                              <a:gd name="T70" fmla="*/ 495 w 840"/>
                              <a:gd name="T71" fmla="*/ 7 h 840"/>
                              <a:gd name="T72" fmla="*/ 420 w 840"/>
                              <a:gd name="T73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420" y="0"/>
                                </a:moveTo>
                                <a:lnTo>
                                  <a:pt x="345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9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5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6" y="567"/>
                                </a:lnTo>
                                <a:lnTo>
                                  <a:pt x="57" y="632"/>
                                </a:lnTo>
                                <a:lnTo>
                                  <a:pt x="99" y="691"/>
                                </a:lnTo>
                                <a:lnTo>
                                  <a:pt x="149" y="741"/>
                                </a:lnTo>
                                <a:lnTo>
                                  <a:pt x="208" y="783"/>
                                </a:lnTo>
                                <a:lnTo>
                                  <a:pt x="273" y="814"/>
                                </a:lnTo>
                                <a:lnTo>
                                  <a:pt x="345" y="833"/>
                                </a:lnTo>
                                <a:lnTo>
                                  <a:pt x="420" y="840"/>
                                </a:lnTo>
                                <a:lnTo>
                                  <a:pt x="495" y="833"/>
                                </a:lnTo>
                                <a:lnTo>
                                  <a:pt x="567" y="814"/>
                                </a:lnTo>
                                <a:lnTo>
                                  <a:pt x="632" y="783"/>
                                </a:lnTo>
                                <a:lnTo>
                                  <a:pt x="691" y="741"/>
                                </a:lnTo>
                                <a:lnTo>
                                  <a:pt x="741" y="691"/>
                                </a:lnTo>
                                <a:lnTo>
                                  <a:pt x="783" y="632"/>
                                </a:lnTo>
                                <a:lnTo>
                                  <a:pt x="814" y="567"/>
                                </a:lnTo>
                                <a:lnTo>
                                  <a:pt x="833" y="495"/>
                                </a:lnTo>
                                <a:lnTo>
                                  <a:pt x="840" y="420"/>
                                </a:lnTo>
                                <a:lnTo>
                                  <a:pt x="833" y="345"/>
                                </a:lnTo>
                                <a:lnTo>
                                  <a:pt x="814" y="273"/>
                                </a:lnTo>
                                <a:lnTo>
                                  <a:pt x="783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1" y="99"/>
                                </a:lnTo>
                                <a:lnTo>
                                  <a:pt x="632" y="57"/>
                                </a:lnTo>
                                <a:lnTo>
                                  <a:pt x="567" y="26"/>
                                </a:lnTo>
                                <a:lnTo>
                                  <a:pt x="495" y="7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87"/>
                        <wps:cNvSpPr>
                          <a:spLocks/>
                        </wps:cNvSpPr>
                        <wps:spPr bwMode="auto">
                          <a:xfrm>
                            <a:off x="196" y="193"/>
                            <a:ext cx="449" cy="454"/>
                          </a:xfrm>
                          <a:custGeom>
                            <a:avLst/>
                            <a:gdLst>
                              <a:gd name="T0" fmla="+- 0 571 196"/>
                              <a:gd name="T1" fmla="*/ T0 w 449"/>
                              <a:gd name="T2" fmla="+- 0 602 193"/>
                              <a:gd name="T3" fmla="*/ 602 h 454"/>
                              <a:gd name="T4" fmla="+- 0 570 196"/>
                              <a:gd name="T5" fmla="*/ T4 w 449"/>
                              <a:gd name="T6" fmla="+- 0 637 193"/>
                              <a:gd name="T7" fmla="*/ 637 h 454"/>
                              <a:gd name="T8" fmla="+- 0 577 196"/>
                              <a:gd name="T9" fmla="*/ T8 w 449"/>
                              <a:gd name="T10" fmla="+- 0 645 193"/>
                              <a:gd name="T11" fmla="*/ 645 h 454"/>
                              <a:gd name="T12" fmla="+- 0 584 196"/>
                              <a:gd name="T13" fmla="*/ T12 w 449"/>
                              <a:gd name="T14" fmla="+- 0 647 193"/>
                              <a:gd name="T15" fmla="*/ 647 h 454"/>
                              <a:gd name="T16" fmla="+- 0 644 196"/>
                              <a:gd name="T17" fmla="*/ T16 w 449"/>
                              <a:gd name="T18" fmla="+- 0 634 193"/>
                              <a:gd name="T19" fmla="*/ 634 h 454"/>
                              <a:gd name="T20" fmla="+- 0 570 196"/>
                              <a:gd name="T21" fmla="*/ T20 w 449"/>
                              <a:gd name="T22" fmla="+- 0 558 193"/>
                              <a:gd name="T23" fmla="*/ 558 h 454"/>
                              <a:gd name="T24" fmla="+- 0 527 196"/>
                              <a:gd name="T25" fmla="*/ T24 w 449"/>
                              <a:gd name="T26" fmla="+- 0 594 193"/>
                              <a:gd name="T27" fmla="*/ 594 h 454"/>
                              <a:gd name="T28" fmla="+- 0 530 196"/>
                              <a:gd name="T29" fmla="*/ T28 w 449"/>
                              <a:gd name="T30" fmla="+- 0 599 193"/>
                              <a:gd name="T31" fmla="*/ 599 h 454"/>
                              <a:gd name="T32" fmla="+- 0 536 196"/>
                              <a:gd name="T33" fmla="*/ T32 w 449"/>
                              <a:gd name="T34" fmla="+- 0 603 193"/>
                              <a:gd name="T35" fmla="*/ 603 h 454"/>
                              <a:gd name="T36" fmla="+- 0 571 196"/>
                              <a:gd name="T37" fmla="*/ T36 w 449"/>
                              <a:gd name="T38" fmla="+- 0 602 193"/>
                              <a:gd name="T39" fmla="*/ 602 h 454"/>
                              <a:gd name="T40" fmla="+- 0 639 196"/>
                              <a:gd name="T41" fmla="*/ T40 w 449"/>
                              <a:gd name="T42" fmla="+- 0 575 193"/>
                              <a:gd name="T43" fmla="*/ 575 h 454"/>
                              <a:gd name="T44" fmla="+- 0 585 196"/>
                              <a:gd name="T45" fmla="*/ T44 w 449"/>
                              <a:gd name="T46" fmla="+- 0 574 193"/>
                              <a:gd name="T47" fmla="*/ 574 h 454"/>
                              <a:gd name="T48" fmla="+- 0 480 196"/>
                              <a:gd name="T49" fmla="*/ T48 w 449"/>
                              <a:gd name="T50" fmla="+- 0 406 193"/>
                              <a:gd name="T51" fmla="*/ 406 h 454"/>
                              <a:gd name="T52" fmla="+- 0 597 196"/>
                              <a:gd name="T53" fmla="*/ T52 w 449"/>
                              <a:gd name="T54" fmla="+- 0 560 193"/>
                              <a:gd name="T55" fmla="*/ 560 h 454"/>
                              <a:gd name="T56" fmla="+- 0 600 196"/>
                              <a:gd name="T57" fmla="*/ T56 w 449"/>
                              <a:gd name="T58" fmla="+- 0 568 193"/>
                              <a:gd name="T59" fmla="*/ 568 h 454"/>
                              <a:gd name="T60" fmla="+- 0 592 196"/>
                              <a:gd name="T61" fmla="*/ T60 w 449"/>
                              <a:gd name="T62" fmla="+- 0 575 193"/>
                              <a:gd name="T63" fmla="*/ 575 h 454"/>
                              <a:gd name="T64" fmla="+- 0 638 196"/>
                              <a:gd name="T65" fmla="*/ T64 w 449"/>
                              <a:gd name="T66" fmla="+- 0 565 193"/>
                              <a:gd name="T67" fmla="*/ 565 h 454"/>
                              <a:gd name="T68" fmla="+- 0 633 196"/>
                              <a:gd name="T69" fmla="*/ T68 w 449"/>
                              <a:gd name="T70" fmla="+- 0 558 193"/>
                              <a:gd name="T71" fmla="*/ 558 h 454"/>
                              <a:gd name="T72" fmla="+- 0 526 196"/>
                              <a:gd name="T73" fmla="*/ T72 w 449"/>
                              <a:gd name="T74" fmla="+- 0 515 193"/>
                              <a:gd name="T75" fmla="*/ 515 h 454"/>
                              <a:gd name="T76" fmla="+- 0 483 196"/>
                              <a:gd name="T77" fmla="*/ T76 w 449"/>
                              <a:gd name="T78" fmla="+- 0 550 193"/>
                              <a:gd name="T79" fmla="*/ 550 h 454"/>
                              <a:gd name="T80" fmla="+- 0 487 196"/>
                              <a:gd name="T81" fmla="*/ T80 w 449"/>
                              <a:gd name="T82" fmla="+- 0 556 193"/>
                              <a:gd name="T83" fmla="*/ 556 h 454"/>
                              <a:gd name="T84" fmla="+- 0 492 196"/>
                              <a:gd name="T85" fmla="*/ T84 w 449"/>
                              <a:gd name="T86" fmla="+- 0 560 193"/>
                              <a:gd name="T87" fmla="*/ 560 h 454"/>
                              <a:gd name="T88" fmla="+- 0 528 196"/>
                              <a:gd name="T89" fmla="*/ T88 w 449"/>
                              <a:gd name="T90" fmla="+- 0 558 193"/>
                              <a:gd name="T91" fmla="*/ 558 h 454"/>
                              <a:gd name="T92" fmla="+- 0 526 196"/>
                              <a:gd name="T93" fmla="*/ T92 w 449"/>
                              <a:gd name="T94" fmla="+- 0 515 193"/>
                              <a:gd name="T95" fmla="*/ 515 h 454"/>
                              <a:gd name="T96" fmla="+- 0 385 196"/>
                              <a:gd name="T97" fmla="*/ T96 w 449"/>
                              <a:gd name="T98" fmla="+- 0 454 193"/>
                              <a:gd name="T99" fmla="*/ 454 h 454"/>
                              <a:gd name="T100" fmla="+- 0 449 196"/>
                              <a:gd name="T101" fmla="*/ T100 w 449"/>
                              <a:gd name="T102" fmla="+- 0 516 193"/>
                              <a:gd name="T103" fmla="*/ 516 h 454"/>
                              <a:gd name="T104" fmla="+- 0 526 196"/>
                              <a:gd name="T105" fmla="*/ T104 w 449"/>
                              <a:gd name="T106" fmla="+- 0 515 193"/>
                              <a:gd name="T107" fmla="*/ 515 h 454"/>
                              <a:gd name="T108" fmla="+- 0 332 196"/>
                              <a:gd name="T109" fmla="*/ T108 w 449"/>
                              <a:gd name="T110" fmla="+- 0 193 193"/>
                              <a:gd name="T111" fmla="*/ 193 h 454"/>
                              <a:gd name="T112" fmla="+- 0 280 196"/>
                              <a:gd name="T113" fmla="*/ T112 w 449"/>
                              <a:gd name="T114" fmla="+- 0 204 193"/>
                              <a:gd name="T115" fmla="*/ 204 h 454"/>
                              <a:gd name="T116" fmla="+- 0 236 196"/>
                              <a:gd name="T117" fmla="*/ T116 w 449"/>
                              <a:gd name="T118" fmla="+- 0 233 193"/>
                              <a:gd name="T119" fmla="*/ 233 h 454"/>
                              <a:gd name="T120" fmla="+- 0 196 196"/>
                              <a:gd name="T121" fmla="*/ T120 w 449"/>
                              <a:gd name="T122" fmla="+- 0 329 193"/>
                              <a:gd name="T123" fmla="*/ 329 h 454"/>
                              <a:gd name="T124" fmla="+- 0 236 196"/>
                              <a:gd name="T125" fmla="*/ T124 w 449"/>
                              <a:gd name="T126" fmla="+- 0 425 193"/>
                              <a:gd name="T127" fmla="*/ 425 h 454"/>
                              <a:gd name="T128" fmla="+- 0 280 196"/>
                              <a:gd name="T129" fmla="*/ T128 w 449"/>
                              <a:gd name="T130" fmla="+- 0 454 193"/>
                              <a:gd name="T131" fmla="*/ 454 h 454"/>
                              <a:gd name="T132" fmla="+- 0 332 196"/>
                              <a:gd name="T133" fmla="*/ T132 w 449"/>
                              <a:gd name="T134" fmla="+- 0 464 193"/>
                              <a:gd name="T135" fmla="*/ 464 h 454"/>
                              <a:gd name="T136" fmla="+- 0 359 196"/>
                              <a:gd name="T137" fmla="*/ T136 w 449"/>
                              <a:gd name="T138" fmla="+- 0 462 193"/>
                              <a:gd name="T139" fmla="*/ 462 h 454"/>
                              <a:gd name="T140" fmla="+- 0 385 196"/>
                              <a:gd name="T141" fmla="*/ T140 w 449"/>
                              <a:gd name="T142" fmla="+- 0 454 193"/>
                              <a:gd name="T143" fmla="*/ 454 h 454"/>
                              <a:gd name="T144" fmla="+- 0 432 196"/>
                              <a:gd name="T145" fmla="*/ T144 w 449"/>
                              <a:gd name="T146" fmla="+- 0 420 193"/>
                              <a:gd name="T147" fmla="*/ 420 h 454"/>
                              <a:gd name="T148" fmla="+- 0 440 196"/>
                              <a:gd name="T149" fmla="*/ T148 w 449"/>
                              <a:gd name="T150" fmla="+- 0 411 193"/>
                              <a:gd name="T151" fmla="*/ 411 h 454"/>
                              <a:gd name="T152" fmla="+- 0 480 196"/>
                              <a:gd name="T153" fmla="*/ T152 w 449"/>
                              <a:gd name="T154" fmla="+- 0 406 193"/>
                              <a:gd name="T155" fmla="*/ 406 h 454"/>
                              <a:gd name="T156" fmla="+- 0 461 196"/>
                              <a:gd name="T157" fmla="*/ T156 w 449"/>
                              <a:gd name="T158" fmla="+- 0 369 193"/>
                              <a:gd name="T159" fmla="*/ 369 h 454"/>
                              <a:gd name="T160" fmla="+- 0 466 196"/>
                              <a:gd name="T161" fmla="*/ T160 w 449"/>
                              <a:gd name="T162" fmla="+- 0 343 193"/>
                              <a:gd name="T163" fmla="*/ 343 h 454"/>
                              <a:gd name="T164" fmla="+- 0 467 196"/>
                              <a:gd name="T165" fmla="*/ T164 w 449"/>
                              <a:gd name="T166" fmla="+- 0 324 193"/>
                              <a:gd name="T167" fmla="*/ 324 h 454"/>
                              <a:gd name="T168" fmla="+- 0 273 196"/>
                              <a:gd name="T169" fmla="*/ T168 w 449"/>
                              <a:gd name="T170" fmla="+- 0 321 193"/>
                              <a:gd name="T171" fmla="*/ 321 h 454"/>
                              <a:gd name="T172" fmla="+- 0 252 196"/>
                              <a:gd name="T173" fmla="*/ T172 w 449"/>
                              <a:gd name="T174" fmla="+- 0 300 193"/>
                              <a:gd name="T175" fmla="*/ 300 h 454"/>
                              <a:gd name="T176" fmla="+- 0 252 196"/>
                              <a:gd name="T177" fmla="*/ T176 w 449"/>
                              <a:gd name="T178" fmla="+- 0 271 193"/>
                              <a:gd name="T179" fmla="*/ 271 h 454"/>
                              <a:gd name="T180" fmla="+- 0 273 196"/>
                              <a:gd name="T181" fmla="*/ T180 w 449"/>
                              <a:gd name="T182" fmla="+- 0 250 193"/>
                              <a:gd name="T183" fmla="*/ 250 h 454"/>
                              <a:gd name="T184" fmla="+- 0 439 196"/>
                              <a:gd name="T185" fmla="*/ T184 w 449"/>
                              <a:gd name="T186" fmla="+- 0 247 193"/>
                              <a:gd name="T187" fmla="*/ 247 h 454"/>
                              <a:gd name="T188" fmla="+- 0 407 196"/>
                              <a:gd name="T189" fmla="*/ T188 w 449"/>
                              <a:gd name="T190" fmla="+- 0 216 193"/>
                              <a:gd name="T191" fmla="*/ 216 h 454"/>
                              <a:gd name="T192" fmla="+- 0 358 196"/>
                              <a:gd name="T193" fmla="*/ T192 w 449"/>
                              <a:gd name="T194" fmla="+- 0 196 193"/>
                              <a:gd name="T195" fmla="*/ 196 h 454"/>
                              <a:gd name="T196" fmla="+- 0 439 196"/>
                              <a:gd name="T197" fmla="*/ T196 w 449"/>
                              <a:gd name="T198" fmla="+- 0 247 193"/>
                              <a:gd name="T199" fmla="*/ 247 h 454"/>
                              <a:gd name="T200" fmla="+- 0 302 196"/>
                              <a:gd name="T201" fmla="*/ T200 w 449"/>
                              <a:gd name="T202" fmla="+- 0 250 193"/>
                              <a:gd name="T203" fmla="*/ 250 h 454"/>
                              <a:gd name="T204" fmla="+- 0 324 196"/>
                              <a:gd name="T205" fmla="*/ T204 w 449"/>
                              <a:gd name="T206" fmla="+- 0 271 193"/>
                              <a:gd name="T207" fmla="*/ 271 h 454"/>
                              <a:gd name="T208" fmla="+- 0 324 196"/>
                              <a:gd name="T209" fmla="*/ T208 w 449"/>
                              <a:gd name="T210" fmla="+- 0 300 193"/>
                              <a:gd name="T211" fmla="*/ 300 h 454"/>
                              <a:gd name="T212" fmla="+- 0 302 196"/>
                              <a:gd name="T213" fmla="*/ T212 w 449"/>
                              <a:gd name="T214" fmla="+- 0 321 193"/>
                              <a:gd name="T215" fmla="*/ 321 h 454"/>
                              <a:gd name="T216" fmla="+- 0 467 196"/>
                              <a:gd name="T217" fmla="*/ T216 w 449"/>
                              <a:gd name="T218" fmla="+- 0 324 193"/>
                              <a:gd name="T219" fmla="*/ 324 h 454"/>
                              <a:gd name="T220" fmla="+- 0 457 196"/>
                              <a:gd name="T221" fmla="*/ T220 w 449"/>
                              <a:gd name="T222" fmla="+- 0 277 193"/>
                              <a:gd name="T223" fmla="*/ 277 h 454"/>
                              <a:gd name="T224" fmla="+- 0 439 196"/>
                              <a:gd name="T225" fmla="*/ T224 w 449"/>
                              <a:gd name="T226" fmla="+- 0 247 193"/>
                              <a:gd name="T227" fmla="*/ 24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49" h="454">
                                <a:moveTo>
                                  <a:pt x="445" y="409"/>
                                </a:moveTo>
                                <a:lnTo>
                                  <a:pt x="375" y="409"/>
                                </a:lnTo>
                                <a:lnTo>
                                  <a:pt x="374" y="441"/>
                                </a:lnTo>
                                <a:lnTo>
                                  <a:pt x="374" y="444"/>
                                </a:lnTo>
                                <a:lnTo>
                                  <a:pt x="376" y="448"/>
                                </a:lnTo>
                                <a:lnTo>
                                  <a:pt x="381" y="452"/>
                                </a:lnTo>
                                <a:lnTo>
                                  <a:pt x="383" y="454"/>
                                </a:lnTo>
                                <a:lnTo>
                                  <a:pt x="388" y="454"/>
                                </a:lnTo>
                                <a:lnTo>
                                  <a:pt x="444" y="447"/>
                                </a:lnTo>
                                <a:lnTo>
                                  <a:pt x="448" y="441"/>
                                </a:lnTo>
                                <a:lnTo>
                                  <a:pt x="445" y="409"/>
                                </a:lnTo>
                                <a:close/>
                                <a:moveTo>
                                  <a:pt x="374" y="365"/>
                                </a:moveTo>
                                <a:lnTo>
                                  <a:pt x="332" y="365"/>
                                </a:lnTo>
                                <a:lnTo>
                                  <a:pt x="331" y="401"/>
                                </a:lnTo>
                                <a:lnTo>
                                  <a:pt x="332" y="404"/>
                                </a:lnTo>
                                <a:lnTo>
                                  <a:pt x="334" y="406"/>
                                </a:lnTo>
                                <a:lnTo>
                                  <a:pt x="337" y="409"/>
                                </a:lnTo>
                                <a:lnTo>
                                  <a:pt x="340" y="410"/>
                                </a:lnTo>
                                <a:lnTo>
                                  <a:pt x="343" y="410"/>
                                </a:lnTo>
                                <a:lnTo>
                                  <a:pt x="375" y="409"/>
                                </a:lnTo>
                                <a:lnTo>
                                  <a:pt x="445" y="409"/>
                                </a:lnTo>
                                <a:lnTo>
                                  <a:pt x="443" y="382"/>
                                </a:lnTo>
                                <a:lnTo>
                                  <a:pt x="392" y="382"/>
                                </a:lnTo>
                                <a:lnTo>
                                  <a:pt x="389" y="381"/>
                                </a:lnTo>
                                <a:lnTo>
                                  <a:pt x="374" y="365"/>
                                </a:lnTo>
                                <a:close/>
                                <a:moveTo>
                                  <a:pt x="284" y="213"/>
                                </a:moveTo>
                                <a:lnTo>
                                  <a:pt x="247" y="213"/>
                                </a:lnTo>
                                <a:lnTo>
                                  <a:pt x="401" y="367"/>
                                </a:lnTo>
                                <a:lnTo>
                                  <a:pt x="404" y="369"/>
                                </a:lnTo>
                                <a:lnTo>
                                  <a:pt x="404" y="375"/>
                                </a:lnTo>
                                <a:lnTo>
                                  <a:pt x="399" y="381"/>
                                </a:lnTo>
                                <a:lnTo>
                                  <a:pt x="396" y="382"/>
                                </a:lnTo>
                                <a:lnTo>
                                  <a:pt x="443" y="382"/>
                                </a:lnTo>
                                <a:lnTo>
                                  <a:pt x="442" y="372"/>
                                </a:lnTo>
                                <a:lnTo>
                                  <a:pt x="441" y="369"/>
                                </a:lnTo>
                                <a:lnTo>
                                  <a:pt x="437" y="365"/>
                                </a:lnTo>
                                <a:lnTo>
                                  <a:pt x="284" y="213"/>
                                </a:lnTo>
                                <a:close/>
                                <a:moveTo>
                                  <a:pt x="330" y="322"/>
                                </a:moveTo>
                                <a:lnTo>
                                  <a:pt x="288" y="322"/>
                                </a:lnTo>
                                <a:lnTo>
                                  <a:pt x="287" y="357"/>
                                </a:lnTo>
                                <a:lnTo>
                                  <a:pt x="288" y="360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65"/>
                                </a:lnTo>
                                <a:lnTo>
                                  <a:pt x="296" y="367"/>
                                </a:lnTo>
                                <a:lnTo>
                                  <a:pt x="300" y="366"/>
                                </a:lnTo>
                                <a:lnTo>
                                  <a:pt x="332" y="365"/>
                                </a:lnTo>
                                <a:lnTo>
                                  <a:pt x="374" y="365"/>
                                </a:lnTo>
                                <a:lnTo>
                                  <a:pt x="330" y="322"/>
                                </a:lnTo>
                                <a:close/>
                                <a:moveTo>
                                  <a:pt x="269" y="261"/>
                                </a:moveTo>
                                <a:lnTo>
                                  <a:pt x="189" y="261"/>
                                </a:lnTo>
                                <a:lnTo>
                                  <a:pt x="250" y="322"/>
                                </a:lnTo>
                                <a:lnTo>
                                  <a:pt x="253" y="323"/>
                                </a:lnTo>
                                <a:lnTo>
                                  <a:pt x="288" y="322"/>
                                </a:lnTo>
                                <a:lnTo>
                                  <a:pt x="330" y="322"/>
                                </a:lnTo>
                                <a:lnTo>
                                  <a:pt x="269" y="261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09" y="3"/>
                                </a:lnTo>
                                <a:lnTo>
                                  <a:pt x="84" y="11"/>
                                </a:lnTo>
                                <a:lnTo>
                                  <a:pt x="60" y="23"/>
                                </a:lnTo>
                                <a:lnTo>
                                  <a:pt x="40" y="40"/>
                                </a:lnTo>
                                <a:lnTo>
                                  <a:pt x="10" y="85"/>
                                </a:lnTo>
                                <a:lnTo>
                                  <a:pt x="0" y="136"/>
                                </a:lnTo>
                                <a:lnTo>
                                  <a:pt x="10" y="187"/>
                                </a:lnTo>
                                <a:lnTo>
                                  <a:pt x="40" y="232"/>
                                </a:lnTo>
                                <a:lnTo>
                                  <a:pt x="60" y="249"/>
                                </a:lnTo>
                                <a:lnTo>
                                  <a:pt x="84" y="261"/>
                                </a:lnTo>
                                <a:lnTo>
                                  <a:pt x="109" y="269"/>
                                </a:lnTo>
                                <a:lnTo>
                                  <a:pt x="136" y="271"/>
                                </a:lnTo>
                                <a:lnTo>
                                  <a:pt x="149" y="271"/>
                                </a:lnTo>
                                <a:lnTo>
                                  <a:pt x="163" y="269"/>
                                </a:lnTo>
                                <a:lnTo>
                                  <a:pt x="176" y="265"/>
                                </a:lnTo>
                                <a:lnTo>
                                  <a:pt x="189" y="261"/>
                                </a:lnTo>
                                <a:lnTo>
                                  <a:pt x="269" y="261"/>
                                </a:lnTo>
                                <a:lnTo>
                                  <a:pt x="236" y="227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18"/>
                                </a:lnTo>
                                <a:lnTo>
                                  <a:pt x="247" y="213"/>
                                </a:lnTo>
                                <a:lnTo>
                                  <a:pt x="284" y="213"/>
                                </a:lnTo>
                                <a:lnTo>
                                  <a:pt x="260" y="189"/>
                                </a:lnTo>
                                <a:lnTo>
                                  <a:pt x="265" y="176"/>
                                </a:lnTo>
                                <a:lnTo>
                                  <a:pt x="268" y="163"/>
                                </a:lnTo>
                                <a:lnTo>
                                  <a:pt x="270" y="150"/>
                                </a:lnTo>
                                <a:lnTo>
                                  <a:pt x="271" y="136"/>
                                </a:lnTo>
                                <a:lnTo>
                                  <a:pt x="271" y="131"/>
                                </a:lnTo>
                                <a:lnTo>
                                  <a:pt x="92" y="131"/>
                                </a:lnTo>
                                <a:lnTo>
                                  <a:pt x="77" y="128"/>
                                </a:lnTo>
                                <a:lnTo>
                                  <a:pt x="65" y="120"/>
                                </a:lnTo>
                                <a:lnTo>
                                  <a:pt x="56" y="107"/>
                                </a:lnTo>
                                <a:lnTo>
                                  <a:pt x="53" y="92"/>
                                </a:lnTo>
                                <a:lnTo>
                                  <a:pt x="56" y="78"/>
                                </a:lnTo>
                                <a:lnTo>
                                  <a:pt x="65" y="65"/>
                                </a:lnTo>
                                <a:lnTo>
                                  <a:pt x="77" y="57"/>
                                </a:lnTo>
                                <a:lnTo>
                                  <a:pt x="92" y="54"/>
                                </a:lnTo>
                                <a:lnTo>
                                  <a:pt x="243" y="54"/>
                                </a:lnTo>
                                <a:lnTo>
                                  <a:pt x="231" y="40"/>
                                </a:lnTo>
                                <a:lnTo>
                                  <a:pt x="211" y="23"/>
                                </a:lnTo>
                                <a:lnTo>
                                  <a:pt x="187" y="11"/>
                                </a:lnTo>
                                <a:lnTo>
                                  <a:pt x="162" y="3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243" y="54"/>
                                </a:moveTo>
                                <a:lnTo>
                                  <a:pt x="92" y="54"/>
                                </a:lnTo>
                                <a:lnTo>
                                  <a:pt x="106" y="57"/>
                                </a:lnTo>
                                <a:lnTo>
                                  <a:pt x="119" y="65"/>
                                </a:lnTo>
                                <a:lnTo>
                                  <a:pt x="128" y="78"/>
                                </a:lnTo>
                                <a:lnTo>
                                  <a:pt x="130" y="92"/>
                                </a:lnTo>
                                <a:lnTo>
                                  <a:pt x="128" y="107"/>
                                </a:lnTo>
                                <a:lnTo>
                                  <a:pt x="119" y="120"/>
                                </a:lnTo>
                                <a:lnTo>
                                  <a:pt x="106" y="128"/>
                                </a:lnTo>
                                <a:lnTo>
                                  <a:pt x="92" y="131"/>
                                </a:lnTo>
                                <a:lnTo>
                                  <a:pt x="271" y="131"/>
                                </a:lnTo>
                                <a:lnTo>
                                  <a:pt x="268" y="109"/>
                                </a:lnTo>
                                <a:lnTo>
                                  <a:pt x="261" y="84"/>
                                </a:lnTo>
                                <a:lnTo>
                                  <a:pt x="248" y="61"/>
                                </a:lnTo>
                                <a:lnTo>
                                  <a:pt x="2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C81A61" id="Group 286" o:spid="_x0000_s1026" style="width:42pt;height:42pt;mso-position-horizontal-relative:char;mso-position-vertical-relative:line" coordsize="8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">
                <v:shape id="Freeform 288" o:spid="_x0000_s1027" style="position:absolute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" path="m420,l345,7,273,26,208,57,149,99,99,149,57,208,26,273,7,345,,420r7,75l26,567r31,65l99,691r50,50l208,783r65,31l345,833r75,7l495,833r72,-19l632,783r59,-42l741,691r42,-59l814,567r19,-72l840,420r-7,-75l814,273,783,208,741,149,691,99,632,57,567,26,495,7,420,xe" fillcolor="#9cc64a" stroked="f">
                  <v:path arrowok="t" o:connecttype="custom" o:connectlocs="420,0;345,7;273,26;208,57;149,99;99,149;57,208;26,273;7,345;0,420;7,495;26,567;57,632;99,691;149,741;208,783;273,814;345,833;420,840;495,833;567,814;632,783;691,741;741,691;783,632;814,567;833,495;840,420;833,345;814,273;783,208;741,149;691,99;632,57;567,26;495,7;420,0" o:connectangles="0,0,0,0,0,0,0,0,0,0,0,0,0,0,0,0,0,0,0,0,0,0,0,0,0,0,0,0,0,0,0,0,0,0,0,0,0"/>
                </v:shape>
                <v:shape id="AutoShape 287" o:spid="_x0000_s1028" style="position:absolute;left:196;top:193;width:449;height:454;visibility:visible;mso-wrap-style:square;v-text-anchor:top" coordsize="44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" path="m445,409r-70,l374,441r,3l376,448r5,4l383,454r5,l444,447r4,-6l445,409xm374,365r-42,l331,401r1,3l334,406r3,3l340,410r3,l375,409r70,l443,382r-51,l389,381,374,365xm284,213r-37,l401,367r3,2l404,375r-5,6l396,382r47,l442,372r-1,-3l437,365,284,213xm330,322r-42,l287,357r1,3l291,363r2,2l296,367r4,-1l332,365r42,l330,322xm269,261r-80,l250,322r3,1l288,322r42,l269,261xm136,l109,3,84,11,60,23,40,40,10,85,,136r10,51l40,232r20,17l84,261r25,8l136,271r13,l163,269r13,-4l189,261r80,l236,227r4,-4l244,218r3,-5l284,213,260,189r5,-13l268,163r2,-13l271,136r,-5l92,131,77,128,65,120,56,107,53,92,56,78,65,65,77,57,92,54r151,l231,40,211,23,187,11,162,3,136,xm243,54l92,54r14,3l119,65r9,13l130,92r-2,15l119,120r-13,8l92,131r179,l268,109,261,84,248,61r-5,-7xe" stroked="f">
                  <v:path arrowok="t" o:connecttype="custom" o:connectlocs="375,602;374,637;381,645;388,647;448,634;374,558;331,594;334,599;340,603;375,602;443,575;389,574;284,406;401,560;404,568;396,575;442,565;437,558;330,515;287,550;291,556;296,560;332,558;330,515;189,454;253,516;330,515;136,193;84,204;40,233;0,329;40,425;84,454;136,464;163,462;189,454;236,420;244,411;284,406;265,369;270,343;271,324;77,321;56,300;56,271;77,250;243,247;211,216;162,196;243,247;106,250;128,271;128,300;106,321;271,324;261,277;243,247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6E6631" w:rsidRDefault="006E6631">
      <w:pPr>
        <w:rPr>
          <w:rFonts w:ascii="Trebuchet MS"/>
          <w:sz w:val="20"/>
        </w:rPr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Default="00E20640">
      <w:pPr>
        <w:spacing w:before="54" w:line="206" w:lineRule="auto"/>
        <w:ind w:left="202" w:right="-2" w:firstLine="388"/>
        <w:rPr>
          <w:sz w:val="17"/>
        </w:rPr>
      </w:pPr>
      <w:r>
        <w:rPr>
          <w:color w:val="231F20"/>
          <w:sz w:val="17"/>
        </w:rPr>
        <w:t>Адрес новой квартиры</w:t>
      </w:r>
    </w:p>
    <w:p w:rsidR="006E6631" w:rsidRDefault="00E20640">
      <w:pPr>
        <w:spacing w:before="54" w:line="206" w:lineRule="auto"/>
        <w:ind w:left="378" w:hanging="177"/>
        <w:rPr>
          <w:sz w:val="17"/>
        </w:rPr>
      </w:pPr>
      <w:r>
        <w:br w:type="column"/>
      </w:r>
      <w:r>
        <w:rPr>
          <w:color w:val="231F20"/>
          <w:w w:val="95"/>
          <w:sz w:val="17"/>
        </w:rPr>
        <w:t xml:space="preserve">Количество </w:t>
      </w:r>
      <w:r>
        <w:rPr>
          <w:color w:val="231F20"/>
          <w:sz w:val="17"/>
        </w:rPr>
        <w:t>комнат</w:t>
      </w:r>
    </w:p>
    <w:p w:rsidR="006E6631" w:rsidRDefault="00E20640">
      <w:pPr>
        <w:spacing w:before="54" w:line="206" w:lineRule="auto"/>
        <w:ind w:left="338" w:right="20" w:hanging="136"/>
        <w:rPr>
          <w:sz w:val="17"/>
        </w:rPr>
      </w:pPr>
      <w:r>
        <w:br w:type="column"/>
      </w:r>
      <w:r>
        <w:rPr>
          <w:color w:val="231F20"/>
          <w:w w:val="95"/>
          <w:sz w:val="17"/>
        </w:rPr>
        <w:t xml:space="preserve">Площадь </w:t>
      </w:r>
      <w:r>
        <w:rPr>
          <w:color w:val="231F20"/>
          <w:sz w:val="17"/>
        </w:rPr>
        <w:t>(</w:t>
      </w:r>
      <w:proofErr w:type="spellStart"/>
      <w:proofErr w:type="gramStart"/>
      <w:r>
        <w:rPr>
          <w:color w:val="231F20"/>
          <w:sz w:val="17"/>
        </w:rPr>
        <w:t>кв.м</w:t>
      </w:r>
      <w:proofErr w:type="spellEnd"/>
      <w:proofErr w:type="gramEnd"/>
      <w:r>
        <w:rPr>
          <w:color w:val="231F20"/>
          <w:sz w:val="17"/>
        </w:rPr>
        <w:t>)</w:t>
      </w:r>
    </w:p>
    <w:p w:rsidR="006E6631" w:rsidRDefault="00E20640">
      <w:pPr>
        <w:spacing w:before="54" w:line="206" w:lineRule="auto"/>
        <w:ind w:left="202" w:right="-18" w:firstLine="47"/>
        <w:rPr>
          <w:sz w:val="17"/>
        </w:rPr>
      </w:pPr>
      <w:r>
        <w:br w:type="column"/>
      </w:r>
      <w:r>
        <w:rPr>
          <w:color w:val="231F20"/>
          <w:sz w:val="17"/>
        </w:rPr>
        <w:t>Порядок и время осмотра</w:t>
      </w:r>
      <w:r>
        <w:rPr>
          <w:color w:val="231F20"/>
          <w:spacing w:val="-33"/>
          <w:sz w:val="17"/>
        </w:rPr>
        <w:t xml:space="preserve"> </w:t>
      </w:r>
      <w:r>
        <w:rPr>
          <w:color w:val="231F20"/>
          <w:spacing w:val="-3"/>
          <w:sz w:val="17"/>
        </w:rPr>
        <w:t>квартиры</w:t>
      </w:r>
    </w:p>
    <w:p w:rsidR="006E6631" w:rsidRDefault="00E20640">
      <w:pPr>
        <w:spacing w:before="54" w:line="206" w:lineRule="auto"/>
        <w:ind w:left="263" w:right="150" w:hanging="69"/>
        <w:rPr>
          <w:sz w:val="17"/>
        </w:rPr>
      </w:pPr>
      <w:r>
        <w:br w:type="column"/>
      </w:r>
      <w:r>
        <w:rPr>
          <w:color w:val="231F20"/>
          <w:sz w:val="17"/>
        </w:rPr>
        <w:t>Место, где можно получить ключи</w:t>
      </w:r>
    </w:p>
    <w:p w:rsidR="006E6631" w:rsidRDefault="006E6631">
      <w:pPr>
        <w:spacing w:line="206" w:lineRule="auto"/>
        <w:rPr>
          <w:sz w:val="17"/>
        </w:rPr>
        <w:sectPr w:rsidR="006E6631">
          <w:type w:val="continuous"/>
          <w:pgSz w:w="8960" w:h="12480"/>
          <w:pgMar w:top="1160" w:right="320" w:bottom="0" w:left="340" w:header="720" w:footer="720" w:gutter="0"/>
          <w:cols w:num="5" w:space="720" w:equalWidth="0">
            <w:col w:w="1479" w:space="305"/>
            <w:col w:w="1133" w:space="641"/>
            <w:col w:w="944" w:space="388"/>
            <w:col w:w="1601" w:space="40"/>
            <w:col w:w="1769"/>
          </w:cols>
        </w:sectPr>
      </w:pPr>
    </w:p>
    <w:p w:rsidR="006E6631" w:rsidRPr="002E1B4B" w:rsidRDefault="002E1B4B" w:rsidP="002E1B4B">
      <w:pPr>
        <w:pStyle w:val="a3"/>
        <w:spacing w:before="9"/>
        <w:jc w:val="right"/>
        <w:rPr>
          <w:b/>
          <w:sz w:val="20"/>
        </w:rPr>
      </w:pPr>
      <w:r w:rsidRPr="002E1B4B">
        <w:rPr>
          <w:b/>
          <w:sz w:val="20"/>
        </w:rPr>
        <w:lastRenderedPageBreak/>
        <w:t>Шаг 2</w:t>
      </w:r>
    </w:p>
    <w:p w:rsidR="006E6631" w:rsidRDefault="00E20640">
      <w:pPr>
        <w:spacing w:before="89"/>
        <w:ind w:left="252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F15A29"/>
          <w:sz w:val="36"/>
        </w:rPr>
        <w:t>ОСМОТР КВАРТИРЫ</w:t>
      </w:r>
    </w:p>
    <w:p w:rsidR="006E6631" w:rsidRDefault="006E6631">
      <w:pPr>
        <w:pStyle w:val="a3"/>
        <w:spacing w:before="5"/>
        <w:rPr>
          <w:rFonts w:ascii="Trebuchet MS"/>
          <w:b/>
          <w:sz w:val="29"/>
        </w:rPr>
      </w:pPr>
    </w:p>
    <w:p w:rsidR="006E6631" w:rsidRDefault="00CC671F">
      <w:pPr>
        <w:spacing w:before="99" w:line="232" w:lineRule="auto"/>
        <w:ind w:left="2378" w:right="2451"/>
        <w:rPr>
          <w:rFonts w:ascii="Trebuchet MS" w:hAnsi="Trebuchet MS"/>
          <w:b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363855</wp:posOffset>
                </wp:positionH>
                <wp:positionV relativeFrom="paragraph">
                  <wp:posOffset>45085</wp:posOffset>
                </wp:positionV>
                <wp:extent cx="1176020" cy="4389120"/>
                <wp:effectExtent l="0" t="0" r="0" b="0"/>
                <wp:wrapNone/>
                <wp:docPr id="270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4389120"/>
                          <a:chOff x="573" y="71"/>
                          <a:chExt cx="1852" cy="6912"/>
                        </a:xfrm>
                      </wpg:grpSpPr>
                      <pic:pic xmlns:pic="http://schemas.openxmlformats.org/drawingml/2006/picture">
                        <pic:nvPicPr>
                          <pic:cNvPr id="27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70"/>
                            <a:ext cx="1838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255"/>
                        <wps:cNvSpPr>
                          <a:spLocks/>
                        </wps:cNvSpPr>
                        <wps:spPr bwMode="auto">
                          <a:xfrm>
                            <a:off x="580" y="2607"/>
                            <a:ext cx="1838" cy="1838"/>
                          </a:xfrm>
                          <a:custGeom>
                            <a:avLst/>
                            <a:gdLst>
                              <a:gd name="T0" fmla="+- 0 1423 580"/>
                              <a:gd name="T1" fmla="*/ T0 w 1838"/>
                              <a:gd name="T2" fmla="+- 0 2611 2608"/>
                              <a:gd name="T3" fmla="*/ 2611 h 1838"/>
                              <a:gd name="T4" fmla="+- 0 1278 580"/>
                              <a:gd name="T5" fmla="*/ T4 w 1838"/>
                              <a:gd name="T6" fmla="+- 0 2635 2608"/>
                              <a:gd name="T7" fmla="*/ 2635 h 1838"/>
                              <a:gd name="T8" fmla="+- 0 1141 580"/>
                              <a:gd name="T9" fmla="*/ T8 w 1838"/>
                              <a:gd name="T10" fmla="+- 0 2680 2608"/>
                              <a:gd name="T11" fmla="*/ 2680 h 1838"/>
                              <a:gd name="T12" fmla="+- 0 1015 580"/>
                              <a:gd name="T13" fmla="*/ T12 w 1838"/>
                              <a:gd name="T14" fmla="+- 0 2746 2608"/>
                              <a:gd name="T15" fmla="*/ 2746 h 1838"/>
                              <a:gd name="T16" fmla="+- 0 901 580"/>
                              <a:gd name="T17" fmla="*/ T16 w 1838"/>
                              <a:gd name="T18" fmla="+- 0 2829 2608"/>
                              <a:gd name="T19" fmla="*/ 2829 h 1838"/>
                              <a:gd name="T20" fmla="+- 0 801 580"/>
                              <a:gd name="T21" fmla="*/ T20 w 1838"/>
                              <a:gd name="T22" fmla="+- 0 2929 2608"/>
                              <a:gd name="T23" fmla="*/ 2929 h 1838"/>
                              <a:gd name="T24" fmla="+- 0 718 580"/>
                              <a:gd name="T25" fmla="*/ T24 w 1838"/>
                              <a:gd name="T26" fmla="+- 0 3043 2608"/>
                              <a:gd name="T27" fmla="*/ 3043 h 1838"/>
                              <a:gd name="T28" fmla="+- 0 652 580"/>
                              <a:gd name="T29" fmla="*/ T28 w 1838"/>
                              <a:gd name="T30" fmla="+- 0 3169 2608"/>
                              <a:gd name="T31" fmla="*/ 3169 h 1838"/>
                              <a:gd name="T32" fmla="+- 0 607 580"/>
                              <a:gd name="T33" fmla="*/ T32 w 1838"/>
                              <a:gd name="T34" fmla="+- 0 3306 2608"/>
                              <a:gd name="T35" fmla="*/ 3306 h 1838"/>
                              <a:gd name="T36" fmla="+- 0 583 580"/>
                              <a:gd name="T37" fmla="*/ T36 w 1838"/>
                              <a:gd name="T38" fmla="+- 0 3451 2608"/>
                              <a:gd name="T39" fmla="*/ 3451 h 1838"/>
                              <a:gd name="T40" fmla="+- 0 583 580"/>
                              <a:gd name="T41" fmla="*/ T40 w 1838"/>
                              <a:gd name="T42" fmla="+- 0 3602 2608"/>
                              <a:gd name="T43" fmla="*/ 3602 h 1838"/>
                              <a:gd name="T44" fmla="+- 0 607 580"/>
                              <a:gd name="T45" fmla="*/ T44 w 1838"/>
                              <a:gd name="T46" fmla="+- 0 3747 2608"/>
                              <a:gd name="T47" fmla="*/ 3747 h 1838"/>
                              <a:gd name="T48" fmla="+- 0 652 580"/>
                              <a:gd name="T49" fmla="*/ T48 w 1838"/>
                              <a:gd name="T50" fmla="+- 0 3884 2608"/>
                              <a:gd name="T51" fmla="*/ 3884 h 1838"/>
                              <a:gd name="T52" fmla="+- 0 718 580"/>
                              <a:gd name="T53" fmla="*/ T52 w 1838"/>
                              <a:gd name="T54" fmla="+- 0 4010 2608"/>
                              <a:gd name="T55" fmla="*/ 4010 h 1838"/>
                              <a:gd name="T56" fmla="+- 0 801 580"/>
                              <a:gd name="T57" fmla="*/ T56 w 1838"/>
                              <a:gd name="T58" fmla="+- 0 4124 2608"/>
                              <a:gd name="T59" fmla="*/ 4124 h 1838"/>
                              <a:gd name="T60" fmla="+- 0 901 580"/>
                              <a:gd name="T61" fmla="*/ T60 w 1838"/>
                              <a:gd name="T62" fmla="+- 0 4224 2608"/>
                              <a:gd name="T63" fmla="*/ 4224 h 1838"/>
                              <a:gd name="T64" fmla="+- 0 1015 580"/>
                              <a:gd name="T65" fmla="*/ T64 w 1838"/>
                              <a:gd name="T66" fmla="+- 0 4307 2608"/>
                              <a:gd name="T67" fmla="*/ 4307 h 1838"/>
                              <a:gd name="T68" fmla="+- 0 1141 580"/>
                              <a:gd name="T69" fmla="*/ T68 w 1838"/>
                              <a:gd name="T70" fmla="+- 0 4373 2608"/>
                              <a:gd name="T71" fmla="*/ 4373 h 1838"/>
                              <a:gd name="T72" fmla="+- 0 1278 580"/>
                              <a:gd name="T73" fmla="*/ T72 w 1838"/>
                              <a:gd name="T74" fmla="+- 0 4418 2608"/>
                              <a:gd name="T75" fmla="*/ 4418 h 1838"/>
                              <a:gd name="T76" fmla="+- 0 1423 580"/>
                              <a:gd name="T77" fmla="*/ T76 w 1838"/>
                              <a:gd name="T78" fmla="+- 0 4442 2608"/>
                              <a:gd name="T79" fmla="*/ 4442 h 1838"/>
                              <a:gd name="T80" fmla="+- 0 1574 580"/>
                              <a:gd name="T81" fmla="*/ T80 w 1838"/>
                              <a:gd name="T82" fmla="+- 0 4442 2608"/>
                              <a:gd name="T83" fmla="*/ 4442 h 1838"/>
                              <a:gd name="T84" fmla="+- 0 1720 580"/>
                              <a:gd name="T85" fmla="*/ T84 w 1838"/>
                              <a:gd name="T86" fmla="+- 0 4418 2608"/>
                              <a:gd name="T87" fmla="*/ 4418 h 1838"/>
                              <a:gd name="T88" fmla="+- 0 1856 580"/>
                              <a:gd name="T89" fmla="*/ T88 w 1838"/>
                              <a:gd name="T90" fmla="+- 0 4373 2608"/>
                              <a:gd name="T91" fmla="*/ 4373 h 1838"/>
                              <a:gd name="T92" fmla="+- 0 1983 580"/>
                              <a:gd name="T93" fmla="*/ T92 w 1838"/>
                              <a:gd name="T94" fmla="+- 0 4307 2608"/>
                              <a:gd name="T95" fmla="*/ 4307 h 1838"/>
                              <a:gd name="T96" fmla="+- 0 2097 580"/>
                              <a:gd name="T97" fmla="*/ T96 w 1838"/>
                              <a:gd name="T98" fmla="+- 0 4224 2608"/>
                              <a:gd name="T99" fmla="*/ 4224 h 1838"/>
                              <a:gd name="T100" fmla="+- 0 2196 580"/>
                              <a:gd name="T101" fmla="*/ T100 w 1838"/>
                              <a:gd name="T102" fmla="+- 0 4124 2608"/>
                              <a:gd name="T103" fmla="*/ 4124 h 1838"/>
                              <a:gd name="T104" fmla="+- 0 2280 580"/>
                              <a:gd name="T105" fmla="*/ T104 w 1838"/>
                              <a:gd name="T106" fmla="+- 0 4010 2608"/>
                              <a:gd name="T107" fmla="*/ 4010 h 1838"/>
                              <a:gd name="T108" fmla="+- 0 2345 580"/>
                              <a:gd name="T109" fmla="*/ T108 w 1838"/>
                              <a:gd name="T110" fmla="+- 0 3884 2608"/>
                              <a:gd name="T111" fmla="*/ 3884 h 1838"/>
                              <a:gd name="T112" fmla="+- 0 2391 580"/>
                              <a:gd name="T113" fmla="*/ T112 w 1838"/>
                              <a:gd name="T114" fmla="+- 0 3747 2608"/>
                              <a:gd name="T115" fmla="*/ 3747 h 1838"/>
                              <a:gd name="T116" fmla="+- 0 2414 580"/>
                              <a:gd name="T117" fmla="*/ T116 w 1838"/>
                              <a:gd name="T118" fmla="+- 0 3602 2608"/>
                              <a:gd name="T119" fmla="*/ 3602 h 1838"/>
                              <a:gd name="T120" fmla="+- 0 2414 580"/>
                              <a:gd name="T121" fmla="*/ T120 w 1838"/>
                              <a:gd name="T122" fmla="+- 0 3451 2608"/>
                              <a:gd name="T123" fmla="*/ 3451 h 1838"/>
                              <a:gd name="T124" fmla="+- 0 2391 580"/>
                              <a:gd name="T125" fmla="*/ T124 w 1838"/>
                              <a:gd name="T126" fmla="+- 0 3306 2608"/>
                              <a:gd name="T127" fmla="*/ 3306 h 1838"/>
                              <a:gd name="T128" fmla="+- 0 2345 580"/>
                              <a:gd name="T129" fmla="*/ T128 w 1838"/>
                              <a:gd name="T130" fmla="+- 0 3169 2608"/>
                              <a:gd name="T131" fmla="*/ 3169 h 1838"/>
                              <a:gd name="T132" fmla="+- 0 2280 580"/>
                              <a:gd name="T133" fmla="*/ T132 w 1838"/>
                              <a:gd name="T134" fmla="+- 0 3043 2608"/>
                              <a:gd name="T135" fmla="*/ 3043 h 1838"/>
                              <a:gd name="T136" fmla="+- 0 2196 580"/>
                              <a:gd name="T137" fmla="*/ T136 w 1838"/>
                              <a:gd name="T138" fmla="+- 0 2929 2608"/>
                              <a:gd name="T139" fmla="*/ 2929 h 1838"/>
                              <a:gd name="T140" fmla="+- 0 2097 580"/>
                              <a:gd name="T141" fmla="*/ T140 w 1838"/>
                              <a:gd name="T142" fmla="+- 0 2829 2608"/>
                              <a:gd name="T143" fmla="*/ 2829 h 1838"/>
                              <a:gd name="T144" fmla="+- 0 1983 580"/>
                              <a:gd name="T145" fmla="*/ T144 w 1838"/>
                              <a:gd name="T146" fmla="+- 0 2746 2608"/>
                              <a:gd name="T147" fmla="*/ 2746 h 1838"/>
                              <a:gd name="T148" fmla="+- 0 1856 580"/>
                              <a:gd name="T149" fmla="*/ T148 w 1838"/>
                              <a:gd name="T150" fmla="+- 0 2680 2608"/>
                              <a:gd name="T151" fmla="*/ 2680 h 1838"/>
                              <a:gd name="T152" fmla="+- 0 1720 580"/>
                              <a:gd name="T153" fmla="*/ T152 w 1838"/>
                              <a:gd name="T154" fmla="+- 0 2635 2608"/>
                              <a:gd name="T155" fmla="*/ 2635 h 1838"/>
                              <a:gd name="T156" fmla="+- 0 1574 580"/>
                              <a:gd name="T157" fmla="*/ T156 w 1838"/>
                              <a:gd name="T158" fmla="+- 0 2611 2608"/>
                              <a:gd name="T159" fmla="*/ 2611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8" h="1838">
                                <a:moveTo>
                                  <a:pt x="919" y="0"/>
                                </a:moveTo>
                                <a:lnTo>
                                  <a:pt x="843" y="3"/>
                                </a:lnTo>
                                <a:lnTo>
                                  <a:pt x="770" y="12"/>
                                </a:lnTo>
                                <a:lnTo>
                                  <a:pt x="698" y="27"/>
                                </a:lnTo>
                                <a:lnTo>
                                  <a:pt x="628" y="47"/>
                                </a:lnTo>
                                <a:lnTo>
                                  <a:pt x="561" y="72"/>
                                </a:lnTo>
                                <a:lnTo>
                                  <a:pt x="497" y="103"/>
                                </a:lnTo>
                                <a:lnTo>
                                  <a:pt x="435" y="138"/>
                                </a:lnTo>
                                <a:lnTo>
                                  <a:pt x="376" y="177"/>
                                </a:lnTo>
                                <a:lnTo>
                                  <a:pt x="321" y="221"/>
                                </a:lnTo>
                                <a:lnTo>
                                  <a:pt x="269" y="269"/>
                                </a:lnTo>
                                <a:lnTo>
                                  <a:pt x="221" y="321"/>
                                </a:lnTo>
                                <a:lnTo>
                                  <a:pt x="177" y="376"/>
                                </a:lnTo>
                                <a:lnTo>
                                  <a:pt x="138" y="435"/>
                                </a:lnTo>
                                <a:lnTo>
                                  <a:pt x="103" y="496"/>
                                </a:lnTo>
                                <a:lnTo>
                                  <a:pt x="72" y="561"/>
                                </a:lnTo>
                                <a:lnTo>
                                  <a:pt x="47" y="628"/>
                                </a:lnTo>
                                <a:lnTo>
                                  <a:pt x="27" y="698"/>
                                </a:lnTo>
                                <a:lnTo>
                                  <a:pt x="12" y="770"/>
                                </a:lnTo>
                                <a:lnTo>
                                  <a:pt x="3" y="843"/>
                                </a:lnTo>
                                <a:lnTo>
                                  <a:pt x="0" y="919"/>
                                </a:lnTo>
                                <a:lnTo>
                                  <a:pt x="3" y="994"/>
                                </a:lnTo>
                                <a:lnTo>
                                  <a:pt x="12" y="1068"/>
                                </a:lnTo>
                                <a:lnTo>
                                  <a:pt x="27" y="1139"/>
                                </a:lnTo>
                                <a:lnTo>
                                  <a:pt x="47" y="1209"/>
                                </a:lnTo>
                                <a:lnTo>
                                  <a:pt x="72" y="1276"/>
                                </a:lnTo>
                                <a:lnTo>
                                  <a:pt x="103" y="1341"/>
                                </a:lnTo>
                                <a:lnTo>
                                  <a:pt x="138" y="1402"/>
                                </a:lnTo>
                                <a:lnTo>
                                  <a:pt x="177" y="1461"/>
                                </a:lnTo>
                                <a:lnTo>
                                  <a:pt x="221" y="1516"/>
                                </a:lnTo>
                                <a:lnTo>
                                  <a:pt x="269" y="1568"/>
                                </a:lnTo>
                                <a:lnTo>
                                  <a:pt x="321" y="1616"/>
                                </a:lnTo>
                                <a:lnTo>
                                  <a:pt x="376" y="1660"/>
                                </a:lnTo>
                                <a:lnTo>
                                  <a:pt x="435" y="1699"/>
                                </a:lnTo>
                                <a:lnTo>
                                  <a:pt x="497" y="1735"/>
                                </a:lnTo>
                                <a:lnTo>
                                  <a:pt x="561" y="1765"/>
                                </a:lnTo>
                                <a:lnTo>
                                  <a:pt x="628" y="1790"/>
                                </a:lnTo>
                                <a:lnTo>
                                  <a:pt x="698" y="1810"/>
                                </a:lnTo>
                                <a:lnTo>
                                  <a:pt x="770" y="1825"/>
                                </a:lnTo>
                                <a:lnTo>
                                  <a:pt x="843" y="1834"/>
                                </a:lnTo>
                                <a:lnTo>
                                  <a:pt x="919" y="1837"/>
                                </a:lnTo>
                                <a:lnTo>
                                  <a:pt x="994" y="1834"/>
                                </a:lnTo>
                                <a:lnTo>
                                  <a:pt x="1068" y="1825"/>
                                </a:lnTo>
                                <a:lnTo>
                                  <a:pt x="1140" y="1810"/>
                                </a:lnTo>
                                <a:lnTo>
                                  <a:pt x="1209" y="1790"/>
                                </a:lnTo>
                                <a:lnTo>
                                  <a:pt x="1276" y="1765"/>
                                </a:lnTo>
                                <a:lnTo>
                                  <a:pt x="1341" y="1735"/>
                                </a:lnTo>
                                <a:lnTo>
                                  <a:pt x="1403" y="1699"/>
                                </a:lnTo>
                                <a:lnTo>
                                  <a:pt x="1461" y="1660"/>
                                </a:lnTo>
                                <a:lnTo>
                                  <a:pt x="1517" y="1616"/>
                                </a:lnTo>
                                <a:lnTo>
                                  <a:pt x="1568" y="1568"/>
                                </a:lnTo>
                                <a:lnTo>
                                  <a:pt x="1616" y="1516"/>
                                </a:lnTo>
                                <a:lnTo>
                                  <a:pt x="1660" y="1461"/>
                                </a:lnTo>
                                <a:lnTo>
                                  <a:pt x="1700" y="1402"/>
                                </a:lnTo>
                                <a:lnTo>
                                  <a:pt x="1735" y="1341"/>
                                </a:lnTo>
                                <a:lnTo>
                                  <a:pt x="1765" y="1276"/>
                                </a:lnTo>
                                <a:lnTo>
                                  <a:pt x="1790" y="1209"/>
                                </a:lnTo>
                                <a:lnTo>
                                  <a:pt x="1811" y="1139"/>
                                </a:lnTo>
                                <a:lnTo>
                                  <a:pt x="1825" y="1068"/>
                                </a:lnTo>
                                <a:lnTo>
                                  <a:pt x="1834" y="994"/>
                                </a:lnTo>
                                <a:lnTo>
                                  <a:pt x="1837" y="919"/>
                                </a:lnTo>
                                <a:lnTo>
                                  <a:pt x="1834" y="843"/>
                                </a:lnTo>
                                <a:lnTo>
                                  <a:pt x="1825" y="770"/>
                                </a:lnTo>
                                <a:lnTo>
                                  <a:pt x="1811" y="698"/>
                                </a:lnTo>
                                <a:lnTo>
                                  <a:pt x="1790" y="628"/>
                                </a:lnTo>
                                <a:lnTo>
                                  <a:pt x="1765" y="561"/>
                                </a:lnTo>
                                <a:lnTo>
                                  <a:pt x="1735" y="496"/>
                                </a:lnTo>
                                <a:lnTo>
                                  <a:pt x="1700" y="435"/>
                                </a:lnTo>
                                <a:lnTo>
                                  <a:pt x="1660" y="376"/>
                                </a:lnTo>
                                <a:lnTo>
                                  <a:pt x="1616" y="321"/>
                                </a:lnTo>
                                <a:lnTo>
                                  <a:pt x="1568" y="269"/>
                                </a:lnTo>
                                <a:lnTo>
                                  <a:pt x="1517" y="221"/>
                                </a:lnTo>
                                <a:lnTo>
                                  <a:pt x="1461" y="177"/>
                                </a:lnTo>
                                <a:lnTo>
                                  <a:pt x="1403" y="138"/>
                                </a:lnTo>
                                <a:lnTo>
                                  <a:pt x="1341" y="103"/>
                                </a:lnTo>
                                <a:lnTo>
                                  <a:pt x="1276" y="72"/>
                                </a:lnTo>
                                <a:lnTo>
                                  <a:pt x="1209" y="47"/>
                                </a:lnTo>
                                <a:lnTo>
                                  <a:pt x="1140" y="27"/>
                                </a:lnTo>
                                <a:lnTo>
                                  <a:pt x="1068" y="12"/>
                                </a:lnTo>
                                <a:lnTo>
                                  <a:pt x="994" y="3"/>
                                </a:ln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54"/>
                        <wps:cNvSpPr>
                          <a:spLocks/>
                        </wps:cNvSpPr>
                        <wps:spPr bwMode="auto">
                          <a:xfrm>
                            <a:off x="1042" y="3052"/>
                            <a:ext cx="927" cy="948"/>
                          </a:xfrm>
                          <a:custGeom>
                            <a:avLst/>
                            <a:gdLst>
                              <a:gd name="T0" fmla="+- 0 1235 1043"/>
                              <a:gd name="T1" fmla="*/ T0 w 927"/>
                              <a:gd name="T2" fmla="+- 0 3912 3053"/>
                              <a:gd name="T3" fmla="*/ 3912 h 948"/>
                              <a:gd name="T4" fmla="+- 0 1329 1043"/>
                              <a:gd name="T5" fmla="*/ T4 w 927"/>
                              <a:gd name="T6" fmla="+- 0 3965 3053"/>
                              <a:gd name="T7" fmla="*/ 3965 h 948"/>
                              <a:gd name="T8" fmla="+- 0 1418 1043"/>
                              <a:gd name="T9" fmla="*/ T8 w 927"/>
                              <a:gd name="T10" fmla="+- 0 3993 3053"/>
                              <a:gd name="T11" fmla="*/ 3993 h 948"/>
                              <a:gd name="T12" fmla="+- 0 1552 1043"/>
                              <a:gd name="T13" fmla="*/ T12 w 927"/>
                              <a:gd name="T14" fmla="+- 0 3999 3053"/>
                              <a:gd name="T15" fmla="*/ 3999 h 948"/>
                              <a:gd name="T16" fmla="+- 0 1668 1043"/>
                              <a:gd name="T17" fmla="*/ T16 w 927"/>
                              <a:gd name="T18" fmla="+- 0 3976 3053"/>
                              <a:gd name="T19" fmla="*/ 3976 h 948"/>
                              <a:gd name="T20" fmla="+- 0 1765 1043"/>
                              <a:gd name="T21" fmla="*/ T20 w 927"/>
                              <a:gd name="T22" fmla="+- 0 3930 3053"/>
                              <a:gd name="T23" fmla="*/ 3930 h 948"/>
                              <a:gd name="T24" fmla="+- 0 1506 1043"/>
                              <a:gd name="T25" fmla="*/ T24 w 927"/>
                              <a:gd name="T26" fmla="+- 0 3053 3053"/>
                              <a:gd name="T27" fmla="*/ 3053 h 948"/>
                              <a:gd name="T28" fmla="+- 0 1372 1043"/>
                              <a:gd name="T29" fmla="*/ T28 w 927"/>
                              <a:gd name="T30" fmla="+- 0 3072 3053"/>
                              <a:gd name="T31" fmla="*/ 3072 h 948"/>
                              <a:gd name="T32" fmla="+- 0 1258 1043"/>
                              <a:gd name="T33" fmla="*/ T32 w 927"/>
                              <a:gd name="T34" fmla="+- 0 3123 3053"/>
                              <a:gd name="T35" fmla="*/ 3123 h 948"/>
                              <a:gd name="T36" fmla="+- 0 1165 1043"/>
                              <a:gd name="T37" fmla="*/ T36 w 927"/>
                              <a:gd name="T38" fmla="+- 0 3201 3053"/>
                              <a:gd name="T39" fmla="*/ 3201 h 948"/>
                              <a:gd name="T40" fmla="+- 0 1097 1043"/>
                              <a:gd name="T41" fmla="*/ T40 w 927"/>
                              <a:gd name="T42" fmla="+- 0 3300 3053"/>
                              <a:gd name="T43" fmla="*/ 3300 h 948"/>
                              <a:gd name="T44" fmla="+- 0 1055 1043"/>
                              <a:gd name="T45" fmla="*/ T44 w 927"/>
                              <a:gd name="T46" fmla="+- 0 3414 3053"/>
                              <a:gd name="T47" fmla="*/ 3414 h 948"/>
                              <a:gd name="T48" fmla="+- 0 1043 1043"/>
                              <a:gd name="T49" fmla="*/ T48 w 927"/>
                              <a:gd name="T50" fmla="+- 0 3538 3053"/>
                              <a:gd name="T51" fmla="*/ 3538 h 948"/>
                              <a:gd name="T52" fmla="+- 0 1061 1043"/>
                              <a:gd name="T53" fmla="*/ T52 w 927"/>
                              <a:gd name="T54" fmla="+- 0 3665 3053"/>
                              <a:gd name="T55" fmla="*/ 3665 h 948"/>
                              <a:gd name="T56" fmla="+- 0 1113 1043"/>
                              <a:gd name="T57" fmla="*/ T56 w 927"/>
                              <a:gd name="T58" fmla="+- 0 3790 3053"/>
                              <a:gd name="T59" fmla="*/ 3790 h 948"/>
                              <a:gd name="T60" fmla="+- 0 1099 1043"/>
                              <a:gd name="T61" fmla="*/ T60 w 927"/>
                              <a:gd name="T62" fmla="+- 0 3874 3053"/>
                              <a:gd name="T63" fmla="*/ 3874 h 948"/>
                              <a:gd name="T64" fmla="+- 0 1083 1043"/>
                              <a:gd name="T65" fmla="*/ T64 w 927"/>
                              <a:gd name="T66" fmla="+- 0 3963 3053"/>
                              <a:gd name="T67" fmla="*/ 3963 h 948"/>
                              <a:gd name="T68" fmla="+- 0 1198 1043"/>
                              <a:gd name="T69" fmla="*/ T68 w 927"/>
                              <a:gd name="T70" fmla="+- 0 3925 3053"/>
                              <a:gd name="T71" fmla="*/ 3925 h 948"/>
                              <a:gd name="T72" fmla="+- 0 1789 1043"/>
                              <a:gd name="T73" fmla="*/ T72 w 927"/>
                              <a:gd name="T74" fmla="+- 0 3912 3053"/>
                              <a:gd name="T75" fmla="*/ 3912 h 948"/>
                              <a:gd name="T76" fmla="+- 0 1843 1043"/>
                              <a:gd name="T77" fmla="*/ T76 w 927"/>
                              <a:gd name="T78" fmla="+- 0 3863 3053"/>
                              <a:gd name="T79" fmla="*/ 3863 h 948"/>
                              <a:gd name="T80" fmla="+- 0 1898 1043"/>
                              <a:gd name="T81" fmla="*/ T80 w 927"/>
                              <a:gd name="T82" fmla="+- 0 3790 3053"/>
                              <a:gd name="T83" fmla="*/ 3790 h 948"/>
                              <a:gd name="T84" fmla="+- 0 1480 1043"/>
                              <a:gd name="T85" fmla="*/ T84 w 927"/>
                              <a:gd name="T86" fmla="+- 0 3785 3053"/>
                              <a:gd name="T87" fmla="*/ 3785 h 948"/>
                              <a:gd name="T88" fmla="+- 0 1434 1043"/>
                              <a:gd name="T89" fmla="*/ T88 w 927"/>
                              <a:gd name="T90" fmla="+- 0 3755 3053"/>
                              <a:gd name="T91" fmla="*/ 3755 h 948"/>
                              <a:gd name="T92" fmla="+- 0 1428 1043"/>
                              <a:gd name="T93" fmla="*/ T92 w 927"/>
                              <a:gd name="T94" fmla="+- 0 3502 3053"/>
                              <a:gd name="T95" fmla="*/ 3502 h 948"/>
                              <a:gd name="T96" fmla="+- 0 1453 1043"/>
                              <a:gd name="T97" fmla="*/ T96 w 927"/>
                              <a:gd name="T98" fmla="+- 0 3461 3053"/>
                              <a:gd name="T99" fmla="*/ 3461 h 948"/>
                              <a:gd name="T100" fmla="+- 0 1514 1043"/>
                              <a:gd name="T101" fmla="*/ T100 w 927"/>
                              <a:gd name="T102" fmla="+- 0 3444 3053"/>
                              <a:gd name="T103" fmla="*/ 3444 h 948"/>
                              <a:gd name="T104" fmla="+- 0 1963 1043"/>
                              <a:gd name="T105" fmla="*/ T104 w 927"/>
                              <a:gd name="T106" fmla="+- 0 3436 3053"/>
                              <a:gd name="T107" fmla="*/ 3436 h 948"/>
                              <a:gd name="T108" fmla="+- 0 1514 1043"/>
                              <a:gd name="T109" fmla="*/ T108 w 927"/>
                              <a:gd name="T110" fmla="+- 0 3403 3053"/>
                              <a:gd name="T111" fmla="*/ 3403 h 948"/>
                              <a:gd name="T112" fmla="+- 0 1453 1043"/>
                              <a:gd name="T113" fmla="*/ T112 w 927"/>
                              <a:gd name="T114" fmla="+- 0 3378 3053"/>
                              <a:gd name="T115" fmla="*/ 3378 h 948"/>
                              <a:gd name="T116" fmla="+- 0 1428 1043"/>
                              <a:gd name="T117" fmla="*/ T116 w 927"/>
                              <a:gd name="T118" fmla="+- 0 3317 3053"/>
                              <a:gd name="T119" fmla="*/ 3317 h 948"/>
                              <a:gd name="T120" fmla="+- 0 1453 1043"/>
                              <a:gd name="T121" fmla="*/ T120 w 927"/>
                              <a:gd name="T122" fmla="+- 0 3255 3053"/>
                              <a:gd name="T123" fmla="*/ 3255 h 948"/>
                              <a:gd name="T124" fmla="+- 0 1514 1043"/>
                              <a:gd name="T125" fmla="*/ T124 w 927"/>
                              <a:gd name="T126" fmla="+- 0 3230 3053"/>
                              <a:gd name="T127" fmla="*/ 3230 h 948"/>
                              <a:gd name="T128" fmla="+- 0 1862 1043"/>
                              <a:gd name="T129" fmla="*/ T128 w 927"/>
                              <a:gd name="T130" fmla="+- 0 3207 3053"/>
                              <a:gd name="T131" fmla="*/ 3207 h 948"/>
                              <a:gd name="T132" fmla="+- 0 1787 1043"/>
                              <a:gd name="T133" fmla="*/ T132 w 927"/>
                              <a:gd name="T134" fmla="+- 0 3137 3053"/>
                              <a:gd name="T135" fmla="*/ 3137 h 948"/>
                              <a:gd name="T136" fmla="+- 0 1693 1043"/>
                              <a:gd name="T137" fmla="*/ T136 w 927"/>
                              <a:gd name="T138" fmla="+- 0 3085 3053"/>
                              <a:gd name="T139" fmla="*/ 3085 h 948"/>
                              <a:gd name="T140" fmla="+- 0 1580 1043"/>
                              <a:gd name="T141" fmla="*/ T140 w 927"/>
                              <a:gd name="T142" fmla="+- 0 3057 3053"/>
                              <a:gd name="T143" fmla="*/ 3057 h 948"/>
                              <a:gd name="T144" fmla="+- 0 1964 1043"/>
                              <a:gd name="T145" fmla="*/ T144 w 927"/>
                              <a:gd name="T146" fmla="+- 0 3444 3053"/>
                              <a:gd name="T147" fmla="*/ 3444 h 948"/>
                              <a:gd name="T148" fmla="+- 0 1548 1043"/>
                              <a:gd name="T149" fmla="*/ T148 w 927"/>
                              <a:gd name="T150" fmla="+- 0 3448 3053"/>
                              <a:gd name="T151" fmla="*/ 3448 h 948"/>
                              <a:gd name="T152" fmla="+- 0 1593 1043"/>
                              <a:gd name="T153" fmla="*/ T152 w 927"/>
                              <a:gd name="T154" fmla="+- 0 3479 3053"/>
                              <a:gd name="T155" fmla="*/ 3479 h 948"/>
                              <a:gd name="T156" fmla="+- 0 1600 1043"/>
                              <a:gd name="T157" fmla="*/ T156 w 927"/>
                              <a:gd name="T158" fmla="+- 0 3734 3053"/>
                              <a:gd name="T159" fmla="*/ 3734 h 948"/>
                              <a:gd name="T160" fmla="+- 0 1575 1043"/>
                              <a:gd name="T161" fmla="*/ T160 w 927"/>
                              <a:gd name="T162" fmla="+- 0 3773 3053"/>
                              <a:gd name="T163" fmla="*/ 3773 h 948"/>
                              <a:gd name="T164" fmla="+- 0 1514 1043"/>
                              <a:gd name="T165" fmla="*/ T164 w 927"/>
                              <a:gd name="T166" fmla="+- 0 3790 3053"/>
                              <a:gd name="T167" fmla="*/ 3790 h 948"/>
                              <a:gd name="T168" fmla="+- 0 1903 1043"/>
                              <a:gd name="T169" fmla="*/ T168 w 927"/>
                              <a:gd name="T170" fmla="+- 0 3782 3053"/>
                              <a:gd name="T171" fmla="*/ 3782 h 948"/>
                              <a:gd name="T172" fmla="+- 0 1944 1043"/>
                              <a:gd name="T173" fmla="*/ T172 w 927"/>
                              <a:gd name="T174" fmla="+- 0 3689 3053"/>
                              <a:gd name="T175" fmla="*/ 3689 h 948"/>
                              <a:gd name="T176" fmla="+- 0 1966 1043"/>
                              <a:gd name="T177" fmla="*/ T176 w 927"/>
                              <a:gd name="T178" fmla="+- 0 3589 3053"/>
                              <a:gd name="T179" fmla="*/ 3589 h 948"/>
                              <a:gd name="T180" fmla="+- 0 1968 1043"/>
                              <a:gd name="T181" fmla="*/ T180 w 927"/>
                              <a:gd name="T182" fmla="+- 0 3487 3053"/>
                              <a:gd name="T183" fmla="*/ 3487 h 948"/>
                              <a:gd name="T184" fmla="+- 0 1879 1043"/>
                              <a:gd name="T185" fmla="*/ T184 w 927"/>
                              <a:gd name="T186" fmla="+- 0 3230 3053"/>
                              <a:gd name="T187" fmla="*/ 3230 h 948"/>
                              <a:gd name="T188" fmla="+- 0 1548 1043"/>
                              <a:gd name="T189" fmla="*/ T188 w 927"/>
                              <a:gd name="T190" fmla="+- 0 3237 3053"/>
                              <a:gd name="T191" fmla="*/ 3237 h 948"/>
                              <a:gd name="T192" fmla="+- 0 1593 1043"/>
                              <a:gd name="T193" fmla="*/ T192 w 927"/>
                              <a:gd name="T194" fmla="+- 0 3283 3053"/>
                              <a:gd name="T195" fmla="*/ 3283 h 948"/>
                              <a:gd name="T196" fmla="+- 0 1593 1043"/>
                              <a:gd name="T197" fmla="*/ T196 w 927"/>
                              <a:gd name="T198" fmla="+- 0 3350 3053"/>
                              <a:gd name="T199" fmla="*/ 3350 h 948"/>
                              <a:gd name="T200" fmla="+- 0 1548 1043"/>
                              <a:gd name="T201" fmla="*/ T200 w 927"/>
                              <a:gd name="T202" fmla="+- 0 3396 3053"/>
                              <a:gd name="T203" fmla="*/ 3396 h 948"/>
                              <a:gd name="T204" fmla="+- 0 1956 1043"/>
                              <a:gd name="T205" fmla="*/ T204 w 927"/>
                              <a:gd name="T206" fmla="+- 0 3403 3053"/>
                              <a:gd name="T207" fmla="*/ 3403 h 948"/>
                              <a:gd name="T208" fmla="+- 0 1937 1043"/>
                              <a:gd name="T209" fmla="*/ T208 w 927"/>
                              <a:gd name="T210" fmla="+- 0 3338 3053"/>
                              <a:gd name="T211" fmla="*/ 3338 h 948"/>
                              <a:gd name="T212" fmla="+- 0 1892 1043"/>
                              <a:gd name="T213" fmla="*/ T212 w 927"/>
                              <a:gd name="T214" fmla="+- 0 3247 3053"/>
                              <a:gd name="T215" fmla="*/ 3247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7" h="948">
                                <a:moveTo>
                                  <a:pt x="746" y="859"/>
                                </a:moveTo>
                                <a:lnTo>
                                  <a:pt x="192" y="859"/>
                                </a:lnTo>
                                <a:lnTo>
                                  <a:pt x="243" y="888"/>
                                </a:lnTo>
                                <a:lnTo>
                                  <a:pt x="286" y="912"/>
                                </a:lnTo>
                                <a:lnTo>
                                  <a:pt x="328" y="929"/>
                                </a:lnTo>
                                <a:lnTo>
                                  <a:pt x="375" y="940"/>
                                </a:lnTo>
                                <a:lnTo>
                                  <a:pt x="444" y="947"/>
                                </a:lnTo>
                                <a:lnTo>
                                  <a:pt x="509" y="946"/>
                                </a:lnTo>
                                <a:lnTo>
                                  <a:pt x="569" y="938"/>
                                </a:lnTo>
                                <a:lnTo>
                                  <a:pt x="625" y="923"/>
                                </a:lnTo>
                                <a:lnTo>
                                  <a:pt x="676" y="903"/>
                                </a:lnTo>
                                <a:lnTo>
                                  <a:pt x="722" y="877"/>
                                </a:lnTo>
                                <a:lnTo>
                                  <a:pt x="746" y="859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394" y="5"/>
                                </a:lnTo>
                                <a:lnTo>
                                  <a:pt x="329" y="19"/>
                                </a:lnTo>
                                <a:lnTo>
                                  <a:pt x="270" y="41"/>
                                </a:lnTo>
                                <a:lnTo>
                                  <a:pt x="215" y="70"/>
                                </a:lnTo>
                                <a:lnTo>
                                  <a:pt x="166" y="106"/>
                                </a:lnTo>
                                <a:lnTo>
                                  <a:pt x="122" y="148"/>
                                </a:lnTo>
                                <a:lnTo>
                                  <a:pt x="85" y="195"/>
                                </a:lnTo>
                                <a:lnTo>
                                  <a:pt x="54" y="247"/>
                                </a:lnTo>
                                <a:lnTo>
                                  <a:pt x="30" y="303"/>
                                </a:lnTo>
                                <a:lnTo>
                                  <a:pt x="12" y="361"/>
                                </a:lnTo>
                                <a:lnTo>
                                  <a:pt x="2" y="422"/>
                                </a:lnTo>
                                <a:lnTo>
                                  <a:pt x="0" y="485"/>
                                </a:lnTo>
                                <a:lnTo>
                                  <a:pt x="5" y="548"/>
                                </a:lnTo>
                                <a:lnTo>
                                  <a:pt x="18" y="612"/>
                                </a:lnTo>
                                <a:lnTo>
                                  <a:pt x="40" y="675"/>
                                </a:lnTo>
                                <a:lnTo>
                                  <a:pt x="70" y="737"/>
                                </a:lnTo>
                                <a:lnTo>
                                  <a:pt x="64" y="779"/>
                                </a:lnTo>
                                <a:lnTo>
                                  <a:pt x="56" y="821"/>
                                </a:lnTo>
                                <a:lnTo>
                                  <a:pt x="48" y="865"/>
                                </a:lnTo>
                                <a:lnTo>
                                  <a:pt x="40" y="910"/>
                                </a:lnTo>
                                <a:lnTo>
                                  <a:pt x="120" y="884"/>
                                </a:lnTo>
                                <a:lnTo>
                                  <a:pt x="155" y="872"/>
                                </a:lnTo>
                                <a:lnTo>
                                  <a:pt x="192" y="859"/>
                                </a:lnTo>
                                <a:lnTo>
                                  <a:pt x="746" y="859"/>
                                </a:lnTo>
                                <a:lnTo>
                                  <a:pt x="763" y="846"/>
                                </a:lnTo>
                                <a:lnTo>
                                  <a:pt x="800" y="810"/>
                                </a:lnTo>
                                <a:lnTo>
                                  <a:pt x="832" y="771"/>
                                </a:lnTo>
                                <a:lnTo>
                                  <a:pt x="855" y="737"/>
                                </a:lnTo>
                                <a:lnTo>
                                  <a:pt x="471" y="737"/>
                                </a:lnTo>
                                <a:lnTo>
                                  <a:pt x="437" y="732"/>
                                </a:lnTo>
                                <a:lnTo>
                                  <a:pt x="410" y="720"/>
                                </a:lnTo>
                                <a:lnTo>
                                  <a:pt x="391" y="702"/>
                                </a:lnTo>
                                <a:lnTo>
                                  <a:pt x="385" y="681"/>
                                </a:lnTo>
                                <a:lnTo>
                                  <a:pt x="385" y="449"/>
                                </a:lnTo>
                                <a:lnTo>
                                  <a:pt x="391" y="426"/>
                                </a:lnTo>
                                <a:lnTo>
                                  <a:pt x="410" y="408"/>
                                </a:lnTo>
                                <a:lnTo>
                                  <a:pt x="437" y="395"/>
                                </a:lnTo>
                                <a:lnTo>
                                  <a:pt x="471" y="391"/>
                                </a:lnTo>
                                <a:lnTo>
                                  <a:pt x="921" y="391"/>
                                </a:lnTo>
                                <a:lnTo>
                                  <a:pt x="920" y="383"/>
                                </a:lnTo>
                                <a:lnTo>
                                  <a:pt x="913" y="350"/>
                                </a:lnTo>
                                <a:lnTo>
                                  <a:pt x="471" y="350"/>
                                </a:lnTo>
                                <a:lnTo>
                                  <a:pt x="437" y="343"/>
                                </a:lnTo>
                                <a:lnTo>
                                  <a:pt x="410" y="325"/>
                                </a:lnTo>
                                <a:lnTo>
                                  <a:pt x="391" y="297"/>
                                </a:lnTo>
                                <a:lnTo>
                                  <a:pt x="385" y="264"/>
                                </a:lnTo>
                                <a:lnTo>
                                  <a:pt x="391" y="230"/>
                                </a:lnTo>
                                <a:lnTo>
                                  <a:pt x="410" y="202"/>
                                </a:lnTo>
                                <a:lnTo>
                                  <a:pt x="437" y="184"/>
                                </a:lnTo>
                                <a:lnTo>
                                  <a:pt x="471" y="177"/>
                                </a:lnTo>
                                <a:lnTo>
                                  <a:pt x="836" y="177"/>
                                </a:lnTo>
                                <a:lnTo>
                                  <a:pt x="819" y="154"/>
                                </a:lnTo>
                                <a:lnTo>
                                  <a:pt x="784" y="117"/>
                                </a:lnTo>
                                <a:lnTo>
                                  <a:pt x="744" y="84"/>
                                </a:lnTo>
                                <a:lnTo>
                                  <a:pt x="700" y="55"/>
                                </a:lnTo>
                                <a:lnTo>
                                  <a:pt x="650" y="32"/>
                                </a:lnTo>
                                <a:lnTo>
                                  <a:pt x="596" y="15"/>
                                </a:lnTo>
                                <a:lnTo>
                                  <a:pt x="537" y="4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921" y="391"/>
                                </a:moveTo>
                                <a:lnTo>
                                  <a:pt x="471" y="391"/>
                                </a:lnTo>
                                <a:lnTo>
                                  <a:pt x="505" y="395"/>
                                </a:lnTo>
                                <a:lnTo>
                                  <a:pt x="532" y="408"/>
                                </a:lnTo>
                                <a:lnTo>
                                  <a:pt x="550" y="426"/>
                                </a:lnTo>
                                <a:lnTo>
                                  <a:pt x="557" y="449"/>
                                </a:lnTo>
                                <a:lnTo>
                                  <a:pt x="557" y="681"/>
                                </a:lnTo>
                                <a:lnTo>
                                  <a:pt x="550" y="702"/>
                                </a:lnTo>
                                <a:lnTo>
                                  <a:pt x="532" y="720"/>
                                </a:lnTo>
                                <a:lnTo>
                                  <a:pt x="505" y="732"/>
                                </a:lnTo>
                                <a:lnTo>
                                  <a:pt x="471" y="737"/>
                                </a:lnTo>
                                <a:lnTo>
                                  <a:pt x="855" y="737"/>
                                </a:lnTo>
                                <a:lnTo>
                                  <a:pt x="860" y="729"/>
                                </a:lnTo>
                                <a:lnTo>
                                  <a:pt x="883" y="683"/>
                                </a:lnTo>
                                <a:lnTo>
                                  <a:pt x="901" y="636"/>
                                </a:lnTo>
                                <a:lnTo>
                                  <a:pt x="914" y="587"/>
                                </a:lnTo>
                                <a:lnTo>
                                  <a:pt x="923" y="536"/>
                                </a:lnTo>
                                <a:lnTo>
                                  <a:pt x="926" y="485"/>
                                </a:lnTo>
                                <a:lnTo>
                                  <a:pt x="925" y="434"/>
                                </a:lnTo>
                                <a:lnTo>
                                  <a:pt x="921" y="391"/>
                                </a:lnTo>
                                <a:close/>
                                <a:moveTo>
                                  <a:pt x="836" y="177"/>
                                </a:moveTo>
                                <a:lnTo>
                                  <a:pt x="471" y="177"/>
                                </a:lnTo>
                                <a:lnTo>
                                  <a:pt x="505" y="184"/>
                                </a:lnTo>
                                <a:lnTo>
                                  <a:pt x="532" y="202"/>
                                </a:lnTo>
                                <a:lnTo>
                                  <a:pt x="550" y="230"/>
                                </a:lnTo>
                                <a:lnTo>
                                  <a:pt x="557" y="264"/>
                                </a:lnTo>
                                <a:lnTo>
                                  <a:pt x="550" y="297"/>
                                </a:lnTo>
                                <a:lnTo>
                                  <a:pt x="532" y="325"/>
                                </a:lnTo>
                                <a:lnTo>
                                  <a:pt x="505" y="343"/>
                                </a:lnTo>
                                <a:lnTo>
                                  <a:pt x="471" y="350"/>
                                </a:lnTo>
                                <a:lnTo>
                                  <a:pt x="913" y="350"/>
                                </a:lnTo>
                                <a:lnTo>
                                  <a:pt x="909" y="333"/>
                                </a:lnTo>
                                <a:lnTo>
                                  <a:pt x="894" y="285"/>
                                </a:lnTo>
                                <a:lnTo>
                                  <a:pt x="874" y="238"/>
                                </a:lnTo>
                                <a:lnTo>
                                  <a:pt x="849" y="194"/>
                                </a:lnTo>
                                <a:lnTo>
                                  <a:pt x="836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53"/>
                        <wps:cNvSpPr>
                          <a:spLocks/>
                        </wps:cNvSpPr>
                        <wps:spPr bwMode="auto">
                          <a:xfrm>
                            <a:off x="1928" y="1603"/>
                            <a:ext cx="411" cy="1113"/>
                          </a:xfrm>
                          <a:custGeom>
                            <a:avLst/>
                            <a:gdLst>
                              <a:gd name="T0" fmla="+- 0 2303 1928"/>
                              <a:gd name="T1" fmla="*/ T0 w 411"/>
                              <a:gd name="T2" fmla="+- 0 1603 1603"/>
                              <a:gd name="T3" fmla="*/ 1603 h 1113"/>
                              <a:gd name="T4" fmla="+- 0 2209 1928"/>
                              <a:gd name="T5" fmla="*/ T4 w 411"/>
                              <a:gd name="T6" fmla="+- 0 1712 1603"/>
                              <a:gd name="T7" fmla="*/ 1712 h 1113"/>
                              <a:gd name="T8" fmla="+- 0 2138 1928"/>
                              <a:gd name="T9" fmla="*/ T8 w 411"/>
                              <a:gd name="T10" fmla="+- 0 1780 1603"/>
                              <a:gd name="T11" fmla="*/ 1780 h 1113"/>
                              <a:gd name="T12" fmla="+- 0 2056 1928"/>
                              <a:gd name="T13" fmla="*/ T12 w 411"/>
                              <a:gd name="T14" fmla="+- 0 1835 1603"/>
                              <a:gd name="T15" fmla="*/ 1835 h 1113"/>
                              <a:gd name="T16" fmla="+- 0 1928 1928"/>
                              <a:gd name="T17" fmla="*/ T16 w 411"/>
                              <a:gd name="T18" fmla="+- 0 1906 1603"/>
                              <a:gd name="T19" fmla="*/ 1906 h 1113"/>
                              <a:gd name="T20" fmla="+- 0 2121 1928"/>
                              <a:gd name="T21" fmla="*/ T20 w 411"/>
                              <a:gd name="T22" fmla="+- 0 2023 1603"/>
                              <a:gd name="T23" fmla="*/ 2023 h 1113"/>
                              <a:gd name="T24" fmla="+- 0 2210 1928"/>
                              <a:gd name="T25" fmla="*/ T24 w 411"/>
                              <a:gd name="T26" fmla="+- 0 2147 1603"/>
                              <a:gd name="T27" fmla="*/ 2147 h 1113"/>
                              <a:gd name="T28" fmla="+- 0 2217 1928"/>
                              <a:gd name="T29" fmla="*/ T28 w 411"/>
                              <a:gd name="T30" fmla="+- 0 2352 1603"/>
                              <a:gd name="T31" fmla="*/ 2352 h 1113"/>
                              <a:gd name="T32" fmla="+- 0 2163 1928"/>
                              <a:gd name="T33" fmla="*/ T32 w 411"/>
                              <a:gd name="T34" fmla="+- 0 2716 1603"/>
                              <a:gd name="T35" fmla="*/ 2716 h 1113"/>
                              <a:gd name="T36" fmla="+- 0 2303 1928"/>
                              <a:gd name="T37" fmla="*/ T36 w 411"/>
                              <a:gd name="T38" fmla="+- 0 2320 1603"/>
                              <a:gd name="T39" fmla="*/ 2320 h 1113"/>
                              <a:gd name="T40" fmla="+- 0 2338 1928"/>
                              <a:gd name="T41" fmla="*/ T40 w 411"/>
                              <a:gd name="T42" fmla="+- 0 1963 1603"/>
                              <a:gd name="T43" fmla="*/ 1963 h 1113"/>
                              <a:gd name="T44" fmla="+- 0 2321 1928"/>
                              <a:gd name="T45" fmla="*/ T44 w 411"/>
                              <a:gd name="T46" fmla="+- 0 1703 1603"/>
                              <a:gd name="T47" fmla="*/ 1703 h 1113"/>
                              <a:gd name="T48" fmla="+- 0 2303 1928"/>
                              <a:gd name="T49" fmla="*/ T48 w 411"/>
                              <a:gd name="T50" fmla="+- 0 1603 1603"/>
                              <a:gd name="T51" fmla="*/ 1603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1" h="1113">
                                <a:moveTo>
                                  <a:pt x="375" y="0"/>
                                </a:moveTo>
                                <a:lnTo>
                                  <a:pt x="281" y="109"/>
                                </a:lnTo>
                                <a:lnTo>
                                  <a:pt x="210" y="177"/>
                                </a:lnTo>
                                <a:lnTo>
                                  <a:pt x="128" y="232"/>
                                </a:lnTo>
                                <a:lnTo>
                                  <a:pt x="0" y="303"/>
                                </a:lnTo>
                                <a:lnTo>
                                  <a:pt x="193" y="420"/>
                                </a:lnTo>
                                <a:lnTo>
                                  <a:pt x="282" y="544"/>
                                </a:lnTo>
                                <a:lnTo>
                                  <a:pt x="289" y="749"/>
                                </a:lnTo>
                                <a:lnTo>
                                  <a:pt x="235" y="1113"/>
                                </a:lnTo>
                                <a:lnTo>
                                  <a:pt x="375" y="717"/>
                                </a:lnTo>
                                <a:lnTo>
                                  <a:pt x="410" y="360"/>
                                </a:lnTo>
                                <a:lnTo>
                                  <a:pt x="393" y="10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2415"/>
                            <a:ext cx="32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Freeform 251"/>
                        <wps:cNvSpPr>
                          <a:spLocks/>
                        </wps:cNvSpPr>
                        <wps:spPr bwMode="auto">
                          <a:xfrm>
                            <a:off x="2211" y="1693"/>
                            <a:ext cx="113" cy="533"/>
                          </a:xfrm>
                          <a:custGeom>
                            <a:avLst/>
                            <a:gdLst>
                              <a:gd name="T0" fmla="+- 0 2284 2212"/>
                              <a:gd name="T1" fmla="*/ T0 w 113"/>
                              <a:gd name="T2" fmla="+- 0 1693 1693"/>
                              <a:gd name="T3" fmla="*/ 1693 h 533"/>
                              <a:gd name="T4" fmla="+- 0 2212 2212"/>
                              <a:gd name="T5" fmla="*/ T4 w 113"/>
                              <a:gd name="T6" fmla="+- 0 1769 1693"/>
                              <a:gd name="T7" fmla="*/ 1769 h 533"/>
                              <a:gd name="T8" fmla="+- 0 2219 2212"/>
                              <a:gd name="T9" fmla="*/ T8 w 113"/>
                              <a:gd name="T10" fmla="+- 0 1782 1693"/>
                              <a:gd name="T11" fmla="*/ 1782 h 533"/>
                              <a:gd name="T12" fmla="+- 0 2239 2212"/>
                              <a:gd name="T13" fmla="*/ T12 w 113"/>
                              <a:gd name="T14" fmla="+- 0 1840 1693"/>
                              <a:gd name="T15" fmla="*/ 1840 h 533"/>
                              <a:gd name="T16" fmla="+- 0 2263 2212"/>
                              <a:gd name="T17" fmla="*/ T16 w 113"/>
                              <a:gd name="T18" fmla="+- 0 1978 1693"/>
                              <a:gd name="T19" fmla="*/ 1978 h 533"/>
                              <a:gd name="T20" fmla="+- 0 2288 2212"/>
                              <a:gd name="T21" fmla="*/ T20 w 113"/>
                              <a:gd name="T22" fmla="+- 0 2226 1693"/>
                              <a:gd name="T23" fmla="*/ 2226 h 533"/>
                              <a:gd name="T24" fmla="+- 0 2316 2212"/>
                              <a:gd name="T25" fmla="*/ T24 w 113"/>
                              <a:gd name="T26" fmla="+- 0 2107 1693"/>
                              <a:gd name="T27" fmla="*/ 2107 h 533"/>
                              <a:gd name="T28" fmla="+- 0 2324 2212"/>
                              <a:gd name="T29" fmla="*/ T28 w 113"/>
                              <a:gd name="T30" fmla="+- 0 2013 1693"/>
                              <a:gd name="T31" fmla="*/ 2013 h 533"/>
                              <a:gd name="T32" fmla="+- 0 2314 2212"/>
                              <a:gd name="T33" fmla="*/ T32 w 113"/>
                              <a:gd name="T34" fmla="+- 0 1891 1693"/>
                              <a:gd name="T35" fmla="*/ 1891 h 533"/>
                              <a:gd name="T36" fmla="+- 0 2284 2212"/>
                              <a:gd name="T37" fmla="*/ T36 w 113"/>
                              <a:gd name="T38" fmla="+- 0 1693 1693"/>
                              <a:gd name="T39" fmla="*/ 1693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533">
                                <a:moveTo>
                                  <a:pt x="72" y="0"/>
                                </a:moveTo>
                                <a:lnTo>
                                  <a:pt x="0" y="76"/>
                                </a:lnTo>
                                <a:lnTo>
                                  <a:pt x="7" y="89"/>
                                </a:lnTo>
                                <a:lnTo>
                                  <a:pt x="27" y="147"/>
                                </a:lnTo>
                                <a:lnTo>
                                  <a:pt x="51" y="285"/>
                                </a:lnTo>
                                <a:lnTo>
                                  <a:pt x="76" y="533"/>
                                </a:lnTo>
                                <a:lnTo>
                                  <a:pt x="104" y="414"/>
                                </a:lnTo>
                                <a:lnTo>
                                  <a:pt x="112" y="320"/>
                                </a:lnTo>
                                <a:lnTo>
                                  <a:pt x="102" y="19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50"/>
                        <wps:cNvSpPr>
                          <a:spLocks/>
                        </wps:cNvSpPr>
                        <wps:spPr bwMode="auto">
                          <a:xfrm>
                            <a:off x="587" y="5145"/>
                            <a:ext cx="1838" cy="1838"/>
                          </a:xfrm>
                          <a:custGeom>
                            <a:avLst/>
                            <a:gdLst>
                              <a:gd name="T0" fmla="+- 0 1431 588"/>
                              <a:gd name="T1" fmla="*/ T0 w 1838"/>
                              <a:gd name="T2" fmla="+- 0 5148 5145"/>
                              <a:gd name="T3" fmla="*/ 5148 h 1838"/>
                              <a:gd name="T4" fmla="+- 0 1285 588"/>
                              <a:gd name="T5" fmla="*/ T4 w 1838"/>
                              <a:gd name="T6" fmla="+- 0 5172 5145"/>
                              <a:gd name="T7" fmla="*/ 5172 h 1838"/>
                              <a:gd name="T8" fmla="+- 0 1149 588"/>
                              <a:gd name="T9" fmla="*/ T8 w 1838"/>
                              <a:gd name="T10" fmla="+- 0 5217 5145"/>
                              <a:gd name="T11" fmla="*/ 5217 h 1838"/>
                              <a:gd name="T12" fmla="+- 0 1022 588"/>
                              <a:gd name="T13" fmla="*/ T12 w 1838"/>
                              <a:gd name="T14" fmla="+- 0 5283 5145"/>
                              <a:gd name="T15" fmla="*/ 5283 h 1838"/>
                              <a:gd name="T16" fmla="+- 0 908 588"/>
                              <a:gd name="T17" fmla="*/ T16 w 1838"/>
                              <a:gd name="T18" fmla="+- 0 5366 5145"/>
                              <a:gd name="T19" fmla="*/ 5366 h 1838"/>
                              <a:gd name="T20" fmla="+- 0 809 588"/>
                              <a:gd name="T21" fmla="*/ T20 w 1838"/>
                              <a:gd name="T22" fmla="+- 0 5466 5145"/>
                              <a:gd name="T23" fmla="*/ 5466 h 1838"/>
                              <a:gd name="T24" fmla="+- 0 725 588"/>
                              <a:gd name="T25" fmla="*/ T24 w 1838"/>
                              <a:gd name="T26" fmla="+- 0 5580 5145"/>
                              <a:gd name="T27" fmla="*/ 5580 h 1838"/>
                              <a:gd name="T28" fmla="+- 0 660 588"/>
                              <a:gd name="T29" fmla="*/ T28 w 1838"/>
                              <a:gd name="T30" fmla="+- 0 5706 5145"/>
                              <a:gd name="T31" fmla="*/ 5706 h 1838"/>
                              <a:gd name="T32" fmla="+- 0 614 588"/>
                              <a:gd name="T33" fmla="*/ T32 w 1838"/>
                              <a:gd name="T34" fmla="+- 0 5843 5145"/>
                              <a:gd name="T35" fmla="*/ 5843 h 1838"/>
                              <a:gd name="T36" fmla="+- 0 591 588"/>
                              <a:gd name="T37" fmla="*/ T36 w 1838"/>
                              <a:gd name="T38" fmla="+- 0 5988 5145"/>
                              <a:gd name="T39" fmla="*/ 5988 h 1838"/>
                              <a:gd name="T40" fmla="+- 0 591 588"/>
                              <a:gd name="T41" fmla="*/ T40 w 1838"/>
                              <a:gd name="T42" fmla="+- 0 6139 5145"/>
                              <a:gd name="T43" fmla="*/ 6139 h 1838"/>
                              <a:gd name="T44" fmla="+- 0 614 588"/>
                              <a:gd name="T45" fmla="*/ T44 w 1838"/>
                              <a:gd name="T46" fmla="+- 0 6284 5145"/>
                              <a:gd name="T47" fmla="*/ 6284 h 1838"/>
                              <a:gd name="T48" fmla="+- 0 660 588"/>
                              <a:gd name="T49" fmla="*/ T48 w 1838"/>
                              <a:gd name="T50" fmla="+- 0 6421 5145"/>
                              <a:gd name="T51" fmla="*/ 6421 h 1838"/>
                              <a:gd name="T52" fmla="+- 0 725 588"/>
                              <a:gd name="T53" fmla="*/ T52 w 1838"/>
                              <a:gd name="T54" fmla="+- 0 6548 5145"/>
                              <a:gd name="T55" fmla="*/ 6548 h 1838"/>
                              <a:gd name="T56" fmla="+- 0 809 588"/>
                              <a:gd name="T57" fmla="*/ T56 w 1838"/>
                              <a:gd name="T58" fmla="+- 0 6661 5145"/>
                              <a:gd name="T59" fmla="*/ 6661 h 1838"/>
                              <a:gd name="T60" fmla="+- 0 908 588"/>
                              <a:gd name="T61" fmla="*/ T60 w 1838"/>
                              <a:gd name="T62" fmla="+- 0 6761 5145"/>
                              <a:gd name="T63" fmla="*/ 6761 h 1838"/>
                              <a:gd name="T64" fmla="+- 0 1022 588"/>
                              <a:gd name="T65" fmla="*/ T64 w 1838"/>
                              <a:gd name="T66" fmla="+- 0 6845 5145"/>
                              <a:gd name="T67" fmla="*/ 6845 h 1838"/>
                              <a:gd name="T68" fmla="+- 0 1149 588"/>
                              <a:gd name="T69" fmla="*/ T68 w 1838"/>
                              <a:gd name="T70" fmla="+- 0 6910 5145"/>
                              <a:gd name="T71" fmla="*/ 6910 h 1838"/>
                              <a:gd name="T72" fmla="+- 0 1285 588"/>
                              <a:gd name="T73" fmla="*/ T72 w 1838"/>
                              <a:gd name="T74" fmla="+- 0 6956 5145"/>
                              <a:gd name="T75" fmla="*/ 6956 h 1838"/>
                              <a:gd name="T76" fmla="+- 0 1431 588"/>
                              <a:gd name="T77" fmla="*/ T76 w 1838"/>
                              <a:gd name="T78" fmla="+- 0 6979 5145"/>
                              <a:gd name="T79" fmla="*/ 6979 h 1838"/>
                              <a:gd name="T80" fmla="+- 0 1581 588"/>
                              <a:gd name="T81" fmla="*/ T80 w 1838"/>
                              <a:gd name="T82" fmla="+- 0 6979 5145"/>
                              <a:gd name="T83" fmla="*/ 6979 h 1838"/>
                              <a:gd name="T84" fmla="+- 0 1727 588"/>
                              <a:gd name="T85" fmla="*/ T84 w 1838"/>
                              <a:gd name="T86" fmla="+- 0 6956 5145"/>
                              <a:gd name="T87" fmla="*/ 6956 h 1838"/>
                              <a:gd name="T88" fmla="+- 0 1864 588"/>
                              <a:gd name="T89" fmla="*/ T88 w 1838"/>
                              <a:gd name="T90" fmla="+- 0 6910 5145"/>
                              <a:gd name="T91" fmla="*/ 6910 h 1838"/>
                              <a:gd name="T92" fmla="+- 0 1990 588"/>
                              <a:gd name="T93" fmla="*/ T92 w 1838"/>
                              <a:gd name="T94" fmla="+- 0 6845 5145"/>
                              <a:gd name="T95" fmla="*/ 6845 h 1838"/>
                              <a:gd name="T96" fmla="+- 0 2104 588"/>
                              <a:gd name="T97" fmla="*/ T96 w 1838"/>
                              <a:gd name="T98" fmla="+- 0 6761 5145"/>
                              <a:gd name="T99" fmla="*/ 6761 h 1838"/>
                              <a:gd name="T100" fmla="+- 0 2203 588"/>
                              <a:gd name="T101" fmla="*/ T100 w 1838"/>
                              <a:gd name="T102" fmla="+- 0 6661 5145"/>
                              <a:gd name="T103" fmla="*/ 6661 h 1838"/>
                              <a:gd name="T104" fmla="+- 0 2287 588"/>
                              <a:gd name="T105" fmla="*/ T104 w 1838"/>
                              <a:gd name="T106" fmla="+- 0 6548 5145"/>
                              <a:gd name="T107" fmla="*/ 6548 h 1838"/>
                              <a:gd name="T108" fmla="+- 0 2352 588"/>
                              <a:gd name="T109" fmla="*/ T108 w 1838"/>
                              <a:gd name="T110" fmla="+- 0 6421 5145"/>
                              <a:gd name="T111" fmla="*/ 6421 h 1838"/>
                              <a:gd name="T112" fmla="+- 0 2398 588"/>
                              <a:gd name="T113" fmla="*/ T112 w 1838"/>
                              <a:gd name="T114" fmla="+- 0 6284 5145"/>
                              <a:gd name="T115" fmla="*/ 6284 h 1838"/>
                              <a:gd name="T116" fmla="+- 0 2422 588"/>
                              <a:gd name="T117" fmla="*/ T116 w 1838"/>
                              <a:gd name="T118" fmla="+- 0 6139 5145"/>
                              <a:gd name="T119" fmla="*/ 6139 h 1838"/>
                              <a:gd name="T120" fmla="+- 0 2422 588"/>
                              <a:gd name="T121" fmla="*/ T120 w 1838"/>
                              <a:gd name="T122" fmla="+- 0 5988 5145"/>
                              <a:gd name="T123" fmla="*/ 5988 h 1838"/>
                              <a:gd name="T124" fmla="+- 0 2398 588"/>
                              <a:gd name="T125" fmla="*/ T124 w 1838"/>
                              <a:gd name="T126" fmla="+- 0 5843 5145"/>
                              <a:gd name="T127" fmla="*/ 5843 h 1838"/>
                              <a:gd name="T128" fmla="+- 0 2352 588"/>
                              <a:gd name="T129" fmla="*/ T128 w 1838"/>
                              <a:gd name="T130" fmla="+- 0 5706 5145"/>
                              <a:gd name="T131" fmla="*/ 5706 h 1838"/>
                              <a:gd name="T132" fmla="+- 0 2287 588"/>
                              <a:gd name="T133" fmla="*/ T132 w 1838"/>
                              <a:gd name="T134" fmla="+- 0 5580 5145"/>
                              <a:gd name="T135" fmla="*/ 5580 h 1838"/>
                              <a:gd name="T136" fmla="+- 0 2203 588"/>
                              <a:gd name="T137" fmla="*/ T136 w 1838"/>
                              <a:gd name="T138" fmla="+- 0 5466 5145"/>
                              <a:gd name="T139" fmla="*/ 5466 h 1838"/>
                              <a:gd name="T140" fmla="+- 0 2104 588"/>
                              <a:gd name="T141" fmla="*/ T140 w 1838"/>
                              <a:gd name="T142" fmla="+- 0 5366 5145"/>
                              <a:gd name="T143" fmla="*/ 5366 h 1838"/>
                              <a:gd name="T144" fmla="+- 0 1990 588"/>
                              <a:gd name="T145" fmla="*/ T144 w 1838"/>
                              <a:gd name="T146" fmla="+- 0 5283 5145"/>
                              <a:gd name="T147" fmla="*/ 5283 h 1838"/>
                              <a:gd name="T148" fmla="+- 0 1864 588"/>
                              <a:gd name="T149" fmla="*/ T148 w 1838"/>
                              <a:gd name="T150" fmla="+- 0 5217 5145"/>
                              <a:gd name="T151" fmla="*/ 5217 h 1838"/>
                              <a:gd name="T152" fmla="+- 0 1727 588"/>
                              <a:gd name="T153" fmla="*/ T152 w 1838"/>
                              <a:gd name="T154" fmla="+- 0 5172 5145"/>
                              <a:gd name="T155" fmla="*/ 5172 h 1838"/>
                              <a:gd name="T156" fmla="+- 0 1581 588"/>
                              <a:gd name="T157" fmla="*/ T156 w 1838"/>
                              <a:gd name="T158" fmla="+- 0 5148 5145"/>
                              <a:gd name="T159" fmla="*/ 5148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8" h="1838">
                                <a:moveTo>
                                  <a:pt x="918" y="0"/>
                                </a:moveTo>
                                <a:lnTo>
                                  <a:pt x="843" y="3"/>
                                </a:lnTo>
                                <a:lnTo>
                                  <a:pt x="769" y="12"/>
                                </a:lnTo>
                                <a:lnTo>
                                  <a:pt x="697" y="27"/>
                                </a:lnTo>
                                <a:lnTo>
                                  <a:pt x="628" y="47"/>
                                </a:lnTo>
                                <a:lnTo>
                                  <a:pt x="561" y="72"/>
                                </a:lnTo>
                                <a:lnTo>
                                  <a:pt x="496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6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9" y="269"/>
                                </a:lnTo>
                                <a:lnTo>
                                  <a:pt x="221" y="321"/>
                                </a:lnTo>
                                <a:lnTo>
                                  <a:pt x="177" y="376"/>
                                </a:lnTo>
                                <a:lnTo>
                                  <a:pt x="137" y="435"/>
                                </a:lnTo>
                                <a:lnTo>
                                  <a:pt x="102" y="497"/>
                                </a:lnTo>
                                <a:lnTo>
                                  <a:pt x="72" y="561"/>
                                </a:lnTo>
                                <a:lnTo>
                                  <a:pt x="46" y="628"/>
                                </a:lnTo>
                                <a:lnTo>
                                  <a:pt x="26" y="698"/>
                                </a:lnTo>
                                <a:lnTo>
                                  <a:pt x="12" y="770"/>
                                </a:lnTo>
                                <a:lnTo>
                                  <a:pt x="3" y="843"/>
                                </a:lnTo>
                                <a:lnTo>
                                  <a:pt x="0" y="919"/>
                                </a:lnTo>
                                <a:lnTo>
                                  <a:pt x="3" y="994"/>
                                </a:lnTo>
                                <a:lnTo>
                                  <a:pt x="12" y="1068"/>
                                </a:lnTo>
                                <a:lnTo>
                                  <a:pt x="26" y="1139"/>
                                </a:lnTo>
                                <a:lnTo>
                                  <a:pt x="46" y="1209"/>
                                </a:lnTo>
                                <a:lnTo>
                                  <a:pt x="72" y="1276"/>
                                </a:lnTo>
                                <a:lnTo>
                                  <a:pt x="102" y="1341"/>
                                </a:lnTo>
                                <a:lnTo>
                                  <a:pt x="137" y="1403"/>
                                </a:lnTo>
                                <a:lnTo>
                                  <a:pt x="177" y="1461"/>
                                </a:lnTo>
                                <a:lnTo>
                                  <a:pt x="221" y="1516"/>
                                </a:lnTo>
                                <a:lnTo>
                                  <a:pt x="269" y="1568"/>
                                </a:lnTo>
                                <a:lnTo>
                                  <a:pt x="320" y="1616"/>
                                </a:lnTo>
                                <a:lnTo>
                                  <a:pt x="376" y="1660"/>
                                </a:lnTo>
                                <a:lnTo>
                                  <a:pt x="434" y="1700"/>
                                </a:lnTo>
                                <a:lnTo>
                                  <a:pt x="496" y="1735"/>
                                </a:lnTo>
                                <a:lnTo>
                                  <a:pt x="561" y="1765"/>
                                </a:lnTo>
                                <a:lnTo>
                                  <a:pt x="628" y="1790"/>
                                </a:lnTo>
                                <a:lnTo>
                                  <a:pt x="697" y="1811"/>
                                </a:lnTo>
                                <a:lnTo>
                                  <a:pt x="769" y="1825"/>
                                </a:lnTo>
                                <a:lnTo>
                                  <a:pt x="843" y="1834"/>
                                </a:lnTo>
                                <a:lnTo>
                                  <a:pt x="918" y="1837"/>
                                </a:lnTo>
                                <a:lnTo>
                                  <a:pt x="993" y="1834"/>
                                </a:lnTo>
                                <a:lnTo>
                                  <a:pt x="1067" y="1825"/>
                                </a:lnTo>
                                <a:lnTo>
                                  <a:pt x="1139" y="1811"/>
                                </a:lnTo>
                                <a:lnTo>
                                  <a:pt x="1208" y="1790"/>
                                </a:lnTo>
                                <a:lnTo>
                                  <a:pt x="1276" y="1765"/>
                                </a:lnTo>
                                <a:lnTo>
                                  <a:pt x="1340" y="1735"/>
                                </a:lnTo>
                                <a:lnTo>
                                  <a:pt x="1402" y="1700"/>
                                </a:lnTo>
                                <a:lnTo>
                                  <a:pt x="1461" y="1660"/>
                                </a:lnTo>
                                <a:lnTo>
                                  <a:pt x="1516" y="1616"/>
                                </a:lnTo>
                                <a:lnTo>
                                  <a:pt x="1568" y="1568"/>
                                </a:lnTo>
                                <a:lnTo>
                                  <a:pt x="1615" y="1516"/>
                                </a:lnTo>
                                <a:lnTo>
                                  <a:pt x="1659" y="1461"/>
                                </a:lnTo>
                                <a:lnTo>
                                  <a:pt x="1699" y="1403"/>
                                </a:lnTo>
                                <a:lnTo>
                                  <a:pt x="1734" y="1341"/>
                                </a:lnTo>
                                <a:lnTo>
                                  <a:pt x="1764" y="1276"/>
                                </a:lnTo>
                                <a:lnTo>
                                  <a:pt x="1790" y="1209"/>
                                </a:lnTo>
                                <a:lnTo>
                                  <a:pt x="1810" y="1139"/>
                                </a:lnTo>
                                <a:lnTo>
                                  <a:pt x="1825" y="1068"/>
                                </a:lnTo>
                                <a:lnTo>
                                  <a:pt x="1834" y="994"/>
                                </a:lnTo>
                                <a:lnTo>
                                  <a:pt x="1837" y="919"/>
                                </a:lnTo>
                                <a:lnTo>
                                  <a:pt x="1834" y="843"/>
                                </a:lnTo>
                                <a:lnTo>
                                  <a:pt x="1825" y="770"/>
                                </a:lnTo>
                                <a:lnTo>
                                  <a:pt x="1810" y="698"/>
                                </a:lnTo>
                                <a:lnTo>
                                  <a:pt x="1790" y="628"/>
                                </a:lnTo>
                                <a:lnTo>
                                  <a:pt x="1764" y="561"/>
                                </a:lnTo>
                                <a:lnTo>
                                  <a:pt x="1734" y="497"/>
                                </a:lnTo>
                                <a:lnTo>
                                  <a:pt x="1699" y="435"/>
                                </a:lnTo>
                                <a:lnTo>
                                  <a:pt x="1659" y="376"/>
                                </a:lnTo>
                                <a:lnTo>
                                  <a:pt x="1615" y="321"/>
                                </a:lnTo>
                                <a:lnTo>
                                  <a:pt x="1568" y="269"/>
                                </a:lnTo>
                                <a:lnTo>
                                  <a:pt x="1516" y="221"/>
                                </a:lnTo>
                                <a:lnTo>
                                  <a:pt x="1461" y="177"/>
                                </a:lnTo>
                                <a:lnTo>
                                  <a:pt x="1402" y="138"/>
                                </a:lnTo>
                                <a:lnTo>
                                  <a:pt x="1340" y="103"/>
                                </a:lnTo>
                                <a:lnTo>
                                  <a:pt x="1276" y="72"/>
                                </a:lnTo>
                                <a:lnTo>
                                  <a:pt x="1208" y="47"/>
                                </a:lnTo>
                                <a:lnTo>
                                  <a:pt x="1139" y="27"/>
                                </a:lnTo>
                                <a:lnTo>
                                  <a:pt x="1067" y="12"/>
                                </a:lnTo>
                                <a:lnTo>
                                  <a:pt x="993" y="3"/>
                                </a:lnTo>
                                <a:lnTo>
                                  <a:pt x="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49"/>
                        <wps:cNvSpPr>
                          <a:spLocks/>
                        </wps:cNvSpPr>
                        <wps:spPr bwMode="auto">
                          <a:xfrm>
                            <a:off x="1017" y="5582"/>
                            <a:ext cx="797" cy="794"/>
                          </a:xfrm>
                          <a:custGeom>
                            <a:avLst/>
                            <a:gdLst>
                              <a:gd name="T0" fmla="+- 0 1314 1017"/>
                              <a:gd name="T1" fmla="*/ T0 w 797"/>
                              <a:gd name="T2" fmla="+- 0 5594 5582"/>
                              <a:gd name="T3" fmla="*/ 5594 h 794"/>
                              <a:gd name="T4" fmla="+- 0 1246 1017"/>
                              <a:gd name="T5" fmla="*/ T4 w 797"/>
                              <a:gd name="T6" fmla="+- 0 5618 5582"/>
                              <a:gd name="T7" fmla="*/ 5618 h 794"/>
                              <a:gd name="T8" fmla="+- 0 1192 1017"/>
                              <a:gd name="T9" fmla="*/ T8 w 797"/>
                              <a:gd name="T10" fmla="+- 0 5650 5582"/>
                              <a:gd name="T11" fmla="*/ 5650 h 794"/>
                              <a:gd name="T12" fmla="+- 0 1151 1017"/>
                              <a:gd name="T13" fmla="*/ T12 w 797"/>
                              <a:gd name="T14" fmla="+- 0 5682 5582"/>
                              <a:gd name="T15" fmla="*/ 5682 h 794"/>
                              <a:gd name="T16" fmla="+- 0 1089 1017"/>
                              <a:gd name="T17" fmla="*/ T16 w 797"/>
                              <a:gd name="T18" fmla="+- 0 5752 5582"/>
                              <a:gd name="T19" fmla="*/ 5752 h 794"/>
                              <a:gd name="T20" fmla="+- 0 1066 1017"/>
                              <a:gd name="T21" fmla="*/ T20 w 797"/>
                              <a:gd name="T22" fmla="+- 0 5790 5582"/>
                              <a:gd name="T23" fmla="*/ 5790 h 794"/>
                              <a:gd name="T24" fmla="+- 0 1038 1017"/>
                              <a:gd name="T25" fmla="*/ T24 w 797"/>
                              <a:gd name="T26" fmla="+- 0 5850 5582"/>
                              <a:gd name="T27" fmla="*/ 5850 h 794"/>
                              <a:gd name="T28" fmla="+- 0 1021 1017"/>
                              <a:gd name="T29" fmla="*/ T28 w 797"/>
                              <a:gd name="T30" fmla="+- 0 5918 5582"/>
                              <a:gd name="T31" fmla="*/ 5918 h 794"/>
                              <a:gd name="T32" fmla="+- 0 1019 1017"/>
                              <a:gd name="T33" fmla="*/ T32 w 797"/>
                              <a:gd name="T34" fmla="+- 0 5948 5582"/>
                              <a:gd name="T35" fmla="*/ 5948 h 794"/>
                              <a:gd name="T36" fmla="+- 0 1019 1017"/>
                              <a:gd name="T37" fmla="*/ T36 w 797"/>
                              <a:gd name="T38" fmla="+- 0 5986 5582"/>
                              <a:gd name="T39" fmla="*/ 5986 h 794"/>
                              <a:gd name="T40" fmla="+- 0 1021 1017"/>
                              <a:gd name="T41" fmla="*/ T40 w 797"/>
                              <a:gd name="T42" fmla="+- 0 6032 5582"/>
                              <a:gd name="T43" fmla="*/ 6032 h 794"/>
                              <a:gd name="T44" fmla="+- 0 1036 1017"/>
                              <a:gd name="T45" fmla="*/ T44 w 797"/>
                              <a:gd name="T46" fmla="+- 0 6100 5582"/>
                              <a:gd name="T47" fmla="*/ 6100 h 794"/>
                              <a:gd name="T48" fmla="+- 0 1066 1017"/>
                              <a:gd name="T49" fmla="*/ T48 w 797"/>
                              <a:gd name="T50" fmla="+- 0 6168 5582"/>
                              <a:gd name="T51" fmla="*/ 6168 h 794"/>
                              <a:gd name="T52" fmla="+- 0 1088 1017"/>
                              <a:gd name="T53" fmla="*/ T52 w 797"/>
                              <a:gd name="T54" fmla="+- 0 6206 5582"/>
                              <a:gd name="T55" fmla="*/ 6206 h 794"/>
                              <a:gd name="T56" fmla="+- 0 1136 1017"/>
                              <a:gd name="T57" fmla="*/ T56 w 797"/>
                              <a:gd name="T58" fmla="+- 0 6262 5582"/>
                              <a:gd name="T59" fmla="*/ 6262 h 794"/>
                              <a:gd name="T60" fmla="+- 0 1196 1017"/>
                              <a:gd name="T61" fmla="*/ T60 w 797"/>
                              <a:gd name="T62" fmla="+- 0 6312 5582"/>
                              <a:gd name="T63" fmla="*/ 6312 h 794"/>
                              <a:gd name="T64" fmla="+- 0 1252 1017"/>
                              <a:gd name="T65" fmla="*/ T64 w 797"/>
                              <a:gd name="T66" fmla="+- 0 6342 5582"/>
                              <a:gd name="T67" fmla="*/ 6342 h 794"/>
                              <a:gd name="T68" fmla="+- 0 1375 1017"/>
                              <a:gd name="T69" fmla="*/ T68 w 797"/>
                              <a:gd name="T70" fmla="+- 0 6374 5582"/>
                              <a:gd name="T71" fmla="*/ 6374 h 794"/>
                              <a:gd name="T72" fmla="+- 0 1481 1017"/>
                              <a:gd name="T73" fmla="*/ T72 w 797"/>
                              <a:gd name="T74" fmla="+- 0 6372 5582"/>
                              <a:gd name="T75" fmla="*/ 6372 h 794"/>
                              <a:gd name="T76" fmla="+- 0 1591 1017"/>
                              <a:gd name="T77" fmla="*/ T76 w 797"/>
                              <a:gd name="T78" fmla="+- 0 6336 5582"/>
                              <a:gd name="T79" fmla="*/ 6336 h 794"/>
                              <a:gd name="T80" fmla="+- 0 1656 1017"/>
                              <a:gd name="T81" fmla="*/ T80 w 797"/>
                              <a:gd name="T82" fmla="+- 0 6296 5582"/>
                              <a:gd name="T83" fmla="*/ 6296 h 794"/>
                              <a:gd name="T84" fmla="+- 0 1377 1017"/>
                              <a:gd name="T85" fmla="*/ T84 w 797"/>
                              <a:gd name="T86" fmla="+- 0 6280 5582"/>
                              <a:gd name="T87" fmla="*/ 6280 h 794"/>
                              <a:gd name="T88" fmla="+- 0 1302 1017"/>
                              <a:gd name="T89" fmla="*/ T88 w 797"/>
                              <a:gd name="T90" fmla="+- 0 6262 5582"/>
                              <a:gd name="T91" fmla="*/ 6262 h 794"/>
                              <a:gd name="T92" fmla="+- 0 1242 1017"/>
                              <a:gd name="T93" fmla="*/ T92 w 797"/>
                              <a:gd name="T94" fmla="+- 0 6230 5582"/>
                              <a:gd name="T95" fmla="*/ 6230 h 794"/>
                              <a:gd name="T96" fmla="+- 0 1185 1017"/>
                              <a:gd name="T97" fmla="*/ T96 w 797"/>
                              <a:gd name="T98" fmla="+- 0 6180 5582"/>
                              <a:gd name="T99" fmla="*/ 6180 h 794"/>
                              <a:gd name="T100" fmla="+- 0 1142 1017"/>
                              <a:gd name="T101" fmla="*/ T100 w 797"/>
                              <a:gd name="T102" fmla="+- 0 6114 5582"/>
                              <a:gd name="T103" fmla="*/ 6114 h 794"/>
                              <a:gd name="T104" fmla="+- 0 1117 1017"/>
                              <a:gd name="T105" fmla="*/ T104 w 797"/>
                              <a:gd name="T106" fmla="+- 0 6044 5582"/>
                              <a:gd name="T107" fmla="*/ 6044 h 794"/>
                              <a:gd name="T108" fmla="+- 0 1110 1017"/>
                              <a:gd name="T109" fmla="*/ T108 w 797"/>
                              <a:gd name="T110" fmla="+- 0 5990 5582"/>
                              <a:gd name="T111" fmla="*/ 5990 h 794"/>
                              <a:gd name="T112" fmla="+- 0 1118 1017"/>
                              <a:gd name="T113" fmla="*/ T112 w 797"/>
                              <a:gd name="T114" fmla="+- 0 5910 5582"/>
                              <a:gd name="T115" fmla="*/ 5910 h 794"/>
                              <a:gd name="T116" fmla="+- 0 1151 1017"/>
                              <a:gd name="T117" fmla="*/ T116 w 797"/>
                              <a:gd name="T118" fmla="+- 0 5826 5582"/>
                              <a:gd name="T119" fmla="*/ 5826 h 794"/>
                              <a:gd name="T120" fmla="+- 0 1184 1017"/>
                              <a:gd name="T121" fmla="*/ T120 w 797"/>
                              <a:gd name="T122" fmla="+- 0 5780 5582"/>
                              <a:gd name="T123" fmla="*/ 5780 h 794"/>
                              <a:gd name="T124" fmla="+- 0 1237 1017"/>
                              <a:gd name="T125" fmla="*/ T124 w 797"/>
                              <a:gd name="T126" fmla="+- 0 5732 5582"/>
                              <a:gd name="T127" fmla="*/ 5732 h 794"/>
                              <a:gd name="T128" fmla="+- 0 1296 1017"/>
                              <a:gd name="T129" fmla="*/ T128 w 797"/>
                              <a:gd name="T130" fmla="+- 0 5698 5582"/>
                              <a:gd name="T131" fmla="*/ 5698 h 794"/>
                              <a:gd name="T132" fmla="+- 0 1376 1017"/>
                              <a:gd name="T133" fmla="*/ T132 w 797"/>
                              <a:gd name="T134" fmla="+- 0 5676 5582"/>
                              <a:gd name="T135" fmla="*/ 5676 h 794"/>
                              <a:gd name="T136" fmla="+- 0 1650 1017"/>
                              <a:gd name="T137" fmla="*/ T136 w 797"/>
                              <a:gd name="T138" fmla="+- 0 5656 5582"/>
                              <a:gd name="T139" fmla="*/ 5656 h 794"/>
                              <a:gd name="T140" fmla="+- 0 1596 1017"/>
                              <a:gd name="T141" fmla="*/ T140 w 797"/>
                              <a:gd name="T142" fmla="+- 0 5624 5582"/>
                              <a:gd name="T143" fmla="*/ 5624 h 794"/>
                              <a:gd name="T144" fmla="+- 0 1470 1017"/>
                              <a:gd name="T145" fmla="*/ T144 w 797"/>
                              <a:gd name="T146" fmla="+- 0 5584 5582"/>
                              <a:gd name="T147" fmla="*/ 5584 h 794"/>
                              <a:gd name="T148" fmla="+- 0 1430 1017"/>
                              <a:gd name="T149" fmla="*/ T148 w 797"/>
                              <a:gd name="T150" fmla="+- 0 5674 5582"/>
                              <a:gd name="T151" fmla="*/ 5674 h 794"/>
                              <a:gd name="T152" fmla="+- 0 1499 1017"/>
                              <a:gd name="T153" fmla="*/ T152 w 797"/>
                              <a:gd name="T154" fmla="+- 0 5684 5582"/>
                              <a:gd name="T155" fmla="*/ 5684 h 794"/>
                              <a:gd name="T156" fmla="+- 0 1541 1017"/>
                              <a:gd name="T157" fmla="*/ T156 w 797"/>
                              <a:gd name="T158" fmla="+- 0 5700 5582"/>
                              <a:gd name="T159" fmla="*/ 5700 h 794"/>
                              <a:gd name="T160" fmla="+- 0 1578 1017"/>
                              <a:gd name="T161" fmla="*/ T160 w 797"/>
                              <a:gd name="T162" fmla="+- 0 5720 5582"/>
                              <a:gd name="T163" fmla="*/ 5720 h 794"/>
                              <a:gd name="T164" fmla="+- 0 1625 1017"/>
                              <a:gd name="T165" fmla="*/ T164 w 797"/>
                              <a:gd name="T166" fmla="+- 0 5756 5582"/>
                              <a:gd name="T167" fmla="*/ 5756 h 794"/>
                              <a:gd name="T168" fmla="+- 0 1670 1017"/>
                              <a:gd name="T169" fmla="*/ T168 w 797"/>
                              <a:gd name="T170" fmla="+- 0 5810 5582"/>
                              <a:gd name="T171" fmla="*/ 5810 h 794"/>
                              <a:gd name="T172" fmla="+- 0 1703 1017"/>
                              <a:gd name="T173" fmla="*/ T172 w 797"/>
                              <a:gd name="T174" fmla="+- 0 5874 5582"/>
                              <a:gd name="T175" fmla="*/ 5874 h 794"/>
                              <a:gd name="T176" fmla="+- 0 1717 1017"/>
                              <a:gd name="T177" fmla="*/ T176 w 797"/>
                              <a:gd name="T178" fmla="+- 0 5928 5582"/>
                              <a:gd name="T179" fmla="*/ 5928 h 794"/>
                              <a:gd name="T180" fmla="+- 0 1720 1017"/>
                              <a:gd name="T181" fmla="*/ T180 w 797"/>
                              <a:gd name="T182" fmla="+- 0 5972 5582"/>
                              <a:gd name="T183" fmla="*/ 5972 h 794"/>
                              <a:gd name="T184" fmla="+- 0 1718 1017"/>
                              <a:gd name="T185" fmla="*/ T184 w 797"/>
                              <a:gd name="T186" fmla="+- 0 6018 5582"/>
                              <a:gd name="T187" fmla="*/ 6018 h 794"/>
                              <a:gd name="T188" fmla="+- 0 1701 1017"/>
                              <a:gd name="T189" fmla="*/ T188 w 797"/>
                              <a:gd name="T190" fmla="+- 0 6088 5582"/>
                              <a:gd name="T191" fmla="*/ 6088 h 794"/>
                              <a:gd name="T192" fmla="+- 0 1676 1017"/>
                              <a:gd name="T193" fmla="*/ T192 w 797"/>
                              <a:gd name="T194" fmla="+- 0 6138 5582"/>
                              <a:gd name="T195" fmla="*/ 6138 h 794"/>
                              <a:gd name="T196" fmla="+- 0 1626 1017"/>
                              <a:gd name="T197" fmla="*/ T196 w 797"/>
                              <a:gd name="T198" fmla="+- 0 6200 5582"/>
                              <a:gd name="T199" fmla="*/ 6200 h 794"/>
                              <a:gd name="T200" fmla="+- 0 1551 1017"/>
                              <a:gd name="T201" fmla="*/ T200 w 797"/>
                              <a:gd name="T202" fmla="+- 0 6252 5582"/>
                              <a:gd name="T203" fmla="*/ 6252 h 794"/>
                              <a:gd name="T204" fmla="+- 0 1498 1017"/>
                              <a:gd name="T205" fmla="*/ T204 w 797"/>
                              <a:gd name="T206" fmla="+- 0 6274 5582"/>
                              <a:gd name="T207" fmla="*/ 6274 h 794"/>
                              <a:gd name="T208" fmla="+- 0 1673 1017"/>
                              <a:gd name="T209" fmla="*/ T208 w 797"/>
                              <a:gd name="T210" fmla="+- 0 6282 5582"/>
                              <a:gd name="T211" fmla="*/ 6282 h 794"/>
                              <a:gd name="T212" fmla="+- 0 1712 1017"/>
                              <a:gd name="T213" fmla="*/ T212 w 797"/>
                              <a:gd name="T214" fmla="+- 0 6246 5582"/>
                              <a:gd name="T215" fmla="*/ 6246 h 794"/>
                              <a:gd name="T216" fmla="+- 0 1750 1017"/>
                              <a:gd name="T217" fmla="*/ T216 w 797"/>
                              <a:gd name="T218" fmla="+- 0 6196 5582"/>
                              <a:gd name="T219" fmla="*/ 6196 h 794"/>
                              <a:gd name="T220" fmla="+- 0 1785 1017"/>
                              <a:gd name="T221" fmla="*/ T220 w 797"/>
                              <a:gd name="T222" fmla="+- 0 6130 5582"/>
                              <a:gd name="T223" fmla="*/ 6130 h 794"/>
                              <a:gd name="T224" fmla="+- 0 1811 1017"/>
                              <a:gd name="T225" fmla="*/ T224 w 797"/>
                              <a:gd name="T226" fmla="+- 0 6026 5582"/>
                              <a:gd name="T227" fmla="*/ 6026 h 794"/>
                              <a:gd name="T228" fmla="+- 0 1813 1017"/>
                              <a:gd name="T229" fmla="*/ T228 w 797"/>
                              <a:gd name="T230" fmla="+- 0 5972 5582"/>
                              <a:gd name="T231" fmla="*/ 5972 h 794"/>
                              <a:gd name="T232" fmla="+- 0 1807 1017"/>
                              <a:gd name="T233" fmla="*/ T232 w 797"/>
                              <a:gd name="T234" fmla="+- 0 5904 5582"/>
                              <a:gd name="T235" fmla="*/ 5904 h 794"/>
                              <a:gd name="T236" fmla="+- 0 1783 1017"/>
                              <a:gd name="T237" fmla="*/ T236 w 797"/>
                              <a:gd name="T238" fmla="+- 0 5826 5582"/>
                              <a:gd name="T239" fmla="*/ 5826 h 794"/>
                              <a:gd name="T240" fmla="+- 0 1759 1017"/>
                              <a:gd name="T241" fmla="*/ T240 w 797"/>
                              <a:gd name="T242" fmla="+- 0 5778 5582"/>
                              <a:gd name="T243" fmla="*/ 5778 h 794"/>
                              <a:gd name="T244" fmla="+- 0 1730 1017"/>
                              <a:gd name="T245" fmla="*/ T244 w 797"/>
                              <a:gd name="T246" fmla="+- 0 5734 5582"/>
                              <a:gd name="T247" fmla="*/ 5734 h 794"/>
                              <a:gd name="T248" fmla="+- 0 1691 1017"/>
                              <a:gd name="T249" fmla="*/ T248 w 797"/>
                              <a:gd name="T250" fmla="+- 0 5692 5582"/>
                              <a:gd name="T251" fmla="*/ 5692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7" h="794">
                                <a:moveTo>
                                  <a:pt x="435" y="0"/>
                                </a:moveTo>
                                <a:lnTo>
                                  <a:pt x="375" y="0"/>
                                </a:lnTo>
                                <a:lnTo>
                                  <a:pt x="336" y="4"/>
                                </a:lnTo>
                                <a:lnTo>
                                  <a:pt x="297" y="12"/>
                                </a:lnTo>
                                <a:lnTo>
                                  <a:pt x="279" y="16"/>
                                </a:lnTo>
                                <a:lnTo>
                                  <a:pt x="262" y="22"/>
                                </a:lnTo>
                                <a:lnTo>
                                  <a:pt x="245" y="30"/>
                                </a:lnTo>
                                <a:lnTo>
                                  <a:pt x="229" y="36"/>
                                </a:lnTo>
                                <a:lnTo>
                                  <a:pt x="215" y="44"/>
                                </a:lnTo>
                                <a:lnTo>
                                  <a:pt x="201" y="50"/>
                                </a:lnTo>
                                <a:lnTo>
                                  <a:pt x="188" y="58"/>
                                </a:lnTo>
                                <a:lnTo>
                                  <a:pt x="175" y="68"/>
                                </a:lnTo>
                                <a:lnTo>
                                  <a:pt x="165" y="76"/>
                                </a:lnTo>
                                <a:lnTo>
                                  <a:pt x="154" y="82"/>
                                </a:lnTo>
                                <a:lnTo>
                                  <a:pt x="144" y="92"/>
                                </a:lnTo>
                                <a:lnTo>
                                  <a:pt x="134" y="100"/>
                                </a:lnTo>
                                <a:lnTo>
                                  <a:pt x="117" y="116"/>
                                </a:lnTo>
                                <a:lnTo>
                                  <a:pt x="101" y="132"/>
                                </a:lnTo>
                                <a:lnTo>
                                  <a:pt x="86" y="150"/>
                                </a:lnTo>
                                <a:lnTo>
                                  <a:pt x="72" y="170"/>
                                </a:lnTo>
                                <a:lnTo>
                                  <a:pt x="66" y="178"/>
                                </a:lnTo>
                                <a:lnTo>
                                  <a:pt x="60" y="188"/>
                                </a:lnTo>
                                <a:lnTo>
                                  <a:pt x="54" y="198"/>
                                </a:lnTo>
                                <a:lnTo>
                                  <a:pt x="49" y="208"/>
                                </a:lnTo>
                                <a:lnTo>
                                  <a:pt x="41" y="222"/>
                                </a:lnTo>
                                <a:lnTo>
                                  <a:pt x="34" y="238"/>
                                </a:lnTo>
                                <a:lnTo>
                                  <a:pt x="27" y="254"/>
                                </a:lnTo>
                                <a:lnTo>
                                  <a:pt x="21" y="268"/>
                                </a:lnTo>
                                <a:lnTo>
                                  <a:pt x="16" y="286"/>
                                </a:lnTo>
                                <a:lnTo>
                                  <a:pt x="11" y="302"/>
                                </a:lnTo>
                                <a:lnTo>
                                  <a:pt x="7" y="318"/>
                                </a:lnTo>
                                <a:lnTo>
                                  <a:pt x="4" y="336"/>
                                </a:lnTo>
                                <a:lnTo>
                                  <a:pt x="3" y="344"/>
                                </a:lnTo>
                                <a:lnTo>
                                  <a:pt x="3" y="354"/>
                                </a:lnTo>
                                <a:lnTo>
                                  <a:pt x="2" y="364"/>
                                </a:lnTo>
                                <a:lnTo>
                                  <a:pt x="2" y="366"/>
                                </a:lnTo>
                                <a:lnTo>
                                  <a:pt x="0" y="366"/>
                                </a:lnTo>
                                <a:lnTo>
                                  <a:pt x="0" y="402"/>
                                </a:lnTo>
                                <a:lnTo>
                                  <a:pt x="2" y="402"/>
                                </a:lnTo>
                                <a:lnTo>
                                  <a:pt x="2" y="404"/>
                                </a:lnTo>
                                <a:lnTo>
                                  <a:pt x="2" y="418"/>
                                </a:lnTo>
                                <a:lnTo>
                                  <a:pt x="3" y="426"/>
                                </a:lnTo>
                                <a:lnTo>
                                  <a:pt x="3" y="438"/>
                                </a:lnTo>
                                <a:lnTo>
                                  <a:pt x="4" y="450"/>
                                </a:lnTo>
                                <a:lnTo>
                                  <a:pt x="6" y="462"/>
                                </a:lnTo>
                                <a:lnTo>
                                  <a:pt x="8" y="474"/>
                                </a:lnTo>
                                <a:lnTo>
                                  <a:pt x="12" y="496"/>
                                </a:lnTo>
                                <a:lnTo>
                                  <a:pt x="19" y="518"/>
                                </a:lnTo>
                                <a:lnTo>
                                  <a:pt x="27" y="540"/>
                                </a:lnTo>
                                <a:lnTo>
                                  <a:pt x="36" y="562"/>
                                </a:lnTo>
                                <a:lnTo>
                                  <a:pt x="42" y="574"/>
                                </a:lnTo>
                                <a:lnTo>
                                  <a:pt x="49" y="586"/>
                                </a:lnTo>
                                <a:lnTo>
                                  <a:pt x="55" y="596"/>
                                </a:lnTo>
                                <a:lnTo>
                                  <a:pt x="60" y="606"/>
                                </a:lnTo>
                                <a:lnTo>
                                  <a:pt x="66" y="614"/>
                                </a:lnTo>
                                <a:lnTo>
                                  <a:pt x="71" y="624"/>
                                </a:lnTo>
                                <a:lnTo>
                                  <a:pt x="77" y="632"/>
                                </a:lnTo>
                                <a:lnTo>
                                  <a:pt x="90" y="648"/>
                                </a:lnTo>
                                <a:lnTo>
                                  <a:pt x="105" y="664"/>
                                </a:lnTo>
                                <a:lnTo>
                                  <a:pt x="119" y="680"/>
                                </a:lnTo>
                                <a:lnTo>
                                  <a:pt x="135" y="694"/>
                                </a:lnTo>
                                <a:lnTo>
                                  <a:pt x="149" y="706"/>
                                </a:lnTo>
                                <a:lnTo>
                                  <a:pt x="164" y="718"/>
                                </a:lnTo>
                                <a:lnTo>
                                  <a:pt x="179" y="730"/>
                                </a:lnTo>
                                <a:lnTo>
                                  <a:pt x="195" y="738"/>
                                </a:lnTo>
                                <a:lnTo>
                                  <a:pt x="215" y="750"/>
                                </a:lnTo>
                                <a:lnTo>
                                  <a:pt x="225" y="754"/>
                                </a:lnTo>
                                <a:lnTo>
                                  <a:pt x="235" y="760"/>
                                </a:lnTo>
                                <a:lnTo>
                                  <a:pt x="252" y="768"/>
                                </a:lnTo>
                                <a:lnTo>
                                  <a:pt x="308" y="786"/>
                                </a:lnTo>
                                <a:lnTo>
                                  <a:pt x="347" y="792"/>
                                </a:lnTo>
                                <a:lnTo>
                                  <a:pt x="358" y="792"/>
                                </a:lnTo>
                                <a:lnTo>
                                  <a:pt x="370" y="794"/>
                                </a:lnTo>
                                <a:lnTo>
                                  <a:pt x="432" y="794"/>
                                </a:lnTo>
                                <a:lnTo>
                                  <a:pt x="451" y="790"/>
                                </a:lnTo>
                                <a:lnTo>
                                  <a:pt x="464" y="790"/>
                                </a:lnTo>
                                <a:lnTo>
                                  <a:pt x="476" y="788"/>
                                </a:lnTo>
                                <a:lnTo>
                                  <a:pt x="535" y="772"/>
                                </a:lnTo>
                                <a:lnTo>
                                  <a:pt x="555" y="764"/>
                                </a:lnTo>
                                <a:lnTo>
                                  <a:pt x="574" y="754"/>
                                </a:lnTo>
                                <a:lnTo>
                                  <a:pt x="593" y="744"/>
                                </a:lnTo>
                                <a:lnTo>
                                  <a:pt x="611" y="734"/>
                                </a:lnTo>
                                <a:lnTo>
                                  <a:pt x="625" y="724"/>
                                </a:lnTo>
                                <a:lnTo>
                                  <a:pt x="639" y="714"/>
                                </a:lnTo>
                                <a:lnTo>
                                  <a:pt x="653" y="702"/>
                                </a:lnTo>
                                <a:lnTo>
                                  <a:pt x="656" y="700"/>
                                </a:lnTo>
                                <a:lnTo>
                                  <a:pt x="371" y="700"/>
                                </a:lnTo>
                                <a:lnTo>
                                  <a:pt x="360" y="698"/>
                                </a:lnTo>
                                <a:lnTo>
                                  <a:pt x="348" y="698"/>
                                </a:lnTo>
                                <a:lnTo>
                                  <a:pt x="325" y="694"/>
                                </a:lnTo>
                                <a:lnTo>
                                  <a:pt x="301" y="686"/>
                                </a:lnTo>
                                <a:lnTo>
                                  <a:pt x="285" y="680"/>
                                </a:lnTo>
                                <a:lnTo>
                                  <a:pt x="268" y="674"/>
                                </a:lnTo>
                                <a:lnTo>
                                  <a:pt x="253" y="666"/>
                                </a:lnTo>
                                <a:lnTo>
                                  <a:pt x="237" y="656"/>
                                </a:lnTo>
                                <a:lnTo>
                                  <a:pt x="225" y="648"/>
                                </a:lnTo>
                                <a:lnTo>
                                  <a:pt x="213" y="640"/>
                                </a:lnTo>
                                <a:lnTo>
                                  <a:pt x="201" y="630"/>
                                </a:lnTo>
                                <a:lnTo>
                                  <a:pt x="178" y="610"/>
                                </a:lnTo>
                                <a:lnTo>
                                  <a:pt x="168" y="598"/>
                                </a:lnTo>
                                <a:lnTo>
                                  <a:pt x="158" y="586"/>
                                </a:lnTo>
                                <a:lnTo>
                                  <a:pt x="148" y="572"/>
                                </a:lnTo>
                                <a:lnTo>
                                  <a:pt x="136" y="554"/>
                                </a:lnTo>
                                <a:lnTo>
                                  <a:pt x="125" y="532"/>
                                </a:lnTo>
                                <a:lnTo>
                                  <a:pt x="115" y="512"/>
                                </a:lnTo>
                                <a:lnTo>
                                  <a:pt x="108" y="490"/>
                                </a:lnTo>
                                <a:lnTo>
                                  <a:pt x="103" y="476"/>
                                </a:lnTo>
                                <a:lnTo>
                                  <a:pt x="100" y="462"/>
                                </a:lnTo>
                                <a:lnTo>
                                  <a:pt x="97" y="446"/>
                                </a:lnTo>
                                <a:lnTo>
                                  <a:pt x="95" y="432"/>
                                </a:lnTo>
                                <a:lnTo>
                                  <a:pt x="94" y="418"/>
                                </a:lnTo>
                                <a:lnTo>
                                  <a:pt x="93" y="408"/>
                                </a:lnTo>
                                <a:lnTo>
                                  <a:pt x="93" y="392"/>
                                </a:lnTo>
                                <a:lnTo>
                                  <a:pt x="95" y="370"/>
                                </a:lnTo>
                                <a:lnTo>
                                  <a:pt x="97" y="350"/>
                                </a:lnTo>
                                <a:lnTo>
                                  <a:pt x="101" y="328"/>
                                </a:lnTo>
                                <a:lnTo>
                                  <a:pt x="107" y="306"/>
                                </a:lnTo>
                                <a:lnTo>
                                  <a:pt x="115" y="286"/>
                                </a:lnTo>
                                <a:lnTo>
                                  <a:pt x="124" y="264"/>
                                </a:lnTo>
                                <a:lnTo>
                                  <a:pt x="134" y="244"/>
                                </a:lnTo>
                                <a:lnTo>
                                  <a:pt x="147" y="224"/>
                                </a:lnTo>
                                <a:lnTo>
                                  <a:pt x="153" y="216"/>
                                </a:lnTo>
                                <a:lnTo>
                                  <a:pt x="160" y="206"/>
                                </a:lnTo>
                                <a:lnTo>
                                  <a:pt x="167" y="198"/>
                                </a:lnTo>
                                <a:lnTo>
                                  <a:pt x="174" y="190"/>
                                </a:lnTo>
                                <a:lnTo>
                                  <a:pt x="189" y="176"/>
                                </a:lnTo>
                                <a:lnTo>
                                  <a:pt x="204" y="162"/>
                                </a:lnTo>
                                <a:lnTo>
                                  <a:pt x="220" y="150"/>
                                </a:lnTo>
                                <a:lnTo>
                                  <a:pt x="237" y="138"/>
                                </a:lnTo>
                                <a:lnTo>
                                  <a:pt x="250" y="130"/>
                                </a:lnTo>
                                <a:lnTo>
                                  <a:pt x="264" y="122"/>
                                </a:lnTo>
                                <a:lnTo>
                                  <a:pt x="279" y="116"/>
                                </a:lnTo>
                                <a:lnTo>
                                  <a:pt x="294" y="110"/>
                                </a:lnTo>
                                <a:lnTo>
                                  <a:pt x="316" y="102"/>
                                </a:lnTo>
                                <a:lnTo>
                                  <a:pt x="339" y="98"/>
                                </a:lnTo>
                                <a:lnTo>
                                  <a:pt x="359" y="94"/>
                                </a:lnTo>
                                <a:lnTo>
                                  <a:pt x="380" y="92"/>
                                </a:lnTo>
                                <a:lnTo>
                                  <a:pt x="655" y="92"/>
                                </a:lnTo>
                                <a:lnTo>
                                  <a:pt x="644" y="84"/>
                                </a:lnTo>
                                <a:lnTo>
                                  <a:pt x="633" y="74"/>
                                </a:lnTo>
                                <a:lnTo>
                                  <a:pt x="621" y="66"/>
                                </a:lnTo>
                                <a:lnTo>
                                  <a:pt x="611" y="60"/>
                                </a:lnTo>
                                <a:lnTo>
                                  <a:pt x="590" y="48"/>
                                </a:lnTo>
                                <a:lnTo>
                                  <a:pt x="579" y="42"/>
                                </a:lnTo>
                                <a:lnTo>
                                  <a:pt x="560" y="32"/>
                                </a:lnTo>
                                <a:lnTo>
                                  <a:pt x="520" y="16"/>
                                </a:lnTo>
                                <a:lnTo>
                                  <a:pt x="499" y="10"/>
                                </a:lnTo>
                                <a:lnTo>
                                  <a:pt x="453" y="2"/>
                                </a:lnTo>
                                <a:lnTo>
                                  <a:pt x="444" y="2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655" y="92"/>
                                </a:moveTo>
                                <a:lnTo>
                                  <a:pt x="413" y="92"/>
                                </a:lnTo>
                                <a:lnTo>
                                  <a:pt x="425" y="94"/>
                                </a:lnTo>
                                <a:lnTo>
                                  <a:pt x="436" y="94"/>
                                </a:lnTo>
                                <a:lnTo>
                                  <a:pt x="467" y="98"/>
                                </a:lnTo>
                                <a:lnTo>
                                  <a:pt x="482" y="102"/>
                                </a:lnTo>
                                <a:lnTo>
                                  <a:pt x="497" y="108"/>
                                </a:lnTo>
                                <a:lnTo>
                                  <a:pt x="506" y="110"/>
                                </a:lnTo>
                                <a:lnTo>
                                  <a:pt x="515" y="114"/>
                                </a:lnTo>
                                <a:lnTo>
                                  <a:pt x="524" y="118"/>
                                </a:lnTo>
                                <a:lnTo>
                                  <a:pt x="534" y="124"/>
                                </a:lnTo>
                                <a:lnTo>
                                  <a:pt x="543" y="128"/>
                                </a:lnTo>
                                <a:lnTo>
                                  <a:pt x="552" y="134"/>
                                </a:lnTo>
                                <a:lnTo>
                                  <a:pt x="561" y="138"/>
                                </a:lnTo>
                                <a:lnTo>
                                  <a:pt x="570" y="144"/>
                                </a:lnTo>
                                <a:lnTo>
                                  <a:pt x="579" y="150"/>
                                </a:lnTo>
                                <a:lnTo>
                                  <a:pt x="598" y="166"/>
                                </a:lnTo>
                                <a:lnTo>
                                  <a:pt x="608" y="174"/>
                                </a:lnTo>
                                <a:lnTo>
                                  <a:pt x="618" y="184"/>
                                </a:lnTo>
                                <a:lnTo>
                                  <a:pt x="630" y="198"/>
                                </a:lnTo>
                                <a:lnTo>
                                  <a:pt x="642" y="212"/>
                                </a:lnTo>
                                <a:lnTo>
                                  <a:pt x="653" y="228"/>
                                </a:lnTo>
                                <a:lnTo>
                                  <a:pt x="663" y="244"/>
                                </a:lnTo>
                                <a:lnTo>
                                  <a:pt x="672" y="260"/>
                                </a:lnTo>
                                <a:lnTo>
                                  <a:pt x="679" y="276"/>
                                </a:lnTo>
                                <a:lnTo>
                                  <a:pt x="686" y="292"/>
                                </a:lnTo>
                                <a:lnTo>
                                  <a:pt x="691" y="308"/>
                                </a:lnTo>
                                <a:lnTo>
                                  <a:pt x="695" y="320"/>
                                </a:lnTo>
                                <a:lnTo>
                                  <a:pt x="698" y="332"/>
                                </a:lnTo>
                                <a:lnTo>
                                  <a:pt x="700" y="346"/>
                                </a:lnTo>
                                <a:lnTo>
                                  <a:pt x="702" y="358"/>
                                </a:lnTo>
                                <a:lnTo>
                                  <a:pt x="703" y="370"/>
                                </a:lnTo>
                                <a:lnTo>
                                  <a:pt x="703" y="380"/>
                                </a:lnTo>
                                <a:lnTo>
                                  <a:pt x="703" y="390"/>
                                </a:lnTo>
                                <a:lnTo>
                                  <a:pt x="702" y="390"/>
                                </a:lnTo>
                                <a:lnTo>
                                  <a:pt x="702" y="412"/>
                                </a:lnTo>
                                <a:lnTo>
                                  <a:pt x="702" y="416"/>
                                </a:lnTo>
                                <a:lnTo>
                                  <a:pt x="701" y="436"/>
                                </a:lnTo>
                                <a:lnTo>
                                  <a:pt x="699" y="456"/>
                                </a:lnTo>
                                <a:lnTo>
                                  <a:pt x="695" y="474"/>
                                </a:lnTo>
                                <a:lnTo>
                                  <a:pt x="689" y="494"/>
                                </a:lnTo>
                                <a:lnTo>
                                  <a:pt x="684" y="506"/>
                                </a:lnTo>
                                <a:lnTo>
                                  <a:pt x="679" y="518"/>
                                </a:lnTo>
                                <a:lnTo>
                                  <a:pt x="674" y="528"/>
                                </a:lnTo>
                                <a:lnTo>
                                  <a:pt x="668" y="540"/>
                                </a:lnTo>
                                <a:lnTo>
                                  <a:pt x="659" y="556"/>
                                </a:lnTo>
                                <a:lnTo>
                                  <a:pt x="650" y="572"/>
                                </a:lnTo>
                                <a:lnTo>
                                  <a:pt x="639" y="586"/>
                                </a:lnTo>
                                <a:lnTo>
                                  <a:pt x="627" y="600"/>
                                </a:lnTo>
                                <a:lnTo>
                                  <a:pt x="609" y="618"/>
                                </a:lnTo>
                                <a:lnTo>
                                  <a:pt x="590" y="636"/>
                                </a:lnTo>
                                <a:lnTo>
                                  <a:pt x="569" y="650"/>
                                </a:lnTo>
                                <a:lnTo>
                                  <a:pt x="547" y="664"/>
                                </a:lnTo>
                                <a:lnTo>
                                  <a:pt x="534" y="670"/>
                                </a:lnTo>
                                <a:lnTo>
                                  <a:pt x="520" y="678"/>
                                </a:lnTo>
                                <a:lnTo>
                                  <a:pt x="507" y="682"/>
                                </a:lnTo>
                                <a:lnTo>
                                  <a:pt x="493" y="688"/>
                                </a:lnTo>
                                <a:lnTo>
                                  <a:pt x="481" y="692"/>
                                </a:lnTo>
                                <a:lnTo>
                                  <a:pt x="468" y="694"/>
                                </a:lnTo>
                                <a:lnTo>
                                  <a:pt x="456" y="698"/>
                                </a:lnTo>
                                <a:lnTo>
                                  <a:pt x="443" y="700"/>
                                </a:lnTo>
                                <a:lnTo>
                                  <a:pt x="656" y="700"/>
                                </a:lnTo>
                                <a:lnTo>
                                  <a:pt x="667" y="692"/>
                                </a:lnTo>
                                <a:lnTo>
                                  <a:pt x="676" y="682"/>
                                </a:lnTo>
                                <a:lnTo>
                                  <a:pt x="686" y="672"/>
                                </a:lnTo>
                                <a:lnTo>
                                  <a:pt x="695" y="664"/>
                                </a:lnTo>
                                <a:lnTo>
                                  <a:pt x="703" y="654"/>
                                </a:lnTo>
                                <a:lnTo>
                                  <a:pt x="714" y="640"/>
                                </a:lnTo>
                                <a:lnTo>
                                  <a:pt x="723" y="626"/>
                                </a:lnTo>
                                <a:lnTo>
                                  <a:pt x="733" y="614"/>
                                </a:lnTo>
                                <a:lnTo>
                                  <a:pt x="741" y="600"/>
                                </a:lnTo>
                                <a:lnTo>
                                  <a:pt x="751" y="582"/>
                                </a:lnTo>
                                <a:lnTo>
                                  <a:pt x="760" y="566"/>
                                </a:lnTo>
                                <a:lnTo>
                                  <a:pt x="768" y="548"/>
                                </a:lnTo>
                                <a:lnTo>
                                  <a:pt x="775" y="530"/>
                                </a:lnTo>
                                <a:lnTo>
                                  <a:pt x="783" y="502"/>
                                </a:lnTo>
                                <a:lnTo>
                                  <a:pt x="790" y="474"/>
                                </a:lnTo>
                                <a:lnTo>
                                  <a:pt x="794" y="444"/>
                                </a:lnTo>
                                <a:lnTo>
                                  <a:pt x="796" y="416"/>
                                </a:lnTo>
                                <a:lnTo>
                                  <a:pt x="796" y="412"/>
                                </a:lnTo>
                                <a:lnTo>
                                  <a:pt x="797" y="398"/>
                                </a:lnTo>
                                <a:lnTo>
                                  <a:pt x="796" y="390"/>
                                </a:lnTo>
                                <a:lnTo>
                                  <a:pt x="796" y="380"/>
                                </a:lnTo>
                                <a:lnTo>
                                  <a:pt x="795" y="362"/>
                                </a:lnTo>
                                <a:lnTo>
                                  <a:pt x="793" y="346"/>
                                </a:lnTo>
                                <a:lnTo>
                                  <a:pt x="790" y="322"/>
                                </a:lnTo>
                                <a:lnTo>
                                  <a:pt x="785" y="300"/>
                                </a:lnTo>
                                <a:lnTo>
                                  <a:pt x="779" y="278"/>
                                </a:lnTo>
                                <a:lnTo>
                                  <a:pt x="771" y="256"/>
                                </a:lnTo>
                                <a:lnTo>
                                  <a:pt x="766" y="244"/>
                                </a:lnTo>
                                <a:lnTo>
                                  <a:pt x="761" y="232"/>
                                </a:lnTo>
                                <a:lnTo>
                                  <a:pt x="755" y="220"/>
                                </a:lnTo>
                                <a:lnTo>
                                  <a:pt x="749" y="208"/>
                                </a:lnTo>
                                <a:lnTo>
                                  <a:pt x="742" y="196"/>
                                </a:lnTo>
                                <a:lnTo>
                                  <a:pt x="735" y="184"/>
                                </a:lnTo>
                                <a:lnTo>
                                  <a:pt x="728" y="174"/>
                                </a:lnTo>
                                <a:lnTo>
                                  <a:pt x="720" y="162"/>
                                </a:lnTo>
                                <a:lnTo>
                                  <a:pt x="713" y="152"/>
                                </a:lnTo>
                                <a:lnTo>
                                  <a:pt x="706" y="142"/>
                                </a:lnTo>
                                <a:lnTo>
                                  <a:pt x="698" y="134"/>
                                </a:lnTo>
                                <a:lnTo>
                                  <a:pt x="689" y="124"/>
                                </a:lnTo>
                                <a:lnTo>
                                  <a:pt x="674" y="110"/>
                                </a:lnTo>
                                <a:lnTo>
                                  <a:pt x="666" y="102"/>
                                </a:lnTo>
                                <a:lnTo>
                                  <a:pt x="65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6243"/>
                            <a:ext cx="31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247"/>
                        <wps:cNvSpPr>
                          <a:spLocks/>
                        </wps:cNvSpPr>
                        <wps:spPr bwMode="auto">
                          <a:xfrm>
                            <a:off x="1928" y="4158"/>
                            <a:ext cx="411" cy="1113"/>
                          </a:xfrm>
                          <a:custGeom>
                            <a:avLst/>
                            <a:gdLst>
                              <a:gd name="T0" fmla="+- 0 2303 1928"/>
                              <a:gd name="T1" fmla="*/ T0 w 411"/>
                              <a:gd name="T2" fmla="+- 0 4158 4158"/>
                              <a:gd name="T3" fmla="*/ 4158 h 1113"/>
                              <a:gd name="T4" fmla="+- 0 2209 1928"/>
                              <a:gd name="T5" fmla="*/ T4 w 411"/>
                              <a:gd name="T6" fmla="+- 0 4267 4158"/>
                              <a:gd name="T7" fmla="*/ 4267 h 1113"/>
                              <a:gd name="T8" fmla="+- 0 2138 1928"/>
                              <a:gd name="T9" fmla="*/ T8 w 411"/>
                              <a:gd name="T10" fmla="+- 0 4335 4158"/>
                              <a:gd name="T11" fmla="*/ 4335 h 1113"/>
                              <a:gd name="T12" fmla="+- 0 2056 1928"/>
                              <a:gd name="T13" fmla="*/ T12 w 411"/>
                              <a:gd name="T14" fmla="+- 0 4390 4158"/>
                              <a:gd name="T15" fmla="*/ 4390 h 1113"/>
                              <a:gd name="T16" fmla="+- 0 1928 1928"/>
                              <a:gd name="T17" fmla="*/ T16 w 411"/>
                              <a:gd name="T18" fmla="+- 0 4461 4158"/>
                              <a:gd name="T19" fmla="*/ 4461 h 1113"/>
                              <a:gd name="T20" fmla="+- 0 2121 1928"/>
                              <a:gd name="T21" fmla="*/ T20 w 411"/>
                              <a:gd name="T22" fmla="+- 0 4578 4158"/>
                              <a:gd name="T23" fmla="*/ 4578 h 1113"/>
                              <a:gd name="T24" fmla="+- 0 2210 1928"/>
                              <a:gd name="T25" fmla="*/ T24 w 411"/>
                              <a:gd name="T26" fmla="+- 0 4702 4158"/>
                              <a:gd name="T27" fmla="*/ 4702 h 1113"/>
                              <a:gd name="T28" fmla="+- 0 2217 1928"/>
                              <a:gd name="T29" fmla="*/ T28 w 411"/>
                              <a:gd name="T30" fmla="+- 0 4907 4158"/>
                              <a:gd name="T31" fmla="*/ 4907 h 1113"/>
                              <a:gd name="T32" fmla="+- 0 2163 1928"/>
                              <a:gd name="T33" fmla="*/ T32 w 411"/>
                              <a:gd name="T34" fmla="+- 0 5270 4158"/>
                              <a:gd name="T35" fmla="*/ 5270 h 1113"/>
                              <a:gd name="T36" fmla="+- 0 2303 1928"/>
                              <a:gd name="T37" fmla="*/ T36 w 411"/>
                              <a:gd name="T38" fmla="+- 0 4875 4158"/>
                              <a:gd name="T39" fmla="*/ 4875 h 1113"/>
                              <a:gd name="T40" fmla="+- 0 2338 1928"/>
                              <a:gd name="T41" fmla="*/ T40 w 411"/>
                              <a:gd name="T42" fmla="+- 0 4518 4158"/>
                              <a:gd name="T43" fmla="*/ 4518 h 1113"/>
                              <a:gd name="T44" fmla="+- 0 2321 1928"/>
                              <a:gd name="T45" fmla="*/ T44 w 411"/>
                              <a:gd name="T46" fmla="+- 0 4258 4158"/>
                              <a:gd name="T47" fmla="*/ 4258 h 1113"/>
                              <a:gd name="T48" fmla="+- 0 2303 1928"/>
                              <a:gd name="T49" fmla="*/ T48 w 411"/>
                              <a:gd name="T50" fmla="+- 0 4158 4158"/>
                              <a:gd name="T51" fmla="*/ 4158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1" h="1113">
                                <a:moveTo>
                                  <a:pt x="375" y="0"/>
                                </a:moveTo>
                                <a:lnTo>
                                  <a:pt x="281" y="109"/>
                                </a:lnTo>
                                <a:lnTo>
                                  <a:pt x="210" y="177"/>
                                </a:lnTo>
                                <a:lnTo>
                                  <a:pt x="128" y="232"/>
                                </a:lnTo>
                                <a:lnTo>
                                  <a:pt x="0" y="303"/>
                                </a:lnTo>
                                <a:lnTo>
                                  <a:pt x="193" y="420"/>
                                </a:lnTo>
                                <a:lnTo>
                                  <a:pt x="282" y="544"/>
                                </a:lnTo>
                                <a:lnTo>
                                  <a:pt x="289" y="749"/>
                                </a:lnTo>
                                <a:lnTo>
                                  <a:pt x="235" y="1112"/>
                                </a:lnTo>
                                <a:lnTo>
                                  <a:pt x="375" y="717"/>
                                </a:lnTo>
                                <a:lnTo>
                                  <a:pt x="410" y="360"/>
                                </a:lnTo>
                                <a:lnTo>
                                  <a:pt x="393" y="10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4970"/>
                            <a:ext cx="32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Freeform 245"/>
                        <wps:cNvSpPr>
                          <a:spLocks/>
                        </wps:cNvSpPr>
                        <wps:spPr bwMode="auto">
                          <a:xfrm>
                            <a:off x="2211" y="4248"/>
                            <a:ext cx="113" cy="533"/>
                          </a:xfrm>
                          <a:custGeom>
                            <a:avLst/>
                            <a:gdLst>
                              <a:gd name="T0" fmla="+- 0 2284 2212"/>
                              <a:gd name="T1" fmla="*/ T0 w 113"/>
                              <a:gd name="T2" fmla="+- 0 4248 4248"/>
                              <a:gd name="T3" fmla="*/ 4248 h 533"/>
                              <a:gd name="T4" fmla="+- 0 2212 2212"/>
                              <a:gd name="T5" fmla="*/ T4 w 113"/>
                              <a:gd name="T6" fmla="+- 0 4324 4248"/>
                              <a:gd name="T7" fmla="*/ 4324 h 533"/>
                              <a:gd name="T8" fmla="+- 0 2219 2212"/>
                              <a:gd name="T9" fmla="*/ T8 w 113"/>
                              <a:gd name="T10" fmla="+- 0 4336 4248"/>
                              <a:gd name="T11" fmla="*/ 4336 h 533"/>
                              <a:gd name="T12" fmla="+- 0 2239 2212"/>
                              <a:gd name="T13" fmla="*/ T12 w 113"/>
                              <a:gd name="T14" fmla="+- 0 4395 4248"/>
                              <a:gd name="T15" fmla="*/ 4395 h 533"/>
                              <a:gd name="T16" fmla="+- 0 2263 2212"/>
                              <a:gd name="T17" fmla="*/ T16 w 113"/>
                              <a:gd name="T18" fmla="+- 0 4533 4248"/>
                              <a:gd name="T19" fmla="*/ 4533 h 533"/>
                              <a:gd name="T20" fmla="+- 0 2288 2212"/>
                              <a:gd name="T21" fmla="*/ T20 w 113"/>
                              <a:gd name="T22" fmla="+- 0 4780 4248"/>
                              <a:gd name="T23" fmla="*/ 4780 h 533"/>
                              <a:gd name="T24" fmla="+- 0 2316 2212"/>
                              <a:gd name="T25" fmla="*/ T24 w 113"/>
                              <a:gd name="T26" fmla="+- 0 4662 4248"/>
                              <a:gd name="T27" fmla="*/ 4662 h 533"/>
                              <a:gd name="T28" fmla="+- 0 2324 2212"/>
                              <a:gd name="T29" fmla="*/ T28 w 113"/>
                              <a:gd name="T30" fmla="+- 0 4567 4248"/>
                              <a:gd name="T31" fmla="*/ 4567 h 533"/>
                              <a:gd name="T32" fmla="+- 0 2314 2212"/>
                              <a:gd name="T33" fmla="*/ T32 w 113"/>
                              <a:gd name="T34" fmla="+- 0 4446 4248"/>
                              <a:gd name="T35" fmla="*/ 4446 h 533"/>
                              <a:gd name="T36" fmla="+- 0 2284 2212"/>
                              <a:gd name="T37" fmla="*/ T36 w 113"/>
                              <a:gd name="T38" fmla="+- 0 4248 4248"/>
                              <a:gd name="T39" fmla="*/ 4248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533">
                                <a:moveTo>
                                  <a:pt x="72" y="0"/>
                                </a:moveTo>
                                <a:lnTo>
                                  <a:pt x="0" y="76"/>
                                </a:lnTo>
                                <a:lnTo>
                                  <a:pt x="7" y="88"/>
                                </a:lnTo>
                                <a:lnTo>
                                  <a:pt x="27" y="147"/>
                                </a:lnTo>
                                <a:lnTo>
                                  <a:pt x="51" y="285"/>
                                </a:lnTo>
                                <a:lnTo>
                                  <a:pt x="76" y="532"/>
                                </a:lnTo>
                                <a:lnTo>
                                  <a:pt x="104" y="414"/>
                                </a:lnTo>
                                <a:lnTo>
                                  <a:pt x="112" y="319"/>
                                </a:lnTo>
                                <a:lnTo>
                                  <a:pt x="102" y="19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DC75C6" id="Group 244" o:spid="_x0000_s1026" style="position:absolute;margin-left:28.65pt;margin-top:3.55pt;width:92.6pt;height:345.6pt;z-index:251695104;mso-position-horizontal-relative:page" coordorigin="573,71" coordsize="1852,6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">
                <v:shape id="Picture 256" o:spid="_x0000_s1027" type="#_x0000_t75" style="position:absolute;left:572;top:70;width:1838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">
                  <v:imagedata r:id="rId28" o:title=""/>
                </v:shape>
                <v:shape id="Freeform 255" o:spid="_x0000_s1028" style="position:absolute;left:580;top:2607;width:1838;height:1838;visibility:visible;mso-wrap-style:square;v-text-anchor:top" coordsize="1838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" path="m919,l843,3r-73,9l698,27,628,47,561,72r-64,31l435,138r-59,39l321,221r-52,48l221,321r-44,55l138,435r-35,61l72,561,47,628,27,698,12,770,3,843,,919r3,75l12,1068r15,71l47,1209r25,67l103,1341r35,61l177,1461r44,55l269,1568r52,48l376,1660r59,39l497,1735r64,30l628,1790r70,20l770,1825r73,9l919,1837r75,-3l1068,1825r72,-15l1209,1790r67,-25l1341,1735r62,-36l1461,1660r56,-44l1568,1568r48,-52l1660,1461r40,-59l1735,1341r30,-65l1790,1209r21,-70l1825,1068r9,-74l1837,919r-3,-76l1825,770r-14,-72l1790,628r-25,-67l1735,496r-35,-61l1660,376r-44,-55l1568,269r-51,-48l1461,177r-58,-39l1341,103,1276,72,1209,47,1140,27,1068,12,994,3,919,xe" fillcolor="#9cc64a" stroked="f">
                  <v:path arrowok="t" o:connecttype="custom" o:connectlocs="843,2611;698,2635;561,2680;435,2746;321,2829;221,2929;138,3043;72,3169;27,3306;3,3451;3,3602;27,3747;72,3884;138,4010;221,4124;321,4224;435,4307;561,4373;698,4418;843,4442;994,4442;1140,4418;1276,4373;1403,4307;1517,4224;1616,4124;1700,4010;1765,3884;1811,3747;1834,3602;1834,3451;1811,3306;1765,3169;1700,3043;1616,2929;1517,2829;1403,2746;1276,2680;1140,2635;994,2611" o:connectangles="0,0,0,0,0,0,0,0,0,0,0,0,0,0,0,0,0,0,0,0,0,0,0,0,0,0,0,0,0,0,0,0,0,0,0,0,0,0,0,0"/>
                </v:shape>
                <v:shape id="AutoShape 254" o:spid="_x0000_s1029" style="position:absolute;left:1042;top:3052;width:927;height:948;visibility:visible;mso-wrap-style:square;v-text-anchor:top" coordsize="927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" path="m746,859r-554,l243,888r43,24l328,929r47,11l444,947r65,-1l569,938r56,-15l676,903r46,-26l746,859xm463,l394,5,329,19,270,41,215,70r-49,36l122,148,85,195,54,247,30,303,12,361,2,422,,485r5,63l18,612r22,63l70,737r-6,42l56,821r-8,44l40,910r80,-26l155,872r37,-13l746,859r17,-13l800,810r32,-39l855,737r-384,l437,732,410,720,391,702r-6,-21l385,449r6,-23l410,408r27,-13l471,391r450,l920,383r-7,-33l471,350r-34,-7l410,325,391,297r-6,-33l391,230r19,-28l437,184r34,-7l836,177,819,154,784,117,744,84,700,55,650,32,596,15,537,4,463,xm921,391r-450,l505,395r27,13l550,426r7,23l557,681r-7,21l532,720r-27,12l471,737r384,l860,729r23,-46l901,636r13,-49l923,536r3,-51l925,434r-4,-43xm836,177r-365,l505,184r27,18l550,230r7,34l550,297r-18,28l505,343r-34,7l913,350r-4,-17l894,285,874,238,849,194,836,177xe" stroked="f">
                  <v:path arrowok="t" o:connecttype="custom" o:connectlocs="192,3912;286,3965;375,3993;509,3999;625,3976;722,3930;463,3053;329,3072;215,3123;122,3201;54,3300;12,3414;0,3538;18,3665;70,3790;56,3874;40,3963;155,3925;746,3912;800,3863;855,3790;437,3785;391,3755;385,3502;410,3461;471,3444;920,3436;471,3403;410,3378;385,3317;410,3255;471,3230;819,3207;744,3137;650,3085;537,3057;921,3444;505,3448;550,3479;557,3734;532,3773;471,3790;860,3782;901,3689;923,3589;925,3487;836,3230;505,3237;550,3283;550,3350;505,3396;913,3403;894,3338;849,3247" o:connectangles="0,0,0,0,0,0,0,0,0,0,0,0,0,0,0,0,0,0,0,0,0,0,0,0,0,0,0,0,0,0,0,0,0,0,0,0,0,0,0,0,0,0,0,0,0,0,0,0,0,0,0,0,0,0"/>
                </v:shape>
                <v:shape id="Freeform 253" o:spid="_x0000_s1030" style="position:absolute;left:1928;top:1603;width:411;height:1113;visibility:visible;mso-wrap-style:square;v-text-anchor:top" coordsize="411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" path="m375,l281,109r-71,68l128,232,,303,193,420r89,124l289,749r-54,364l375,717,410,360,393,100,375,xe" fillcolor="#f79433" stroked="f">
                  <v:path arrowok="t" o:connecttype="custom" o:connectlocs="375,1603;281,1712;210,1780;128,1835;0,1906;193,2023;282,2147;289,2352;235,2716;375,2320;410,1963;393,1703;375,1603" o:connectangles="0,0,0,0,0,0,0,0,0,0,0,0,0"/>
                </v:shape>
                <v:shape id="Picture 252" o:spid="_x0000_s1031" type="#_x0000_t75" style="position:absolute;left:2056;top:2415;width:329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">
                  <v:imagedata r:id="rId29" o:title=""/>
                </v:shape>
                <v:shape id="Freeform 251" o:spid="_x0000_s1032" style="position:absolute;left:2211;top:1693;width:113;height:533;visibility:visible;mso-wrap-style:square;v-text-anchor:top" coordsize="11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" path="m72,l,76,7,89r20,58l51,285,76,533,104,414r8,-94l102,198,72,xe" stroked="f">
                  <v:path arrowok="t" o:connecttype="custom" o:connectlocs="72,1693;0,1769;7,1782;27,1840;51,1978;76,2226;104,2107;112,2013;102,1891;72,1693" o:connectangles="0,0,0,0,0,0,0,0,0,0"/>
                </v:shape>
                <v:shape id="Freeform 250" o:spid="_x0000_s1033" style="position:absolute;left:587;top:5145;width:1838;height:1838;visibility:visible;mso-wrap-style:square;v-text-anchor:top" coordsize="1838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" path="m918,l843,3r-74,9l697,27,628,47,561,72r-65,31l434,138r-58,39l320,221r-51,48l221,321r-44,55l137,435r-35,62l72,561,46,628,26,698,12,770,3,843,,919r3,75l12,1068r14,71l46,1209r26,67l102,1341r35,62l177,1461r44,55l269,1568r51,48l376,1660r58,40l496,1735r65,30l628,1790r69,21l769,1825r74,9l918,1837r75,-3l1067,1825r72,-14l1208,1790r68,-25l1340,1735r62,-35l1461,1660r55,-44l1568,1568r47,-52l1659,1461r40,-58l1734,1341r30,-65l1790,1209r20,-70l1825,1068r9,-74l1837,919r-3,-76l1825,770r-15,-72l1790,628r-26,-67l1734,497r-35,-62l1659,376r-44,-55l1568,269r-52,-48l1461,177r-59,-39l1340,103,1276,72,1208,47,1139,27,1067,12,993,3,918,xe" fillcolor="#9cc64a" stroked="f">
                  <v:path arrowok="t" o:connecttype="custom" o:connectlocs="843,5148;697,5172;561,5217;434,5283;320,5366;221,5466;137,5580;72,5706;26,5843;3,5988;3,6139;26,6284;72,6421;137,6548;221,6661;320,6761;434,6845;561,6910;697,6956;843,6979;993,6979;1139,6956;1276,6910;1402,6845;1516,6761;1615,6661;1699,6548;1764,6421;1810,6284;1834,6139;1834,5988;1810,5843;1764,5706;1699,5580;1615,5466;1516,5366;1402,5283;1276,5217;1139,5172;993,5148" o:connectangles="0,0,0,0,0,0,0,0,0,0,0,0,0,0,0,0,0,0,0,0,0,0,0,0,0,0,0,0,0,0,0,0,0,0,0,0,0,0,0,0"/>
                </v:shape>
                <v:shape id="AutoShape 249" o:spid="_x0000_s1034" style="position:absolute;left:1017;top:5582;width:797;height:794;visibility:visible;mso-wrap-style:square;v-text-anchor:top" coordsize="797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" path="m435,l375,,336,4r-39,8l279,16r-17,6l245,30r-16,6l215,44r-14,6l188,58,175,68r-10,8l154,82,144,92r-10,8l117,116r-16,16l86,150,72,170r-6,8l60,188r-6,10l49,208r-8,14l34,238r-7,16l21,268r-5,18l11,302,7,318,4,336r-1,8l3,354,2,364r,2l,366r,36l2,402r,2l2,418r1,8l3,438r1,12l6,462r2,12l12,496r7,22l27,540r9,22l42,574r7,12l55,596r5,10l66,614r5,10l77,632r13,16l105,664r14,16l135,694r14,12l164,718r15,12l195,738r20,12l225,754r10,6l252,768r56,18l347,792r11,l370,794r62,l451,790r13,l476,788r59,-16l555,764r19,-10l593,744r18,-10l625,724r14,-10l653,702r3,-2l371,700r-11,-2l348,698r-23,-4l301,686r-16,-6l268,674r-15,-8l237,656r-12,-8l213,640,201,630,178,610,168,598,158,586,148,572,136,554,125,532,115,512r-7,-22l103,476r-3,-14l97,446,95,432,94,418,93,408r,-16l95,370r2,-20l101,328r6,-22l115,286r9,-22l134,244r13,-20l153,216r7,-10l167,198r7,-8l189,176r15,-14l220,150r17,-12l250,130r14,-8l279,116r15,-6l316,102r23,-4l359,94r21,-2l655,92,644,84,633,74,621,66,611,60,590,48,579,42,560,32,520,16,499,10,453,2r-9,l435,xm655,92r-242,l425,94r11,l467,98r15,4l497,108r9,2l515,114r9,4l534,124r9,4l552,134r9,4l570,144r9,6l598,166r10,8l618,184r12,14l642,212r11,16l663,244r9,16l679,276r7,16l691,308r4,12l698,332r2,14l702,358r1,12l703,380r,10l702,390r,22l702,416r-1,20l699,456r-4,18l689,494r-5,12l679,518r-5,10l668,540r-9,16l650,572r-11,14l627,600r-18,18l590,636r-21,14l547,664r-13,6l520,678r-13,4l493,688r-12,4l468,694r-12,4l443,700r213,l667,692r9,-10l686,672r9,-8l703,654r11,-14l723,626r10,-12l741,600r10,-18l760,566r8,-18l775,530r8,-28l790,474r4,-30l796,416r,-4l797,398r-1,-8l796,380r-1,-18l793,346r-3,-24l785,300r-6,-22l771,256r-5,-12l761,232r-6,-12l749,208r-7,-12l735,184r-7,-10l720,162r-7,-10l706,142r-8,-8l689,124,674,110r-8,-8l655,92xe" stroked="f">
                  <v:path arrowok="t" o:connecttype="custom" o:connectlocs="297,5594;229,5618;175,5650;134,5682;72,5752;49,5790;21,5850;4,5918;2,5948;2,5986;4,6032;19,6100;49,6168;71,6206;119,6262;179,6312;235,6342;358,6374;464,6372;574,6336;639,6296;360,6280;285,6262;225,6230;168,6180;125,6114;100,6044;93,5990;101,5910;134,5826;167,5780;220,5732;279,5698;359,5676;633,5656;579,5624;453,5584;413,5674;482,5684;524,5700;561,5720;608,5756;653,5810;686,5874;700,5928;703,5972;701,6018;684,6088;659,6138;609,6200;534,6252;481,6274;656,6282;695,6246;733,6196;768,6130;794,6026;796,5972;790,5904;766,5826;742,5778;713,5734;674,5692" o:connectangles="0,0,0,0,0,0,0,0,0,0,0,0,0,0,0,0,0,0,0,0,0,0,0,0,0,0,0,0,0,0,0,0,0,0,0,0,0,0,0,0,0,0,0,0,0,0,0,0,0,0,0,0,0,0,0,0,0,0,0,0,0,0,0"/>
                </v:shape>
                <v:shape id="Picture 248" o:spid="_x0000_s1035" type="#_x0000_t75" style="position:absolute;left:1680;top:6243;width:31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">
                  <v:imagedata r:id="rId30" o:title=""/>
                </v:shape>
                <v:shape id="Freeform 247" o:spid="_x0000_s1036" style="position:absolute;left:1928;top:4158;width:411;height:1113;visibility:visible;mso-wrap-style:square;v-text-anchor:top" coordsize="411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" path="m375,l281,109r-71,68l128,232,,303,193,420r89,124l289,749r-54,363l375,717,410,360,393,100,375,xe" fillcolor="#f79433" stroked="f">
                  <v:path arrowok="t" o:connecttype="custom" o:connectlocs="375,4158;281,4267;210,4335;128,4390;0,4461;193,4578;282,4702;289,4907;235,5270;375,4875;410,4518;393,4258;375,4158" o:connectangles="0,0,0,0,0,0,0,0,0,0,0,0,0"/>
                </v:shape>
                <v:shape id="Picture 246" o:spid="_x0000_s1037" type="#_x0000_t75" style="position:absolute;left:2056;top:4970;width:329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">
                  <v:imagedata r:id="rId31" o:title=""/>
                </v:shape>
                <v:shape id="Freeform 245" o:spid="_x0000_s1038" style="position:absolute;left:2211;top:4248;width:113;height:533;visibility:visible;mso-wrap-style:square;v-text-anchor:top" coordsize="11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" path="m72,l,76,7,88r20,59l51,285,76,532,104,414r8,-95l102,198,72,xe" stroked="f">
                  <v:path arrowok="t" o:connecttype="custom" o:connectlocs="72,4248;0,4324;7,4336;27,4395;51,4533;76,4780;104,4662;112,4567;102,4446;72,4248" o:connectangles="0,0,0,0,0,0,0,0,0,0"/>
                </v:shape>
                <w10:wrap anchorx="page"/>
              </v:group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32"/>
        </w:rPr>
        <w:t>НЕОБХОДИМЫЕ ДОКУМЕНТЫ</w:t>
      </w:r>
    </w:p>
    <w:p w:rsidR="006E6631" w:rsidRDefault="00E20640">
      <w:pPr>
        <w:spacing w:before="82" w:line="249" w:lineRule="auto"/>
        <w:ind w:left="2588" w:right="248" w:hanging="21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0714112" behindDoc="1" locked="0" layoutInCell="1" allowOverlap="1">
            <wp:simplePos x="0" y="0"/>
            <wp:positionH relativeFrom="page">
              <wp:posOffset>1737779</wp:posOffset>
            </wp:positionH>
            <wp:positionV relativeFrom="paragraph">
              <wp:posOffset>490705</wp:posOffset>
            </wp:positionV>
            <wp:extent cx="63500" cy="63500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0715136" behindDoc="1" locked="0" layoutInCell="1" allowOverlap="1">
            <wp:simplePos x="0" y="0"/>
            <wp:positionH relativeFrom="page">
              <wp:posOffset>1737779</wp:posOffset>
            </wp:positionH>
            <wp:positionV relativeFrom="paragraph">
              <wp:posOffset>306060</wp:posOffset>
            </wp:positionV>
            <wp:extent cx="63500" cy="63500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Для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осмотра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квартиры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необходимо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себе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иметь: </w:t>
      </w:r>
      <w:r>
        <w:rPr>
          <w:color w:val="231F20"/>
          <w:sz w:val="24"/>
        </w:rPr>
        <w:t>письмо от Департамента городского имущества; паспорт.</w:t>
      </w: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spacing w:before="4"/>
        <w:rPr>
          <w:sz w:val="19"/>
        </w:rPr>
      </w:pPr>
    </w:p>
    <w:p w:rsidR="006E6631" w:rsidRDefault="00E20640">
      <w:pPr>
        <w:spacing w:before="99" w:line="232" w:lineRule="auto"/>
        <w:ind w:left="2392" w:right="2451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231F20"/>
          <w:sz w:val="32"/>
        </w:rPr>
        <w:t>ПОСЕТИТЬ ЦЕНТР ИНФОРМИРОВАНИЯ ПО ПЕРЕСЕЛЕНИЮ</w:t>
      </w:r>
    </w:p>
    <w:p w:rsidR="006E6631" w:rsidRDefault="00E20640">
      <w:pPr>
        <w:spacing w:before="121" w:line="249" w:lineRule="auto"/>
        <w:ind w:left="2602" w:right="84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1746758</wp:posOffset>
            </wp:positionH>
            <wp:positionV relativeFrom="paragraph">
              <wp:posOffset>140320</wp:posOffset>
            </wp:positionV>
            <wp:extent cx="63500" cy="63500"/>
            <wp:effectExtent l="0" t="0" r="0" b="0"/>
            <wp:wrapNone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Получить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ключи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осмотра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предложенной </w:t>
      </w:r>
      <w:r>
        <w:rPr>
          <w:color w:val="231F20"/>
          <w:sz w:val="24"/>
        </w:rPr>
        <w:t>квартиры.</w:t>
      </w:r>
    </w:p>
    <w:p w:rsidR="006E6631" w:rsidRDefault="00E20640">
      <w:pPr>
        <w:spacing w:before="2"/>
        <w:ind w:left="2602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1746758</wp:posOffset>
            </wp:positionH>
            <wp:positionV relativeFrom="paragraph">
              <wp:posOffset>61453</wp:posOffset>
            </wp:positionV>
            <wp:extent cx="63500" cy="63500"/>
            <wp:effectExtent l="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Задать вопросы, связанные с переселением.</w:t>
      </w: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spacing w:before="5"/>
        <w:rPr>
          <w:sz w:val="26"/>
        </w:rPr>
      </w:pPr>
    </w:p>
    <w:p w:rsidR="006E6631" w:rsidRDefault="00E20640">
      <w:pPr>
        <w:spacing w:before="99" w:line="232" w:lineRule="auto"/>
        <w:ind w:left="2392" w:right="1311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231F20"/>
          <w:sz w:val="32"/>
        </w:rPr>
        <w:t>ОСМОТРЕТЬ</w:t>
      </w:r>
      <w:r>
        <w:rPr>
          <w:rFonts w:ascii="Trebuchet MS" w:hAnsi="Trebuchet MS"/>
          <w:b/>
          <w:color w:val="231F20"/>
          <w:spacing w:val="-62"/>
          <w:sz w:val="32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32"/>
        </w:rPr>
        <w:t xml:space="preserve">ПРЕДЛОЖЕННУЮ </w:t>
      </w:r>
      <w:r>
        <w:rPr>
          <w:rFonts w:ascii="Trebuchet MS" w:hAnsi="Trebuchet MS"/>
          <w:b/>
          <w:color w:val="231F20"/>
          <w:sz w:val="32"/>
        </w:rPr>
        <w:t>КВАРТИРУ</w:t>
      </w:r>
    </w:p>
    <w:p w:rsidR="006E6631" w:rsidRDefault="00E20640">
      <w:pPr>
        <w:spacing w:before="82" w:line="249" w:lineRule="auto"/>
        <w:ind w:left="2392" w:right="1258"/>
        <w:rPr>
          <w:sz w:val="24"/>
        </w:rPr>
      </w:pPr>
      <w:r>
        <w:rPr>
          <w:color w:val="231F20"/>
          <w:sz w:val="24"/>
        </w:rPr>
        <w:t>Время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порядок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осмотра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указан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письме </w:t>
      </w:r>
      <w:r>
        <w:rPr>
          <w:color w:val="231F20"/>
          <w:sz w:val="24"/>
        </w:rPr>
        <w:t>с предложением новой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квартиры.</w:t>
      </w: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spacing w:before="1"/>
        <w:rPr>
          <w:sz w:val="19"/>
        </w:rPr>
      </w:pPr>
    </w:p>
    <w:p w:rsidR="006E6631" w:rsidRDefault="00E20640">
      <w:pPr>
        <w:pStyle w:val="8"/>
        <w:spacing w:before="0"/>
      </w:pPr>
      <w:r>
        <w:rPr>
          <w:color w:val="231F20"/>
        </w:rPr>
        <w:t>СПРАВОЧНО:</w:t>
      </w:r>
    </w:p>
    <w:p w:rsidR="006E6631" w:rsidRDefault="00E20640">
      <w:pPr>
        <w:pStyle w:val="a3"/>
        <w:spacing w:before="6"/>
        <w:ind w:left="146"/>
      </w:pPr>
      <w:r>
        <w:rPr>
          <w:color w:val="231F20"/>
          <w:u w:val="single" w:color="231F20"/>
        </w:rPr>
        <w:t xml:space="preserve">Согласно ст.7.3 Федерального закона от 15.04.1993 № 4802-1 </w:t>
      </w:r>
    </w:p>
    <w:p w:rsidR="006E6631" w:rsidRDefault="00E20640">
      <w:pPr>
        <w:pStyle w:val="a3"/>
        <w:spacing w:before="8" w:line="249" w:lineRule="auto"/>
        <w:ind w:left="146" w:right="284"/>
      </w:pPr>
      <w:r>
        <w:rPr>
          <w:color w:val="231F20"/>
        </w:rPr>
        <w:t>Собственникам жилых помещений и нанимателям жилых помещений в МКД, включенных в программу реновации,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жилищных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взамен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жилых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помещений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 xml:space="preserve">предоставляют- </w:t>
      </w:r>
      <w:proofErr w:type="spellStart"/>
      <w:r>
        <w:rPr>
          <w:color w:val="231F20"/>
        </w:rPr>
        <w:t>ся</w:t>
      </w:r>
      <w:proofErr w:type="spellEnd"/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равнозначные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жилые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помещения.</w:t>
      </w:r>
      <w:r>
        <w:rPr>
          <w:color w:val="231F20"/>
          <w:spacing w:val="-10"/>
        </w:rPr>
        <w:t xml:space="preserve"> </w:t>
      </w:r>
      <w:r>
        <w:rPr>
          <w:color w:val="F15A29"/>
        </w:rPr>
        <w:t>Собственник</w:t>
      </w:r>
      <w:r>
        <w:rPr>
          <w:color w:val="F15A29"/>
          <w:spacing w:val="-10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помещения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письменного</w:t>
      </w:r>
      <w:r>
        <w:rPr>
          <w:color w:val="231F20"/>
          <w:spacing w:val="-10"/>
        </w:rPr>
        <w:t xml:space="preserve"> </w:t>
      </w:r>
      <w:proofErr w:type="spellStart"/>
      <w:proofErr w:type="gramStart"/>
      <w:r>
        <w:rPr>
          <w:color w:val="231F20"/>
        </w:rPr>
        <w:t>заявле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ния</w:t>
      </w:r>
      <w:proofErr w:type="spellEnd"/>
      <w:proofErr w:type="gramEnd"/>
      <w:r>
        <w:rPr>
          <w:color w:val="231F20"/>
        </w:rPr>
        <w:t xml:space="preserve"> вместо предоставляемого в собственность равнозначного жилого помещения вправе получить за освобождаемое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жилое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помещение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равноценное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возмещение</w:t>
      </w:r>
      <w:r>
        <w:rPr>
          <w:color w:val="231F20"/>
          <w:spacing w:val="-16"/>
        </w:rPr>
        <w:t xml:space="preserve"> </w:t>
      </w:r>
      <w:r>
        <w:rPr>
          <w:color w:val="F15A29"/>
        </w:rPr>
        <w:t>в</w:t>
      </w:r>
      <w:r>
        <w:rPr>
          <w:color w:val="F15A29"/>
          <w:spacing w:val="-15"/>
        </w:rPr>
        <w:t xml:space="preserve"> </w:t>
      </w:r>
      <w:r>
        <w:rPr>
          <w:color w:val="F15A29"/>
        </w:rPr>
        <w:t>денежной</w:t>
      </w:r>
      <w:r>
        <w:rPr>
          <w:color w:val="F15A29"/>
          <w:spacing w:val="-16"/>
        </w:rPr>
        <w:t xml:space="preserve"> </w:t>
      </w:r>
      <w:r>
        <w:rPr>
          <w:color w:val="F15A29"/>
        </w:rPr>
        <w:t>форме</w:t>
      </w:r>
      <w:r>
        <w:rPr>
          <w:color w:val="F15A29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путем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предоставле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ния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равноценного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помещения.</w:t>
      </w:r>
      <w:r>
        <w:rPr>
          <w:color w:val="231F20"/>
          <w:spacing w:val="-8"/>
        </w:rPr>
        <w:t xml:space="preserve"> </w:t>
      </w:r>
      <w:r>
        <w:rPr>
          <w:color w:val="F15A29"/>
        </w:rPr>
        <w:t>Нанимателю</w:t>
      </w:r>
      <w:r>
        <w:rPr>
          <w:color w:val="F15A29"/>
          <w:spacing w:val="-8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помещения</w:t>
      </w:r>
      <w:r>
        <w:rPr>
          <w:color w:val="231F20"/>
          <w:spacing w:val="-8"/>
        </w:rPr>
        <w:t xml:space="preserve"> </w:t>
      </w:r>
      <w:r>
        <w:rPr>
          <w:color w:val="F15A29"/>
        </w:rPr>
        <w:t>и</w:t>
      </w:r>
      <w:r>
        <w:rPr>
          <w:color w:val="F15A29"/>
          <w:spacing w:val="-10"/>
        </w:rPr>
        <w:t xml:space="preserve"> </w:t>
      </w:r>
      <w:r>
        <w:rPr>
          <w:color w:val="F15A29"/>
        </w:rPr>
        <w:t>проживающим</w:t>
      </w:r>
      <w:r>
        <w:rPr>
          <w:color w:val="F15A29"/>
          <w:spacing w:val="-10"/>
        </w:rPr>
        <w:t xml:space="preserve"> </w:t>
      </w:r>
      <w:r>
        <w:rPr>
          <w:color w:val="F15A29"/>
        </w:rPr>
        <w:t>совместно</w:t>
      </w:r>
      <w:r>
        <w:rPr>
          <w:color w:val="F15A29"/>
          <w:spacing w:val="-10"/>
        </w:rPr>
        <w:t xml:space="preserve"> </w:t>
      </w:r>
      <w:r>
        <w:rPr>
          <w:color w:val="F15A29"/>
        </w:rPr>
        <w:t>с</w:t>
      </w:r>
      <w:r>
        <w:rPr>
          <w:color w:val="F15A29"/>
          <w:spacing w:val="-10"/>
        </w:rPr>
        <w:t xml:space="preserve"> </w:t>
      </w:r>
      <w:r>
        <w:rPr>
          <w:color w:val="F15A29"/>
        </w:rPr>
        <w:t>ним членам</w:t>
      </w:r>
      <w:r>
        <w:rPr>
          <w:color w:val="F15A29"/>
          <w:spacing w:val="-14"/>
        </w:rPr>
        <w:t xml:space="preserve"> </w:t>
      </w:r>
      <w:r>
        <w:rPr>
          <w:color w:val="F15A29"/>
        </w:rPr>
        <w:t>его</w:t>
      </w:r>
      <w:r>
        <w:rPr>
          <w:color w:val="F15A29"/>
          <w:spacing w:val="-13"/>
        </w:rPr>
        <w:t xml:space="preserve"> </w:t>
      </w:r>
      <w:r>
        <w:rPr>
          <w:color w:val="F15A29"/>
        </w:rPr>
        <w:t>семьи</w:t>
      </w:r>
      <w:r>
        <w:rPr>
          <w:color w:val="F15A29"/>
          <w:spacing w:val="-13"/>
        </w:rPr>
        <w:t xml:space="preserve"> </w:t>
      </w:r>
      <w:r>
        <w:rPr>
          <w:color w:val="F15A29"/>
        </w:rPr>
        <w:t>взамен</w:t>
      </w:r>
      <w:r>
        <w:rPr>
          <w:color w:val="F15A29"/>
          <w:spacing w:val="-11"/>
        </w:rPr>
        <w:t xml:space="preserve"> </w:t>
      </w:r>
      <w:r>
        <w:rPr>
          <w:color w:val="231F20"/>
        </w:rPr>
        <w:t>освобождаемого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помещения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предоставляется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равнозначное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жилое помещение </w:t>
      </w:r>
      <w:r>
        <w:rPr>
          <w:color w:val="F15A29"/>
        </w:rPr>
        <w:t>по договору социального найма</w:t>
      </w:r>
      <w:r>
        <w:rPr>
          <w:color w:val="231F20"/>
        </w:rPr>
        <w:t>, а при наличии их письменного заявления равнозначное жилое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помещение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предоставляется</w:t>
      </w:r>
      <w:r>
        <w:rPr>
          <w:color w:val="231F20"/>
          <w:spacing w:val="-8"/>
        </w:rPr>
        <w:t xml:space="preserve"> </w:t>
      </w:r>
      <w:r>
        <w:rPr>
          <w:color w:val="F15A29"/>
        </w:rPr>
        <w:t>им</w:t>
      </w:r>
      <w:r>
        <w:rPr>
          <w:color w:val="F15A29"/>
          <w:spacing w:val="-7"/>
        </w:rPr>
        <w:t xml:space="preserve"> </w:t>
      </w:r>
      <w:r>
        <w:rPr>
          <w:color w:val="F15A29"/>
        </w:rPr>
        <w:t>на</w:t>
      </w:r>
      <w:r>
        <w:rPr>
          <w:color w:val="F15A29"/>
          <w:spacing w:val="-8"/>
        </w:rPr>
        <w:t xml:space="preserve"> </w:t>
      </w:r>
      <w:r>
        <w:rPr>
          <w:color w:val="F15A29"/>
        </w:rPr>
        <w:t>праве</w:t>
      </w:r>
      <w:r>
        <w:rPr>
          <w:color w:val="F15A29"/>
          <w:spacing w:val="-7"/>
        </w:rPr>
        <w:t xml:space="preserve"> </w:t>
      </w:r>
      <w:r>
        <w:rPr>
          <w:color w:val="F15A29"/>
        </w:rPr>
        <w:t>собственности</w:t>
      </w:r>
      <w:r>
        <w:rPr>
          <w:color w:val="231F20"/>
        </w:rPr>
        <w:t>.</w:t>
      </w:r>
    </w:p>
    <w:p w:rsidR="006E6631" w:rsidRDefault="006E6631">
      <w:pPr>
        <w:spacing w:line="249" w:lineRule="auto"/>
        <w:sectPr w:rsidR="006E6631">
          <w:pgSz w:w="8960" w:h="12480"/>
          <w:pgMar w:top="980" w:right="320" w:bottom="280" w:left="340" w:header="590" w:footer="0" w:gutter="0"/>
          <w:cols w:space="720"/>
        </w:sectPr>
      </w:pPr>
    </w:p>
    <w:p w:rsidR="006E6631" w:rsidRPr="002E1B4B" w:rsidRDefault="002E1B4B" w:rsidP="002E1B4B">
      <w:pPr>
        <w:pStyle w:val="a3"/>
        <w:spacing w:before="6"/>
        <w:jc w:val="right"/>
        <w:rPr>
          <w:b/>
          <w:sz w:val="19"/>
        </w:rPr>
      </w:pPr>
      <w:r w:rsidRPr="002E1B4B">
        <w:rPr>
          <w:b/>
          <w:sz w:val="19"/>
        </w:rPr>
        <w:lastRenderedPageBreak/>
        <w:t>Шаг 3</w:t>
      </w:r>
    </w:p>
    <w:p w:rsidR="006E6631" w:rsidRDefault="00E20640">
      <w:pPr>
        <w:pStyle w:val="1"/>
        <w:ind w:left="241"/>
      </w:pPr>
      <w:r>
        <w:rPr>
          <w:color w:val="F15A29"/>
        </w:rPr>
        <w:t>ПОДАЧА ЗАЯВЛЕНИЯ С</w:t>
      </w:r>
      <w:r>
        <w:rPr>
          <w:color w:val="F15A29"/>
          <w:spacing w:val="-70"/>
        </w:rPr>
        <w:t xml:space="preserve"> </w:t>
      </w:r>
      <w:r>
        <w:rPr>
          <w:color w:val="F15A29"/>
        </w:rPr>
        <w:t>СОГЛАСИЕМ</w:t>
      </w:r>
    </w:p>
    <w:p w:rsidR="006E6631" w:rsidRDefault="00CC671F">
      <w:pPr>
        <w:pStyle w:val="a3"/>
        <w:spacing w:before="4"/>
        <w:rPr>
          <w:rFonts w:ascii="Trebuchet MS"/>
          <w:b/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811530</wp:posOffset>
                </wp:positionH>
                <wp:positionV relativeFrom="paragraph">
                  <wp:posOffset>123825</wp:posOffset>
                </wp:positionV>
                <wp:extent cx="3809365" cy="1299210"/>
                <wp:effectExtent l="0" t="0" r="0" b="0"/>
                <wp:wrapTopAndBottom/>
                <wp:docPr id="259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9365" cy="1299210"/>
                          <a:chOff x="1278" y="195"/>
                          <a:chExt cx="5999" cy="2046"/>
                        </a:xfrm>
                      </wpg:grpSpPr>
                      <wps:wsp>
                        <wps:cNvPr id="260" name="Freeform 243"/>
                        <wps:cNvSpPr>
                          <a:spLocks/>
                        </wps:cNvSpPr>
                        <wps:spPr bwMode="auto">
                          <a:xfrm>
                            <a:off x="2018" y="254"/>
                            <a:ext cx="5258" cy="1313"/>
                          </a:xfrm>
                          <a:custGeom>
                            <a:avLst/>
                            <a:gdLst>
                              <a:gd name="T0" fmla="+- 0 7096 2019"/>
                              <a:gd name="T1" fmla="*/ T0 w 5258"/>
                              <a:gd name="T2" fmla="+- 0 255 255"/>
                              <a:gd name="T3" fmla="*/ 255 h 1313"/>
                              <a:gd name="T4" fmla="+- 0 2199 2019"/>
                              <a:gd name="T5" fmla="*/ T4 w 5258"/>
                              <a:gd name="T6" fmla="+- 0 255 255"/>
                              <a:gd name="T7" fmla="*/ 255 h 1313"/>
                              <a:gd name="T8" fmla="+- 0 2129 2019"/>
                              <a:gd name="T9" fmla="*/ T8 w 5258"/>
                              <a:gd name="T10" fmla="+- 0 269 255"/>
                              <a:gd name="T11" fmla="*/ 269 h 1313"/>
                              <a:gd name="T12" fmla="+- 0 2072 2019"/>
                              <a:gd name="T13" fmla="*/ T12 w 5258"/>
                              <a:gd name="T14" fmla="+- 0 307 255"/>
                              <a:gd name="T15" fmla="*/ 307 h 1313"/>
                              <a:gd name="T16" fmla="+- 0 2033 2019"/>
                              <a:gd name="T17" fmla="*/ T16 w 5258"/>
                              <a:gd name="T18" fmla="+- 0 365 255"/>
                              <a:gd name="T19" fmla="*/ 365 h 1313"/>
                              <a:gd name="T20" fmla="+- 0 2019 2019"/>
                              <a:gd name="T21" fmla="*/ T20 w 5258"/>
                              <a:gd name="T22" fmla="+- 0 435 255"/>
                              <a:gd name="T23" fmla="*/ 435 h 1313"/>
                              <a:gd name="T24" fmla="+- 0 2019 2019"/>
                              <a:gd name="T25" fmla="*/ T24 w 5258"/>
                              <a:gd name="T26" fmla="+- 0 1387 255"/>
                              <a:gd name="T27" fmla="*/ 1387 h 1313"/>
                              <a:gd name="T28" fmla="+- 0 2033 2019"/>
                              <a:gd name="T29" fmla="*/ T28 w 5258"/>
                              <a:gd name="T30" fmla="+- 0 1457 255"/>
                              <a:gd name="T31" fmla="*/ 1457 h 1313"/>
                              <a:gd name="T32" fmla="+- 0 2072 2019"/>
                              <a:gd name="T33" fmla="*/ T32 w 5258"/>
                              <a:gd name="T34" fmla="+- 0 1514 255"/>
                              <a:gd name="T35" fmla="*/ 1514 h 1313"/>
                              <a:gd name="T36" fmla="+- 0 2129 2019"/>
                              <a:gd name="T37" fmla="*/ T36 w 5258"/>
                              <a:gd name="T38" fmla="+- 0 1553 255"/>
                              <a:gd name="T39" fmla="*/ 1553 h 1313"/>
                              <a:gd name="T40" fmla="+- 0 2199 2019"/>
                              <a:gd name="T41" fmla="*/ T40 w 5258"/>
                              <a:gd name="T42" fmla="+- 0 1567 255"/>
                              <a:gd name="T43" fmla="*/ 1567 h 1313"/>
                              <a:gd name="T44" fmla="+- 0 7096 2019"/>
                              <a:gd name="T45" fmla="*/ T44 w 5258"/>
                              <a:gd name="T46" fmla="+- 0 1567 255"/>
                              <a:gd name="T47" fmla="*/ 1567 h 1313"/>
                              <a:gd name="T48" fmla="+- 0 7166 2019"/>
                              <a:gd name="T49" fmla="*/ T48 w 5258"/>
                              <a:gd name="T50" fmla="+- 0 1553 255"/>
                              <a:gd name="T51" fmla="*/ 1553 h 1313"/>
                              <a:gd name="T52" fmla="+- 0 7224 2019"/>
                              <a:gd name="T53" fmla="*/ T52 w 5258"/>
                              <a:gd name="T54" fmla="+- 0 1514 255"/>
                              <a:gd name="T55" fmla="*/ 1514 h 1313"/>
                              <a:gd name="T56" fmla="+- 0 7262 2019"/>
                              <a:gd name="T57" fmla="*/ T56 w 5258"/>
                              <a:gd name="T58" fmla="+- 0 1457 255"/>
                              <a:gd name="T59" fmla="*/ 1457 h 1313"/>
                              <a:gd name="T60" fmla="+- 0 7276 2019"/>
                              <a:gd name="T61" fmla="*/ T60 w 5258"/>
                              <a:gd name="T62" fmla="+- 0 1387 255"/>
                              <a:gd name="T63" fmla="*/ 1387 h 1313"/>
                              <a:gd name="T64" fmla="+- 0 7276 2019"/>
                              <a:gd name="T65" fmla="*/ T64 w 5258"/>
                              <a:gd name="T66" fmla="+- 0 435 255"/>
                              <a:gd name="T67" fmla="*/ 435 h 1313"/>
                              <a:gd name="T68" fmla="+- 0 7262 2019"/>
                              <a:gd name="T69" fmla="*/ T68 w 5258"/>
                              <a:gd name="T70" fmla="+- 0 365 255"/>
                              <a:gd name="T71" fmla="*/ 365 h 1313"/>
                              <a:gd name="T72" fmla="+- 0 7224 2019"/>
                              <a:gd name="T73" fmla="*/ T72 w 5258"/>
                              <a:gd name="T74" fmla="+- 0 307 255"/>
                              <a:gd name="T75" fmla="*/ 307 h 1313"/>
                              <a:gd name="T76" fmla="+- 0 7166 2019"/>
                              <a:gd name="T77" fmla="*/ T76 w 5258"/>
                              <a:gd name="T78" fmla="+- 0 269 255"/>
                              <a:gd name="T79" fmla="*/ 269 h 1313"/>
                              <a:gd name="T80" fmla="+- 0 7096 2019"/>
                              <a:gd name="T81" fmla="*/ T80 w 5258"/>
                              <a:gd name="T82" fmla="+- 0 255 255"/>
                              <a:gd name="T83" fmla="*/ 255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58" h="1313">
                                <a:moveTo>
                                  <a:pt x="5077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2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1132"/>
                                </a:lnTo>
                                <a:lnTo>
                                  <a:pt x="14" y="1202"/>
                                </a:lnTo>
                                <a:lnTo>
                                  <a:pt x="53" y="1259"/>
                                </a:lnTo>
                                <a:lnTo>
                                  <a:pt x="110" y="1298"/>
                                </a:lnTo>
                                <a:lnTo>
                                  <a:pt x="180" y="1312"/>
                                </a:lnTo>
                                <a:lnTo>
                                  <a:pt x="5077" y="1312"/>
                                </a:lnTo>
                                <a:lnTo>
                                  <a:pt x="5147" y="1298"/>
                                </a:lnTo>
                                <a:lnTo>
                                  <a:pt x="5205" y="1259"/>
                                </a:lnTo>
                                <a:lnTo>
                                  <a:pt x="5243" y="1202"/>
                                </a:lnTo>
                                <a:lnTo>
                                  <a:pt x="5257" y="1132"/>
                                </a:lnTo>
                                <a:lnTo>
                                  <a:pt x="5257" y="180"/>
                                </a:lnTo>
                                <a:lnTo>
                                  <a:pt x="5243" y="110"/>
                                </a:lnTo>
                                <a:lnTo>
                                  <a:pt x="5205" y="52"/>
                                </a:lnTo>
                                <a:lnTo>
                                  <a:pt x="5147" y="14"/>
                                </a:lnTo>
                                <a:lnTo>
                                  <a:pt x="5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2"/>
                        <wps:cNvSpPr>
                          <a:spLocks/>
                        </wps:cNvSpPr>
                        <wps:spPr bwMode="auto">
                          <a:xfrm>
                            <a:off x="1307" y="224"/>
                            <a:ext cx="1373" cy="1373"/>
                          </a:xfrm>
                          <a:custGeom>
                            <a:avLst/>
                            <a:gdLst>
                              <a:gd name="T0" fmla="+- 0 1994 1308"/>
                              <a:gd name="T1" fmla="*/ T0 w 1373"/>
                              <a:gd name="T2" fmla="+- 0 225 225"/>
                              <a:gd name="T3" fmla="*/ 225 h 1373"/>
                              <a:gd name="T4" fmla="+- 0 1919 1308"/>
                              <a:gd name="T5" fmla="*/ T4 w 1373"/>
                              <a:gd name="T6" fmla="+- 0 229 225"/>
                              <a:gd name="T7" fmla="*/ 229 h 1373"/>
                              <a:gd name="T8" fmla="+- 0 1847 1308"/>
                              <a:gd name="T9" fmla="*/ T8 w 1373"/>
                              <a:gd name="T10" fmla="+- 0 241 225"/>
                              <a:gd name="T11" fmla="*/ 241 h 1373"/>
                              <a:gd name="T12" fmla="+- 0 1777 1308"/>
                              <a:gd name="T13" fmla="*/ T12 w 1373"/>
                              <a:gd name="T14" fmla="+- 0 260 225"/>
                              <a:gd name="T15" fmla="*/ 260 h 1373"/>
                              <a:gd name="T16" fmla="+- 0 1711 1308"/>
                              <a:gd name="T17" fmla="*/ T16 w 1373"/>
                              <a:gd name="T18" fmla="+- 0 286 225"/>
                              <a:gd name="T19" fmla="*/ 286 h 1373"/>
                              <a:gd name="T20" fmla="+- 0 1648 1308"/>
                              <a:gd name="T21" fmla="*/ T20 w 1373"/>
                              <a:gd name="T22" fmla="+- 0 319 225"/>
                              <a:gd name="T23" fmla="*/ 319 h 1373"/>
                              <a:gd name="T24" fmla="+- 0 1589 1308"/>
                              <a:gd name="T25" fmla="*/ T24 w 1373"/>
                              <a:gd name="T26" fmla="+- 0 357 225"/>
                              <a:gd name="T27" fmla="*/ 357 h 1373"/>
                              <a:gd name="T28" fmla="+- 0 1534 1308"/>
                              <a:gd name="T29" fmla="*/ T28 w 1373"/>
                              <a:gd name="T30" fmla="+- 0 402 225"/>
                              <a:gd name="T31" fmla="*/ 402 h 1373"/>
                              <a:gd name="T32" fmla="+- 0 1485 1308"/>
                              <a:gd name="T33" fmla="*/ T32 w 1373"/>
                              <a:gd name="T34" fmla="+- 0 451 225"/>
                              <a:gd name="T35" fmla="*/ 451 h 1373"/>
                              <a:gd name="T36" fmla="+- 0 1440 1308"/>
                              <a:gd name="T37" fmla="*/ T36 w 1373"/>
                              <a:gd name="T38" fmla="+- 0 506 225"/>
                              <a:gd name="T39" fmla="*/ 506 h 1373"/>
                              <a:gd name="T40" fmla="+- 0 1402 1308"/>
                              <a:gd name="T41" fmla="*/ T40 w 1373"/>
                              <a:gd name="T42" fmla="+- 0 565 225"/>
                              <a:gd name="T43" fmla="*/ 565 h 1373"/>
                              <a:gd name="T44" fmla="+- 0 1369 1308"/>
                              <a:gd name="T45" fmla="*/ T44 w 1373"/>
                              <a:gd name="T46" fmla="+- 0 628 225"/>
                              <a:gd name="T47" fmla="*/ 628 h 1373"/>
                              <a:gd name="T48" fmla="+- 0 1343 1308"/>
                              <a:gd name="T49" fmla="*/ T48 w 1373"/>
                              <a:gd name="T50" fmla="+- 0 694 225"/>
                              <a:gd name="T51" fmla="*/ 694 h 1373"/>
                              <a:gd name="T52" fmla="+- 0 1324 1308"/>
                              <a:gd name="T53" fmla="*/ T52 w 1373"/>
                              <a:gd name="T54" fmla="+- 0 764 225"/>
                              <a:gd name="T55" fmla="*/ 764 h 1373"/>
                              <a:gd name="T56" fmla="+- 0 1312 1308"/>
                              <a:gd name="T57" fmla="*/ T56 w 1373"/>
                              <a:gd name="T58" fmla="+- 0 836 225"/>
                              <a:gd name="T59" fmla="*/ 836 h 1373"/>
                              <a:gd name="T60" fmla="+- 0 1308 1308"/>
                              <a:gd name="T61" fmla="*/ T60 w 1373"/>
                              <a:gd name="T62" fmla="+- 0 911 225"/>
                              <a:gd name="T63" fmla="*/ 911 h 1373"/>
                              <a:gd name="T64" fmla="+- 0 1312 1308"/>
                              <a:gd name="T65" fmla="*/ T64 w 1373"/>
                              <a:gd name="T66" fmla="+- 0 985 225"/>
                              <a:gd name="T67" fmla="*/ 985 h 1373"/>
                              <a:gd name="T68" fmla="+- 0 1324 1308"/>
                              <a:gd name="T69" fmla="*/ T68 w 1373"/>
                              <a:gd name="T70" fmla="+- 0 1058 225"/>
                              <a:gd name="T71" fmla="*/ 1058 h 1373"/>
                              <a:gd name="T72" fmla="+- 0 1343 1308"/>
                              <a:gd name="T73" fmla="*/ T72 w 1373"/>
                              <a:gd name="T74" fmla="+- 0 1127 225"/>
                              <a:gd name="T75" fmla="*/ 1127 h 1373"/>
                              <a:gd name="T76" fmla="+- 0 1369 1308"/>
                              <a:gd name="T77" fmla="*/ T76 w 1373"/>
                              <a:gd name="T78" fmla="+- 0 1194 225"/>
                              <a:gd name="T79" fmla="*/ 1194 h 1373"/>
                              <a:gd name="T80" fmla="+- 0 1402 1308"/>
                              <a:gd name="T81" fmla="*/ T80 w 1373"/>
                              <a:gd name="T82" fmla="+- 0 1257 225"/>
                              <a:gd name="T83" fmla="*/ 1257 h 1373"/>
                              <a:gd name="T84" fmla="+- 0 1440 1308"/>
                              <a:gd name="T85" fmla="*/ T84 w 1373"/>
                              <a:gd name="T86" fmla="+- 0 1316 225"/>
                              <a:gd name="T87" fmla="*/ 1316 h 1373"/>
                              <a:gd name="T88" fmla="+- 0 1485 1308"/>
                              <a:gd name="T89" fmla="*/ T88 w 1373"/>
                              <a:gd name="T90" fmla="+- 0 1370 225"/>
                              <a:gd name="T91" fmla="*/ 1370 h 1373"/>
                              <a:gd name="T92" fmla="+- 0 1534 1308"/>
                              <a:gd name="T93" fmla="*/ T92 w 1373"/>
                              <a:gd name="T94" fmla="+- 0 1420 225"/>
                              <a:gd name="T95" fmla="*/ 1420 h 1373"/>
                              <a:gd name="T96" fmla="+- 0 1589 1308"/>
                              <a:gd name="T97" fmla="*/ T96 w 1373"/>
                              <a:gd name="T98" fmla="+- 0 1464 225"/>
                              <a:gd name="T99" fmla="*/ 1464 h 1373"/>
                              <a:gd name="T100" fmla="+- 0 1648 1308"/>
                              <a:gd name="T101" fmla="*/ T100 w 1373"/>
                              <a:gd name="T102" fmla="+- 0 1503 225"/>
                              <a:gd name="T103" fmla="*/ 1503 h 1373"/>
                              <a:gd name="T104" fmla="+- 0 1711 1308"/>
                              <a:gd name="T105" fmla="*/ T104 w 1373"/>
                              <a:gd name="T106" fmla="+- 0 1536 225"/>
                              <a:gd name="T107" fmla="*/ 1536 h 1373"/>
                              <a:gd name="T108" fmla="+- 0 1777 1308"/>
                              <a:gd name="T109" fmla="*/ T108 w 1373"/>
                              <a:gd name="T110" fmla="+- 0 1562 225"/>
                              <a:gd name="T111" fmla="*/ 1562 h 1373"/>
                              <a:gd name="T112" fmla="+- 0 1847 1308"/>
                              <a:gd name="T113" fmla="*/ T112 w 1373"/>
                              <a:gd name="T114" fmla="+- 0 1581 225"/>
                              <a:gd name="T115" fmla="*/ 1581 h 1373"/>
                              <a:gd name="T116" fmla="+- 0 1919 1308"/>
                              <a:gd name="T117" fmla="*/ T116 w 1373"/>
                              <a:gd name="T118" fmla="+- 0 1593 225"/>
                              <a:gd name="T119" fmla="*/ 1593 h 1373"/>
                              <a:gd name="T120" fmla="+- 0 1994 1308"/>
                              <a:gd name="T121" fmla="*/ T120 w 1373"/>
                              <a:gd name="T122" fmla="+- 0 1597 225"/>
                              <a:gd name="T123" fmla="*/ 1597 h 1373"/>
                              <a:gd name="T124" fmla="+- 0 2069 1308"/>
                              <a:gd name="T125" fmla="*/ T124 w 1373"/>
                              <a:gd name="T126" fmla="+- 0 1593 225"/>
                              <a:gd name="T127" fmla="*/ 1593 h 1373"/>
                              <a:gd name="T128" fmla="+- 0 2141 1308"/>
                              <a:gd name="T129" fmla="*/ T128 w 1373"/>
                              <a:gd name="T130" fmla="+- 0 1581 225"/>
                              <a:gd name="T131" fmla="*/ 1581 h 1373"/>
                              <a:gd name="T132" fmla="+- 0 2211 1308"/>
                              <a:gd name="T133" fmla="*/ T132 w 1373"/>
                              <a:gd name="T134" fmla="+- 0 1562 225"/>
                              <a:gd name="T135" fmla="*/ 1562 h 1373"/>
                              <a:gd name="T136" fmla="+- 0 2277 1308"/>
                              <a:gd name="T137" fmla="*/ T136 w 1373"/>
                              <a:gd name="T138" fmla="+- 0 1536 225"/>
                              <a:gd name="T139" fmla="*/ 1536 h 1373"/>
                              <a:gd name="T140" fmla="+- 0 2340 1308"/>
                              <a:gd name="T141" fmla="*/ T140 w 1373"/>
                              <a:gd name="T142" fmla="+- 0 1503 225"/>
                              <a:gd name="T143" fmla="*/ 1503 h 1373"/>
                              <a:gd name="T144" fmla="+- 0 2399 1308"/>
                              <a:gd name="T145" fmla="*/ T144 w 1373"/>
                              <a:gd name="T146" fmla="+- 0 1464 225"/>
                              <a:gd name="T147" fmla="*/ 1464 h 1373"/>
                              <a:gd name="T148" fmla="+- 0 2453 1308"/>
                              <a:gd name="T149" fmla="*/ T148 w 1373"/>
                              <a:gd name="T150" fmla="+- 0 1420 225"/>
                              <a:gd name="T151" fmla="*/ 1420 h 1373"/>
                              <a:gd name="T152" fmla="+- 0 2503 1308"/>
                              <a:gd name="T153" fmla="*/ T152 w 1373"/>
                              <a:gd name="T154" fmla="+- 0 1370 225"/>
                              <a:gd name="T155" fmla="*/ 1370 h 1373"/>
                              <a:gd name="T156" fmla="+- 0 2547 1308"/>
                              <a:gd name="T157" fmla="*/ T156 w 1373"/>
                              <a:gd name="T158" fmla="+- 0 1316 225"/>
                              <a:gd name="T159" fmla="*/ 1316 h 1373"/>
                              <a:gd name="T160" fmla="+- 0 2586 1308"/>
                              <a:gd name="T161" fmla="*/ T160 w 1373"/>
                              <a:gd name="T162" fmla="+- 0 1257 225"/>
                              <a:gd name="T163" fmla="*/ 1257 h 1373"/>
                              <a:gd name="T164" fmla="+- 0 2619 1308"/>
                              <a:gd name="T165" fmla="*/ T164 w 1373"/>
                              <a:gd name="T166" fmla="+- 0 1194 225"/>
                              <a:gd name="T167" fmla="*/ 1194 h 1373"/>
                              <a:gd name="T168" fmla="+- 0 2645 1308"/>
                              <a:gd name="T169" fmla="*/ T168 w 1373"/>
                              <a:gd name="T170" fmla="+- 0 1127 225"/>
                              <a:gd name="T171" fmla="*/ 1127 h 1373"/>
                              <a:gd name="T172" fmla="+- 0 2664 1308"/>
                              <a:gd name="T173" fmla="*/ T172 w 1373"/>
                              <a:gd name="T174" fmla="+- 0 1058 225"/>
                              <a:gd name="T175" fmla="*/ 1058 h 1373"/>
                              <a:gd name="T176" fmla="+- 0 2676 1308"/>
                              <a:gd name="T177" fmla="*/ T176 w 1373"/>
                              <a:gd name="T178" fmla="+- 0 985 225"/>
                              <a:gd name="T179" fmla="*/ 985 h 1373"/>
                              <a:gd name="T180" fmla="+- 0 2680 1308"/>
                              <a:gd name="T181" fmla="*/ T180 w 1373"/>
                              <a:gd name="T182" fmla="+- 0 911 225"/>
                              <a:gd name="T183" fmla="*/ 911 h 1373"/>
                              <a:gd name="T184" fmla="+- 0 2676 1308"/>
                              <a:gd name="T185" fmla="*/ T184 w 1373"/>
                              <a:gd name="T186" fmla="+- 0 836 225"/>
                              <a:gd name="T187" fmla="*/ 836 h 1373"/>
                              <a:gd name="T188" fmla="+- 0 2664 1308"/>
                              <a:gd name="T189" fmla="*/ T188 w 1373"/>
                              <a:gd name="T190" fmla="+- 0 764 225"/>
                              <a:gd name="T191" fmla="*/ 764 h 1373"/>
                              <a:gd name="T192" fmla="+- 0 2645 1308"/>
                              <a:gd name="T193" fmla="*/ T192 w 1373"/>
                              <a:gd name="T194" fmla="+- 0 694 225"/>
                              <a:gd name="T195" fmla="*/ 694 h 1373"/>
                              <a:gd name="T196" fmla="+- 0 2619 1308"/>
                              <a:gd name="T197" fmla="*/ T196 w 1373"/>
                              <a:gd name="T198" fmla="+- 0 628 225"/>
                              <a:gd name="T199" fmla="*/ 628 h 1373"/>
                              <a:gd name="T200" fmla="+- 0 2586 1308"/>
                              <a:gd name="T201" fmla="*/ T200 w 1373"/>
                              <a:gd name="T202" fmla="+- 0 565 225"/>
                              <a:gd name="T203" fmla="*/ 565 h 1373"/>
                              <a:gd name="T204" fmla="+- 0 2547 1308"/>
                              <a:gd name="T205" fmla="*/ T204 w 1373"/>
                              <a:gd name="T206" fmla="+- 0 506 225"/>
                              <a:gd name="T207" fmla="*/ 506 h 1373"/>
                              <a:gd name="T208" fmla="+- 0 2503 1308"/>
                              <a:gd name="T209" fmla="*/ T208 w 1373"/>
                              <a:gd name="T210" fmla="+- 0 451 225"/>
                              <a:gd name="T211" fmla="*/ 451 h 1373"/>
                              <a:gd name="T212" fmla="+- 0 2453 1308"/>
                              <a:gd name="T213" fmla="*/ T212 w 1373"/>
                              <a:gd name="T214" fmla="+- 0 402 225"/>
                              <a:gd name="T215" fmla="*/ 402 h 1373"/>
                              <a:gd name="T216" fmla="+- 0 2399 1308"/>
                              <a:gd name="T217" fmla="*/ T216 w 1373"/>
                              <a:gd name="T218" fmla="+- 0 357 225"/>
                              <a:gd name="T219" fmla="*/ 357 h 1373"/>
                              <a:gd name="T220" fmla="+- 0 2340 1308"/>
                              <a:gd name="T221" fmla="*/ T220 w 1373"/>
                              <a:gd name="T222" fmla="+- 0 319 225"/>
                              <a:gd name="T223" fmla="*/ 319 h 1373"/>
                              <a:gd name="T224" fmla="+- 0 2277 1308"/>
                              <a:gd name="T225" fmla="*/ T224 w 1373"/>
                              <a:gd name="T226" fmla="+- 0 286 225"/>
                              <a:gd name="T227" fmla="*/ 286 h 1373"/>
                              <a:gd name="T228" fmla="+- 0 2211 1308"/>
                              <a:gd name="T229" fmla="*/ T228 w 1373"/>
                              <a:gd name="T230" fmla="+- 0 260 225"/>
                              <a:gd name="T231" fmla="*/ 260 h 1373"/>
                              <a:gd name="T232" fmla="+- 0 2141 1308"/>
                              <a:gd name="T233" fmla="*/ T232 w 1373"/>
                              <a:gd name="T234" fmla="+- 0 241 225"/>
                              <a:gd name="T235" fmla="*/ 241 h 1373"/>
                              <a:gd name="T236" fmla="+- 0 2069 1308"/>
                              <a:gd name="T237" fmla="*/ T236 w 1373"/>
                              <a:gd name="T238" fmla="+- 0 229 225"/>
                              <a:gd name="T239" fmla="*/ 229 h 1373"/>
                              <a:gd name="T240" fmla="+- 0 1994 1308"/>
                              <a:gd name="T241" fmla="*/ T240 w 1373"/>
                              <a:gd name="T242" fmla="+- 0 225 225"/>
                              <a:gd name="T243" fmla="*/ 225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3" h="1373">
                                <a:moveTo>
                                  <a:pt x="686" y="0"/>
                                </a:moveTo>
                                <a:lnTo>
                                  <a:pt x="611" y="4"/>
                                </a:lnTo>
                                <a:lnTo>
                                  <a:pt x="539" y="16"/>
                                </a:lnTo>
                                <a:lnTo>
                                  <a:pt x="469" y="35"/>
                                </a:lnTo>
                                <a:lnTo>
                                  <a:pt x="403" y="61"/>
                                </a:lnTo>
                                <a:lnTo>
                                  <a:pt x="340" y="94"/>
                                </a:lnTo>
                                <a:lnTo>
                                  <a:pt x="281" y="132"/>
                                </a:lnTo>
                                <a:lnTo>
                                  <a:pt x="226" y="177"/>
                                </a:lnTo>
                                <a:lnTo>
                                  <a:pt x="177" y="226"/>
                                </a:lnTo>
                                <a:lnTo>
                                  <a:pt x="132" y="281"/>
                                </a:lnTo>
                                <a:lnTo>
                                  <a:pt x="94" y="340"/>
                                </a:lnTo>
                                <a:lnTo>
                                  <a:pt x="61" y="403"/>
                                </a:lnTo>
                                <a:lnTo>
                                  <a:pt x="35" y="469"/>
                                </a:lnTo>
                                <a:lnTo>
                                  <a:pt x="16" y="539"/>
                                </a:lnTo>
                                <a:lnTo>
                                  <a:pt x="4" y="611"/>
                                </a:lnTo>
                                <a:lnTo>
                                  <a:pt x="0" y="686"/>
                                </a:lnTo>
                                <a:lnTo>
                                  <a:pt x="4" y="760"/>
                                </a:lnTo>
                                <a:lnTo>
                                  <a:pt x="16" y="833"/>
                                </a:lnTo>
                                <a:lnTo>
                                  <a:pt x="35" y="902"/>
                                </a:lnTo>
                                <a:lnTo>
                                  <a:pt x="61" y="969"/>
                                </a:lnTo>
                                <a:lnTo>
                                  <a:pt x="94" y="1032"/>
                                </a:lnTo>
                                <a:lnTo>
                                  <a:pt x="132" y="1091"/>
                                </a:lnTo>
                                <a:lnTo>
                                  <a:pt x="177" y="1145"/>
                                </a:lnTo>
                                <a:lnTo>
                                  <a:pt x="226" y="1195"/>
                                </a:lnTo>
                                <a:lnTo>
                                  <a:pt x="281" y="1239"/>
                                </a:lnTo>
                                <a:lnTo>
                                  <a:pt x="340" y="1278"/>
                                </a:lnTo>
                                <a:lnTo>
                                  <a:pt x="403" y="1311"/>
                                </a:lnTo>
                                <a:lnTo>
                                  <a:pt x="469" y="1337"/>
                                </a:lnTo>
                                <a:lnTo>
                                  <a:pt x="539" y="1356"/>
                                </a:lnTo>
                                <a:lnTo>
                                  <a:pt x="611" y="1368"/>
                                </a:lnTo>
                                <a:lnTo>
                                  <a:pt x="686" y="1372"/>
                                </a:lnTo>
                                <a:lnTo>
                                  <a:pt x="761" y="1368"/>
                                </a:lnTo>
                                <a:lnTo>
                                  <a:pt x="833" y="1356"/>
                                </a:lnTo>
                                <a:lnTo>
                                  <a:pt x="903" y="1337"/>
                                </a:lnTo>
                                <a:lnTo>
                                  <a:pt x="969" y="1311"/>
                                </a:lnTo>
                                <a:lnTo>
                                  <a:pt x="1032" y="1278"/>
                                </a:lnTo>
                                <a:lnTo>
                                  <a:pt x="1091" y="1239"/>
                                </a:lnTo>
                                <a:lnTo>
                                  <a:pt x="1145" y="1195"/>
                                </a:lnTo>
                                <a:lnTo>
                                  <a:pt x="1195" y="1145"/>
                                </a:lnTo>
                                <a:lnTo>
                                  <a:pt x="1239" y="1091"/>
                                </a:lnTo>
                                <a:lnTo>
                                  <a:pt x="1278" y="1032"/>
                                </a:lnTo>
                                <a:lnTo>
                                  <a:pt x="1311" y="969"/>
                                </a:lnTo>
                                <a:lnTo>
                                  <a:pt x="1337" y="902"/>
                                </a:lnTo>
                                <a:lnTo>
                                  <a:pt x="1356" y="833"/>
                                </a:lnTo>
                                <a:lnTo>
                                  <a:pt x="1368" y="760"/>
                                </a:lnTo>
                                <a:lnTo>
                                  <a:pt x="1372" y="686"/>
                                </a:lnTo>
                                <a:lnTo>
                                  <a:pt x="1368" y="611"/>
                                </a:lnTo>
                                <a:lnTo>
                                  <a:pt x="1356" y="539"/>
                                </a:lnTo>
                                <a:lnTo>
                                  <a:pt x="1337" y="469"/>
                                </a:lnTo>
                                <a:lnTo>
                                  <a:pt x="1311" y="403"/>
                                </a:lnTo>
                                <a:lnTo>
                                  <a:pt x="1278" y="340"/>
                                </a:lnTo>
                                <a:lnTo>
                                  <a:pt x="1239" y="281"/>
                                </a:lnTo>
                                <a:lnTo>
                                  <a:pt x="1195" y="226"/>
                                </a:lnTo>
                                <a:lnTo>
                                  <a:pt x="1145" y="177"/>
                                </a:lnTo>
                                <a:lnTo>
                                  <a:pt x="1091" y="132"/>
                                </a:lnTo>
                                <a:lnTo>
                                  <a:pt x="1032" y="94"/>
                                </a:lnTo>
                                <a:lnTo>
                                  <a:pt x="969" y="61"/>
                                </a:lnTo>
                                <a:lnTo>
                                  <a:pt x="903" y="35"/>
                                </a:lnTo>
                                <a:lnTo>
                                  <a:pt x="833" y="16"/>
                                </a:lnTo>
                                <a:lnTo>
                                  <a:pt x="761" y="4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41"/>
                        <wps:cNvSpPr>
                          <a:spLocks/>
                        </wps:cNvSpPr>
                        <wps:spPr bwMode="auto">
                          <a:xfrm>
                            <a:off x="1277" y="194"/>
                            <a:ext cx="1433" cy="1433"/>
                          </a:xfrm>
                          <a:custGeom>
                            <a:avLst/>
                            <a:gdLst>
                              <a:gd name="T0" fmla="+- 0 1850 1278"/>
                              <a:gd name="T1" fmla="*/ T0 w 1433"/>
                              <a:gd name="T2" fmla="+- 0 209 195"/>
                              <a:gd name="T3" fmla="*/ 209 h 1433"/>
                              <a:gd name="T4" fmla="+- 0 1653 1278"/>
                              <a:gd name="T5" fmla="*/ T4 w 1433"/>
                              <a:gd name="T6" fmla="+- 0 281 195"/>
                              <a:gd name="T7" fmla="*/ 281 h 1433"/>
                              <a:gd name="T8" fmla="+- 0 1488 1278"/>
                              <a:gd name="T9" fmla="*/ T8 w 1433"/>
                              <a:gd name="T10" fmla="+- 0 405 195"/>
                              <a:gd name="T11" fmla="*/ 405 h 1433"/>
                              <a:gd name="T12" fmla="+- 0 1364 1278"/>
                              <a:gd name="T13" fmla="*/ T12 w 1433"/>
                              <a:gd name="T14" fmla="+- 0 570 195"/>
                              <a:gd name="T15" fmla="*/ 570 h 1433"/>
                              <a:gd name="T16" fmla="+- 0 1292 1278"/>
                              <a:gd name="T17" fmla="*/ T16 w 1433"/>
                              <a:gd name="T18" fmla="+- 0 767 195"/>
                              <a:gd name="T19" fmla="*/ 767 h 1433"/>
                              <a:gd name="T20" fmla="+- 0 1282 1278"/>
                              <a:gd name="T21" fmla="*/ T20 w 1433"/>
                              <a:gd name="T22" fmla="+- 0 984 195"/>
                              <a:gd name="T23" fmla="*/ 984 h 1433"/>
                              <a:gd name="T24" fmla="+- 0 1334 1278"/>
                              <a:gd name="T25" fmla="*/ T24 w 1433"/>
                              <a:gd name="T26" fmla="+- 0 1189 195"/>
                              <a:gd name="T27" fmla="*/ 1189 h 1433"/>
                              <a:gd name="T28" fmla="+- 0 1442 1278"/>
                              <a:gd name="T29" fmla="*/ T28 w 1433"/>
                              <a:gd name="T30" fmla="+- 0 1366 195"/>
                              <a:gd name="T31" fmla="*/ 1366 h 1433"/>
                              <a:gd name="T32" fmla="+- 0 1594 1278"/>
                              <a:gd name="T33" fmla="*/ T32 w 1433"/>
                              <a:gd name="T34" fmla="+- 0 1504 195"/>
                              <a:gd name="T35" fmla="*/ 1504 h 1433"/>
                              <a:gd name="T36" fmla="+- 0 1781 1278"/>
                              <a:gd name="T37" fmla="*/ T36 w 1433"/>
                              <a:gd name="T38" fmla="+- 0 1595 195"/>
                              <a:gd name="T39" fmla="*/ 1595 h 1433"/>
                              <a:gd name="T40" fmla="+- 0 1994 1278"/>
                              <a:gd name="T41" fmla="*/ T40 w 1433"/>
                              <a:gd name="T42" fmla="+- 0 1627 195"/>
                              <a:gd name="T43" fmla="*/ 1627 h 1433"/>
                              <a:gd name="T44" fmla="+- 0 2207 1278"/>
                              <a:gd name="T45" fmla="*/ T44 w 1433"/>
                              <a:gd name="T46" fmla="+- 0 1595 195"/>
                              <a:gd name="T47" fmla="*/ 1595 h 1433"/>
                              <a:gd name="T48" fmla="+- 0 1994 1278"/>
                              <a:gd name="T49" fmla="*/ T48 w 1433"/>
                              <a:gd name="T50" fmla="+- 0 1567 195"/>
                              <a:gd name="T51" fmla="*/ 1567 h 1433"/>
                              <a:gd name="T52" fmla="+- 0 1773 1278"/>
                              <a:gd name="T53" fmla="*/ T52 w 1433"/>
                              <a:gd name="T54" fmla="+- 0 1529 195"/>
                              <a:gd name="T55" fmla="*/ 1529 h 1433"/>
                              <a:gd name="T56" fmla="+- 0 1584 1278"/>
                              <a:gd name="T57" fmla="*/ T56 w 1433"/>
                              <a:gd name="T58" fmla="+- 0 1423 195"/>
                              <a:gd name="T59" fmla="*/ 1423 h 1433"/>
                              <a:gd name="T60" fmla="+- 0 1440 1278"/>
                              <a:gd name="T61" fmla="*/ T60 w 1433"/>
                              <a:gd name="T62" fmla="+- 0 1263 195"/>
                              <a:gd name="T63" fmla="*/ 1263 h 1433"/>
                              <a:gd name="T64" fmla="+- 0 1355 1278"/>
                              <a:gd name="T65" fmla="*/ T64 w 1433"/>
                              <a:gd name="T66" fmla="+- 0 1061 195"/>
                              <a:gd name="T67" fmla="*/ 1061 h 1433"/>
                              <a:gd name="T68" fmla="+- 0 1342 1278"/>
                              <a:gd name="T69" fmla="*/ T68 w 1433"/>
                              <a:gd name="T70" fmla="+- 0 834 195"/>
                              <a:gd name="T71" fmla="*/ 834 h 1433"/>
                              <a:gd name="T72" fmla="+- 0 1404 1278"/>
                              <a:gd name="T73" fmla="*/ T72 w 1433"/>
                              <a:gd name="T74" fmla="+- 0 622 195"/>
                              <a:gd name="T75" fmla="*/ 622 h 1433"/>
                              <a:gd name="T76" fmla="+- 0 1530 1278"/>
                              <a:gd name="T77" fmla="*/ T76 w 1433"/>
                              <a:gd name="T78" fmla="+- 0 447 195"/>
                              <a:gd name="T79" fmla="*/ 447 h 1433"/>
                              <a:gd name="T80" fmla="+- 0 1705 1278"/>
                              <a:gd name="T81" fmla="*/ T80 w 1433"/>
                              <a:gd name="T82" fmla="+- 0 321 195"/>
                              <a:gd name="T83" fmla="*/ 321 h 1433"/>
                              <a:gd name="T84" fmla="+- 0 1917 1278"/>
                              <a:gd name="T85" fmla="*/ T84 w 1433"/>
                              <a:gd name="T86" fmla="+- 0 259 195"/>
                              <a:gd name="T87" fmla="*/ 259 h 1433"/>
                              <a:gd name="T88" fmla="+- 0 2272 1278"/>
                              <a:gd name="T89" fmla="*/ T88 w 1433"/>
                              <a:gd name="T90" fmla="+- 0 251 195"/>
                              <a:gd name="T91" fmla="*/ 251 h 1433"/>
                              <a:gd name="T92" fmla="+- 0 2067 1278"/>
                              <a:gd name="T93" fmla="*/ T92 w 1433"/>
                              <a:gd name="T94" fmla="+- 0 198 195"/>
                              <a:gd name="T95" fmla="*/ 198 h 1433"/>
                              <a:gd name="T96" fmla="+- 0 1994 1278"/>
                              <a:gd name="T97" fmla="*/ T96 w 1433"/>
                              <a:gd name="T98" fmla="+- 0 255 195"/>
                              <a:gd name="T99" fmla="*/ 255 h 1433"/>
                              <a:gd name="T100" fmla="+- 0 2144 1278"/>
                              <a:gd name="T101" fmla="*/ T100 w 1433"/>
                              <a:gd name="T102" fmla="+- 0 272 195"/>
                              <a:gd name="T103" fmla="*/ 272 h 1433"/>
                              <a:gd name="T104" fmla="+- 0 2346 1278"/>
                              <a:gd name="T105" fmla="*/ T104 w 1433"/>
                              <a:gd name="T106" fmla="+- 0 357 195"/>
                              <a:gd name="T107" fmla="*/ 357 h 1433"/>
                              <a:gd name="T108" fmla="+- 0 2506 1278"/>
                              <a:gd name="T109" fmla="*/ T108 w 1433"/>
                              <a:gd name="T110" fmla="+- 0 500 195"/>
                              <a:gd name="T111" fmla="*/ 500 h 1433"/>
                              <a:gd name="T112" fmla="+- 0 2612 1278"/>
                              <a:gd name="T113" fmla="*/ T112 w 1433"/>
                              <a:gd name="T114" fmla="+- 0 690 195"/>
                              <a:gd name="T115" fmla="*/ 690 h 1433"/>
                              <a:gd name="T116" fmla="+- 0 2650 1278"/>
                              <a:gd name="T117" fmla="*/ T116 w 1433"/>
                              <a:gd name="T118" fmla="+- 0 911 195"/>
                              <a:gd name="T119" fmla="*/ 911 h 1433"/>
                              <a:gd name="T120" fmla="+- 0 2612 1278"/>
                              <a:gd name="T121" fmla="*/ T120 w 1433"/>
                              <a:gd name="T122" fmla="+- 0 1132 195"/>
                              <a:gd name="T123" fmla="*/ 1132 h 1433"/>
                              <a:gd name="T124" fmla="+- 0 2506 1278"/>
                              <a:gd name="T125" fmla="*/ T124 w 1433"/>
                              <a:gd name="T126" fmla="+- 0 1321 195"/>
                              <a:gd name="T127" fmla="*/ 1321 h 1433"/>
                              <a:gd name="T128" fmla="+- 0 2346 1278"/>
                              <a:gd name="T129" fmla="*/ T128 w 1433"/>
                              <a:gd name="T130" fmla="+- 0 1465 195"/>
                              <a:gd name="T131" fmla="*/ 1465 h 1433"/>
                              <a:gd name="T132" fmla="+- 0 2144 1278"/>
                              <a:gd name="T133" fmla="*/ T132 w 1433"/>
                              <a:gd name="T134" fmla="+- 0 1550 195"/>
                              <a:gd name="T135" fmla="*/ 1550 h 1433"/>
                              <a:gd name="T136" fmla="+- 0 2280 1278"/>
                              <a:gd name="T137" fmla="*/ T136 w 1433"/>
                              <a:gd name="T138" fmla="+- 0 1567 195"/>
                              <a:gd name="T139" fmla="*/ 1567 h 1433"/>
                              <a:gd name="T140" fmla="+- 0 2449 1278"/>
                              <a:gd name="T141" fmla="*/ T140 w 1433"/>
                              <a:gd name="T142" fmla="+- 0 1463 195"/>
                              <a:gd name="T143" fmla="*/ 1463 h 1433"/>
                              <a:gd name="T144" fmla="+- 0 2588 1278"/>
                              <a:gd name="T145" fmla="*/ T144 w 1433"/>
                              <a:gd name="T146" fmla="+- 0 1311 195"/>
                              <a:gd name="T147" fmla="*/ 1311 h 1433"/>
                              <a:gd name="T148" fmla="+- 0 2678 1278"/>
                              <a:gd name="T149" fmla="*/ T148 w 1433"/>
                              <a:gd name="T150" fmla="+- 0 1124 195"/>
                              <a:gd name="T151" fmla="*/ 1124 h 1433"/>
                              <a:gd name="T152" fmla="+- 0 2710 1278"/>
                              <a:gd name="T153" fmla="*/ T152 w 1433"/>
                              <a:gd name="T154" fmla="+- 0 911 195"/>
                              <a:gd name="T155" fmla="*/ 911 h 1433"/>
                              <a:gd name="T156" fmla="+- 0 2678 1278"/>
                              <a:gd name="T157" fmla="*/ T156 w 1433"/>
                              <a:gd name="T158" fmla="+- 0 698 195"/>
                              <a:gd name="T159" fmla="*/ 698 h 1433"/>
                              <a:gd name="T160" fmla="+- 0 2588 1278"/>
                              <a:gd name="T161" fmla="*/ T160 w 1433"/>
                              <a:gd name="T162" fmla="+- 0 511 195"/>
                              <a:gd name="T163" fmla="*/ 511 h 1433"/>
                              <a:gd name="T164" fmla="+- 0 2449 1278"/>
                              <a:gd name="T165" fmla="*/ T164 w 1433"/>
                              <a:gd name="T166" fmla="+- 0 358 195"/>
                              <a:gd name="T167" fmla="*/ 358 h 1433"/>
                              <a:gd name="T168" fmla="+- 0 2280 1278"/>
                              <a:gd name="T169" fmla="*/ T168 w 1433"/>
                              <a:gd name="T170" fmla="+- 0 255 195"/>
                              <a:gd name="T171" fmla="*/ 255 h 1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33" h="1433">
                                <a:moveTo>
                                  <a:pt x="716" y="0"/>
                                </a:moveTo>
                                <a:lnTo>
                                  <a:pt x="643" y="3"/>
                                </a:lnTo>
                                <a:lnTo>
                                  <a:pt x="572" y="14"/>
                                </a:lnTo>
                                <a:lnTo>
                                  <a:pt x="503" y="32"/>
                                </a:lnTo>
                                <a:lnTo>
                                  <a:pt x="437" y="56"/>
                                </a:lnTo>
                                <a:lnTo>
                                  <a:pt x="375" y="86"/>
                                </a:lnTo>
                                <a:lnTo>
                                  <a:pt x="316" y="122"/>
                                </a:lnTo>
                                <a:lnTo>
                                  <a:pt x="261" y="163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2" y="316"/>
                                </a:lnTo>
                                <a:lnTo>
                                  <a:pt x="86" y="375"/>
                                </a:lnTo>
                                <a:lnTo>
                                  <a:pt x="56" y="437"/>
                                </a:lnTo>
                                <a:lnTo>
                                  <a:pt x="32" y="503"/>
                                </a:lnTo>
                                <a:lnTo>
                                  <a:pt x="14" y="572"/>
                                </a:lnTo>
                                <a:lnTo>
                                  <a:pt x="4" y="643"/>
                                </a:lnTo>
                                <a:lnTo>
                                  <a:pt x="0" y="716"/>
                                </a:lnTo>
                                <a:lnTo>
                                  <a:pt x="4" y="789"/>
                                </a:lnTo>
                                <a:lnTo>
                                  <a:pt x="14" y="860"/>
                                </a:lnTo>
                                <a:lnTo>
                                  <a:pt x="32" y="929"/>
                                </a:lnTo>
                                <a:lnTo>
                                  <a:pt x="56" y="994"/>
                                </a:lnTo>
                                <a:lnTo>
                                  <a:pt x="86" y="1057"/>
                                </a:lnTo>
                                <a:lnTo>
                                  <a:pt x="122" y="1116"/>
                                </a:lnTo>
                                <a:lnTo>
                                  <a:pt x="164" y="1171"/>
                                </a:lnTo>
                                <a:lnTo>
                                  <a:pt x="210" y="1222"/>
                                </a:lnTo>
                                <a:lnTo>
                                  <a:pt x="261" y="1268"/>
                                </a:lnTo>
                                <a:lnTo>
                                  <a:pt x="316" y="1309"/>
                                </a:lnTo>
                                <a:lnTo>
                                  <a:pt x="375" y="1345"/>
                                </a:lnTo>
                                <a:lnTo>
                                  <a:pt x="437" y="1376"/>
                                </a:lnTo>
                                <a:lnTo>
                                  <a:pt x="503" y="1400"/>
                                </a:lnTo>
                                <a:lnTo>
                                  <a:pt x="572" y="1417"/>
                                </a:lnTo>
                                <a:lnTo>
                                  <a:pt x="643" y="1428"/>
                                </a:lnTo>
                                <a:lnTo>
                                  <a:pt x="716" y="1432"/>
                                </a:lnTo>
                                <a:lnTo>
                                  <a:pt x="789" y="1428"/>
                                </a:lnTo>
                                <a:lnTo>
                                  <a:pt x="860" y="1417"/>
                                </a:lnTo>
                                <a:lnTo>
                                  <a:pt x="929" y="1400"/>
                                </a:lnTo>
                                <a:lnTo>
                                  <a:pt x="994" y="1376"/>
                                </a:lnTo>
                                <a:lnTo>
                                  <a:pt x="1002" y="1372"/>
                                </a:lnTo>
                                <a:lnTo>
                                  <a:pt x="716" y="1372"/>
                                </a:lnTo>
                                <a:lnTo>
                                  <a:pt x="639" y="1368"/>
                                </a:lnTo>
                                <a:lnTo>
                                  <a:pt x="565" y="1355"/>
                                </a:lnTo>
                                <a:lnTo>
                                  <a:pt x="495" y="1334"/>
                                </a:lnTo>
                                <a:lnTo>
                                  <a:pt x="427" y="1305"/>
                                </a:lnTo>
                                <a:lnTo>
                                  <a:pt x="364" y="1270"/>
                                </a:lnTo>
                                <a:lnTo>
                                  <a:pt x="306" y="1228"/>
                                </a:lnTo>
                                <a:lnTo>
                                  <a:pt x="252" y="1180"/>
                                </a:lnTo>
                                <a:lnTo>
                                  <a:pt x="204" y="1126"/>
                                </a:lnTo>
                                <a:lnTo>
                                  <a:pt x="162" y="1068"/>
                                </a:lnTo>
                                <a:lnTo>
                                  <a:pt x="126" y="1004"/>
                                </a:lnTo>
                                <a:lnTo>
                                  <a:pt x="98" y="937"/>
                                </a:lnTo>
                                <a:lnTo>
                                  <a:pt x="77" y="866"/>
                                </a:lnTo>
                                <a:lnTo>
                                  <a:pt x="64" y="792"/>
                                </a:lnTo>
                                <a:lnTo>
                                  <a:pt x="60" y="716"/>
                                </a:lnTo>
                                <a:lnTo>
                                  <a:pt x="64" y="639"/>
                                </a:lnTo>
                                <a:lnTo>
                                  <a:pt x="77" y="565"/>
                                </a:lnTo>
                                <a:lnTo>
                                  <a:pt x="98" y="495"/>
                                </a:lnTo>
                                <a:lnTo>
                                  <a:pt x="126" y="427"/>
                                </a:lnTo>
                                <a:lnTo>
                                  <a:pt x="162" y="364"/>
                                </a:lnTo>
                                <a:lnTo>
                                  <a:pt x="204" y="305"/>
                                </a:lnTo>
                                <a:lnTo>
                                  <a:pt x="252" y="252"/>
                                </a:lnTo>
                                <a:lnTo>
                                  <a:pt x="306" y="204"/>
                                </a:lnTo>
                                <a:lnTo>
                                  <a:pt x="364" y="162"/>
                                </a:lnTo>
                                <a:lnTo>
                                  <a:pt x="427" y="126"/>
                                </a:lnTo>
                                <a:lnTo>
                                  <a:pt x="495" y="98"/>
                                </a:lnTo>
                                <a:lnTo>
                                  <a:pt x="565" y="77"/>
                                </a:lnTo>
                                <a:lnTo>
                                  <a:pt x="639" y="64"/>
                                </a:lnTo>
                                <a:lnTo>
                                  <a:pt x="716" y="60"/>
                                </a:lnTo>
                                <a:lnTo>
                                  <a:pt x="1002" y="60"/>
                                </a:lnTo>
                                <a:lnTo>
                                  <a:pt x="994" y="56"/>
                                </a:lnTo>
                                <a:lnTo>
                                  <a:pt x="929" y="32"/>
                                </a:lnTo>
                                <a:lnTo>
                                  <a:pt x="860" y="14"/>
                                </a:lnTo>
                                <a:lnTo>
                                  <a:pt x="789" y="3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1002" y="60"/>
                                </a:moveTo>
                                <a:lnTo>
                                  <a:pt x="716" y="60"/>
                                </a:lnTo>
                                <a:lnTo>
                                  <a:pt x="792" y="64"/>
                                </a:lnTo>
                                <a:lnTo>
                                  <a:pt x="866" y="77"/>
                                </a:lnTo>
                                <a:lnTo>
                                  <a:pt x="937" y="98"/>
                                </a:lnTo>
                                <a:lnTo>
                                  <a:pt x="1004" y="126"/>
                                </a:lnTo>
                                <a:lnTo>
                                  <a:pt x="1068" y="162"/>
                                </a:lnTo>
                                <a:lnTo>
                                  <a:pt x="1126" y="204"/>
                                </a:lnTo>
                                <a:lnTo>
                                  <a:pt x="1180" y="252"/>
                                </a:lnTo>
                                <a:lnTo>
                                  <a:pt x="1228" y="305"/>
                                </a:lnTo>
                                <a:lnTo>
                                  <a:pt x="1270" y="364"/>
                                </a:lnTo>
                                <a:lnTo>
                                  <a:pt x="1305" y="427"/>
                                </a:lnTo>
                                <a:lnTo>
                                  <a:pt x="1334" y="495"/>
                                </a:lnTo>
                                <a:lnTo>
                                  <a:pt x="1355" y="565"/>
                                </a:lnTo>
                                <a:lnTo>
                                  <a:pt x="1368" y="639"/>
                                </a:lnTo>
                                <a:lnTo>
                                  <a:pt x="1372" y="716"/>
                                </a:lnTo>
                                <a:lnTo>
                                  <a:pt x="1368" y="792"/>
                                </a:lnTo>
                                <a:lnTo>
                                  <a:pt x="1355" y="866"/>
                                </a:lnTo>
                                <a:lnTo>
                                  <a:pt x="1334" y="937"/>
                                </a:lnTo>
                                <a:lnTo>
                                  <a:pt x="1305" y="1004"/>
                                </a:lnTo>
                                <a:lnTo>
                                  <a:pt x="1270" y="1068"/>
                                </a:lnTo>
                                <a:lnTo>
                                  <a:pt x="1228" y="1126"/>
                                </a:lnTo>
                                <a:lnTo>
                                  <a:pt x="1180" y="1180"/>
                                </a:lnTo>
                                <a:lnTo>
                                  <a:pt x="1126" y="1228"/>
                                </a:lnTo>
                                <a:lnTo>
                                  <a:pt x="1068" y="1270"/>
                                </a:lnTo>
                                <a:lnTo>
                                  <a:pt x="1004" y="1305"/>
                                </a:lnTo>
                                <a:lnTo>
                                  <a:pt x="937" y="1334"/>
                                </a:lnTo>
                                <a:lnTo>
                                  <a:pt x="866" y="1355"/>
                                </a:lnTo>
                                <a:lnTo>
                                  <a:pt x="792" y="1368"/>
                                </a:lnTo>
                                <a:lnTo>
                                  <a:pt x="716" y="1372"/>
                                </a:lnTo>
                                <a:lnTo>
                                  <a:pt x="1002" y="1372"/>
                                </a:lnTo>
                                <a:lnTo>
                                  <a:pt x="1057" y="1345"/>
                                </a:lnTo>
                                <a:lnTo>
                                  <a:pt x="1116" y="1309"/>
                                </a:lnTo>
                                <a:lnTo>
                                  <a:pt x="1171" y="1268"/>
                                </a:lnTo>
                                <a:lnTo>
                                  <a:pt x="1222" y="1222"/>
                                </a:lnTo>
                                <a:lnTo>
                                  <a:pt x="1268" y="1171"/>
                                </a:lnTo>
                                <a:lnTo>
                                  <a:pt x="1310" y="1116"/>
                                </a:lnTo>
                                <a:lnTo>
                                  <a:pt x="1345" y="1057"/>
                                </a:lnTo>
                                <a:lnTo>
                                  <a:pt x="1376" y="994"/>
                                </a:lnTo>
                                <a:lnTo>
                                  <a:pt x="1400" y="929"/>
                                </a:lnTo>
                                <a:lnTo>
                                  <a:pt x="1417" y="860"/>
                                </a:lnTo>
                                <a:lnTo>
                                  <a:pt x="1428" y="789"/>
                                </a:lnTo>
                                <a:lnTo>
                                  <a:pt x="1432" y="716"/>
                                </a:lnTo>
                                <a:lnTo>
                                  <a:pt x="1428" y="643"/>
                                </a:lnTo>
                                <a:lnTo>
                                  <a:pt x="1417" y="572"/>
                                </a:lnTo>
                                <a:lnTo>
                                  <a:pt x="1400" y="503"/>
                                </a:lnTo>
                                <a:lnTo>
                                  <a:pt x="1376" y="437"/>
                                </a:lnTo>
                                <a:lnTo>
                                  <a:pt x="1345" y="375"/>
                                </a:lnTo>
                                <a:lnTo>
                                  <a:pt x="1310" y="316"/>
                                </a:lnTo>
                                <a:lnTo>
                                  <a:pt x="1268" y="261"/>
                                </a:lnTo>
                                <a:lnTo>
                                  <a:pt x="1222" y="210"/>
                                </a:lnTo>
                                <a:lnTo>
                                  <a:pt x="1171" y="163"/>
                                </a:lnTo>
                                <a:lnTo>
                                  <a:pt x="1116" y="122"/>
                                </a:lnTo>
                                <a:lnTo>
                                  <a:pt x="1057" y="86"/>
                                </a:lnTo>
                                <a:lnTo>
                                  <a:pt x="100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40"/>
                        <wps:cNvSpPr>
                          <a:spLocks/>
                        </wps:cNvSpPr>
                        <wps:spPr bwMode="auto">
                          <a:xfrm>
                            <a:off x="1644" y="566"/>
                            <a:ext cx="569" cy="568"/>
                          </a:xfrm>
                          <a:custGeom>
                            <a:avLst/>
                            <a:gdLst>
                              <a:gd name="T0" fmla="+- 0 1856 1645"/>
                              <a:gd name="T1" fmla="*/ T0 w 569"/>
                              <a:gd name="T2" fmla="+- 0 576 566"/>
                              <a:gd name="T3" fmla="*/ 576 h 568"/>
                              <a:gd name="T4" fmla="+- 0 1789 1645"/>
                              <a:gd name="T5" fmla="*/ T4 w 569"/>
                              <a:gd name="T6" fmla="+- 0 604 566"/>
                              <a:gd name="T7" fmla="*/ 604 h 568"/>
                              <a:gd name="T8" fmla="+- 0 1750 1645"/>
                              <a:gd name="T9" fmla="*/ T8 w 569"/>
                              <a:gd name="T10" fmla="+- 0 630 566"/>
                              <a:gd name="T11" fmla="*/ 630 h 568"/>
                              <a:gd name="T12" fmla="+- 0 1706 1645"/>
                              <a:gd name="T13" fmla="*/ T12 w 569"/>
                              <a:gd name="T14" fmla="+- 0 674 566"/>
                              <a:gd name="T15" fmla="*/ 674 h 568"/>
                              <a:gd name="T16" fmla="+- 0 1680 1645"/>
                              <a:gd name="T17" fmla="*/ T16 w 569"/>
                              <a:gd name="T18" fmla="+- 0 716 566"/>
                              <a:gd name="T19" fmla="*/ 716 h 568"/>
                              <a:gd name="T20" fmla="+- 0 1660 1645"/>
                              <a:gd name="T21" fmla="*/ T20 w 569"/>
                              <a:gd name="T22" fmla="+- 0 760 566"/>
                              <a:gd name="T23" fmla="*/ 760 h 568"/>
                              <a:gd name="T24" fmla="+- 0 1648 1645"/>
                              <a:gd name="T25" fmla="*/ T24 w 569"/>
                              <a:gd name="T26" fmla="+- 0 806 566"/>
                              <a:gd name="T27" fmla="*/ 806 h 568"/>
                              <a:gd name="T28" fmla="+- 0 1646 1645"/>
                              <a:gd name="T29" fmla="*/ T28 w 569"/>
                              <a:gd name="T30" fmla="+- 0 828 566"/>
                              <a:gd name="T31" fmla="*/ 828 h 568"/>
                              <a:gd name="T32" fmla="+- 0 1646 1645"/>
                              <a:gd name="T33" fmla="*/ T32 w 569"/>
                              <a:gd name="T34" fmla="+- 0 856 566"/>
                              <a:gd name="T35" fmla="*/ 856 h 568"/>
                              <a:gd name="T36" fmla="+- 0 1653 1645"/>
                              <a:gd name="T37" fmla="*/ T36 w 569"/>
                              <a:gd name="T38" fmla="+- 0 922 566"/>
                              <a:gd name="T39" fmla="*/ 922 h 568"/>
                              <a:gd name="T40" fmla="+- 0 1675 1645"/>
                              <a:gd name="T41" fmla="*/ T40 w 569"/>
                              <a:gd name="T42" fmla="+- 0 978 566"/>
                              <a:gd name="T43" fmla="*/ 978 h 568"/>
                              <a:gd name="T44" fmla="+- 0 1700 1645"/>
                              <a:gd name="T45" fmla="*/ T44 w 569"/>
                              <a:gd name="T46" fmla="+- 0 1018 566"/>
                              <a:gd name="T47" fmla="*/ 1018 h 568"/>
                              <a:gd name="T48" fmla="+- 0 1741 1645"/>
                              <a:gd name="T49" fmla="*/ T48 w 569"/>
                              <a:gd name="T50" fmla="+- 0 1064 566"/>
                              <a:gd name="T51" fmla="*/ 1064 h 568"/>
                              <a:gd name="T52" fmla="+- 0 1784 1645"/>
                              <a:gd name="T53" fmla="*/ T52 w 569"/>
                              <a:gd name="T54" fmla="+- 0 1094 566"/>
                              <a:gd name="T55" fmla="*/ 1094 h 568"/>
                              <a:gd name="T56" fmla="+- 0 1825 1645"/>
                              <a:gd name="T57" fmla="*/ T56 w 569"/>
                              <a:gd name="T58" fmla="+- 0 1116 566"/>
                              <a:gd name="T59" fmla="*/ 1116 h 568"/>
                              <a:gd name="T60" fmla="+- 0 1953 1645"/>
                              <a:gd name="T61" fmla="*/ T60 w 569"/>
                              <a:gd name="T62" fmla="+- 0 1134 566"/>
                              <a:gd name="T63" fmla="*/ 1134 h 568"/>
                              <a:gd name="T64" fmla="+- 0 1995 1645"/>
                              <a:gd name="T65" fmla="*/ T64 w 569"/>
                              <a:gd name="T66" fmla="+- 0 1128 566"/>
                              <a:gd name="T67" fmla="*/ 1128 h 568"/>
                              <a:gd name="T68" fmla="+- 0 2041 1645"/>
                              <a:gd name="T69" fmla="*/ T68 w 569"/>
                              <a:gd name="T70" fmla="+- 0 1112 566"/>
                              <a:gd name="T71" fmla="*/ 1112 h 568"/>
                              <a:gd name="T72" fmla="+- 0 2091 1645"/>
                              <a:gd name="T73" fmla="*/ T72 w 569"/>
                              <a:gd name="T74" fmla="+- 0 1084 566"/>
                              <a:gd name="T75" fmla="*/ 1084 h 568"/>
                              <a:gd name="T76" fmla="+- 0 1910 1645"/>
                              <a:gd name="T77" fmla="*/ T76 w 569"/>
                              <a:gd name="T78" fmla="+- 0 1068 566"/>
                              <a:gd name="T79" fmla="*/ 1068 h 568"/>
                              <a:gd name="T80" fmla="+- 0 1848 1645"/>
                              <a:gd name="T81" fmla="*/ T80 w 569"/>
                              <a:gd name="T82" fmla="+- 0 1054 566"/>
                              <a:gd name="T83" fmla="*/ 1054 h 568"/>
                              <a:gd name="T84" fmla="+- 0 1805 1645"/>
                              <a:gd name="T85" fmla="*/ T84 w 569"/>
                              <a:gd name="T86" fmla="+- 0 1030 566"/>
                              <a:gd name="T87" fmla="*/ 1030 h 568"/>
                              <a:gd name="T88" fmla="+- 0 1764 1645"/>
                              <a:gd name="T89" fmla="*/ T88 w 569"/>
                              <a:gd name="T90" fmla="+- 0 994 566"/>
                              <a:gd name="T91" fmla="*/ 994 h 568"/>
                              <a:gd name="T92" fmla="+- 0 1734 1645"/>
                              <a:gd name="T93" fmla="*/ T92 w 569"/>
                              <a:gd name="T94" fmla="+- 0 948 566"/>
                              <a:gd name="T95" fmla="*/ 948 h 568"/>
                              <a:gd name="T96" fmla="+- 0 1714 1645"/>
                              <a:gd name="T97" fmla="*/ T96 w 569"/>
                              <a:gd name="T98" fmla="+- 0 886 566"/>
                              <a:gd name="T99" fmla="*/ 886 h 568"/>
                              <a:gd name="T100" fmla="+- 0 1711 1645"/>
                              <a:gd name="T101" fmla="*/ T100 w 569"/>
                              <a:gd name="T102" fmla="+- 0 846 566"/>
                              <a:gd name="T103" fmla="*/ 846 h 568"/>
                              <a:gd name="T104" fmla="+- 0 1721 1645"/>
                              <a:gd name="T105" fmla="*/ T104 w 569"/>
                              <a:gd name="T106" fmla="+- 0 786 566"/>
                              <a:gd name="T107" fmla="*/ 786 h 568"/>
                              <a:gd name="T108" fmla="+- 0 1749 1645"/>
                              <a:gd name="T109" fmla="*/ T108 w 569"/>
                              <a:gd name="T110" fmla="+- 0 728 566"/>
                              <a:gd name="T111" fmla="*/ 728 h 568"/>
                              <a:gd name="T112" fmla="+- 0 1779 1645"/>
                              <a:gd name="T113" fmla="*/ T112 w 569"/>
                              <a:gd name="T114" fmla="+- 0 692 566"/>
                              <a:gd name="T115" fmla="*/ 692 h 568"/>
                              <a:gd name="T116" fmla="+- 0 1823 1645"/>
                              <a:gd name="T117" fmla="*/ T116 w 569"/>
                              <a:gd name="T118" fmla="+- 0 660 566"/>
                              <a:gd name="T119" fmla="*/ 660 h 568"/>
                              <a:gd name="T120" fmla="+- 0 1901 1645"/>
                              <a:gd name="T121" fmla="*/ T120 w 569"/>
                              <a:gd name="T122" fmla="+- 0 634 566"/>
                              <a:gd name="T123" fmla="*/ 634 h 568"/>
                              <a:gd name="T124" fmla="+- 0 2088 1645"/>
                              <a:gd name="T125" fmla="*/ T124 w 569"/>
                              <a:gd name="T126" fmla="+- 0 614 566"/>
                              <a:gd name="T127" fmla="*/ 614 h 568"/>
                              <a:gd name="T128" fmla="+- 0 2045 1645"/>
                              <a:gd name="T129" fmla="*/ T128 w 569"/>
                              <a:gd name="T130" fmla="+- 0 590 566"/>
                              <a:gd name="T131" fmla="*/ 590 h 568"/>
                              <a:gd name="T132" fmla="+- 0 1979 1645"/>
                              <a:gd name="T133" fmla="*/ T132 w 569"/>
                              <a:gd name="T134" fmla="+- 0 570 566"/>
                              <a:gd name="T135" fmla="*/ 570 h 568"/>
                              <a:gd name="T136" fmla="+- 0 1989 1645"/>
                              <a:gd name="T137" fmla="*/ T136 w 569"/>
                              <a:gd name="T138" fmla="+- 0 640 566"/>
                              <a:gd name="T139" fmla="*/ 640 h 568"/>
                              <a:gd name="T140" fmla="+- 0 2037 1645"/>
                              <a:gd name="T141" fmla="*/ T140 w 569"/>
                              <a:gd name="T142" fmla="+- 0 660 566"/>
                              <a:gd name="T143" fmla="*/ 660 h 568"/>
                              <a:gd name="T144" fmla="+- 0 2086 1645"/>
                              <a:gd name="T145" fmla="*/ T144 w 569"/>
                              <a:gd name="T146" fmla="+- 0 698 566"/>
                              <a:gd name="T147" fmla="*/ 698 h 568"/>
                              <a:gd name="T148" fmla="+- 0 2118 1645"/>
                              <a:gd name="T149" fmla="*/ T148 w 569"/>
                              <a:gd name="T150" fmla="+- 0 742 566"/>
                              <a:gd name="T151" fmla="*/ 742 h 568"/>
                              <a:gd name="T152" fmla="+- 0 2139 1645"/>
                              <a:gd name="T153" fmla="*/ T152 w 569"/>
                              <a:gd name="T154" fmla="+- 0 786 566"/>
                              <a:gd name="T155" fmla="*/ 786 h 568"/>
                              <a:gd name="T156" fmla="+- 0 2146 1645"/>
                              <a:gd name="T157" fmla="*/ T156 w 569"/>
                              <a:gd name="T158" fmla="+- 0 830 566"/>
                              <a:gd name="T159" fmla="*/ 830 h 568"/>
                              <a:gd name="T160" fmla="+- 0 2146 1645"/>
                              <a:gd name="T161" fmla="*/ T160 w 569"/>
                              <a:gd name="T162" fmla="+- 0 862 566"/>
                              <a:gd name="T163" fmla="*/ 862 h 568"/>
                              <a:gd name="T164" fmla="+- 0 2141 1645"/>
                              <a:gd name="T165" fmla="*/ T164 w 569"/>
                              <a:gd name="T166" fmla="+- 0 906 566"/>
                              <a:gd name="T167" fmla="*/ 906 h 568"/>
                              <a:gd name="T168" fmla="+- 0 2122 1645"/>
                              <a:gd name="T169" fmla="*/ T168 w 569"/>
                              <a:gd name="T170" fmla="+- 0 952 566"/>
                              <a:gd name="T171" fmla="*/ 952 h 568"/>
                              <a:gd name="T172" fmla="+- 0 2093 1645"/>
                              <a:gd name="T173" fmla="*/ T172 w 569"/>
                              <a:gd name="T174" fmla="+- 0 996 566"/>
                              <a:gd name="T175" fmla="*/ 996 h 568"/>
                              <a:gd name="T176" fmla="+- 0 2035 1645"/>
                              <a:gd name="T177" fmla="*/ T176 w 569"/>
                              <a:gd name="T178" fmla="+- 0 1042 566"/>
                              <a:gd name="T179" fmla="*/ 1042 h 568"/>
                              <a:gd name="T180" fmla="+- 0 1961 1645"/>
                              <a:gd name="T181" fmla="*/ T180 w 569"/>
                              <a:gd name="T182" fmla="+- 0 1066 566"/>
                              <a:gd name="T183" fmla="*/ 1066 h 568"/>
                              <a:gd name="T184" fmla="+- 0 2130 1645"/>
                              <a:gd name="T185" fmla="*/ T184 w 569"/>
                              <a:gd name="T186" fmla="+- 0 1052 566"/>
                              <a:gd name="T187" fmla="*/ 1052 h 568"/>
                              <a:gd name="T188" fmla="+- 0 2161 1645"/>
                              <a:gd name="T189" fmla="*/ T188 w 569"/>
                              <a:gd name="T190" fmla="+- 0 1014 566"/>
                              <a:gd name="T191" fmla="*/ 1014 h 568"/>
                              <a:gd name="T192" fmla="+- 0 2187 1645"/>
                              <a:gd name="T193" fmla="*/ T192 w 569"/>
                              <a:gd name="T194" fmla="+- 0 972 566"/>
                              <a:gd name="T195" fmla="*/ 972 h 568"/>
                              <a:gd name="T196" fmla="+- 0 2209 1645"/>
                              <a:gd name="T197" fmla="*/ T196 w 569"/>
                              <a:gd name="T198" fmla="+- 0 906 566"/>
                              <a:gd name="T199" fmla="*/ 906 h 568"/>
                              <a:gd name="T200" fmla="+- 0 2213 1645"/>
                              <a:gd name="T201" fmla="*/ T200 w 569"/>
                              <a:gd name="T202" fmla="+- 0 846 566"/>
                              <a:gd name="T203" fmla="*/ 846 h 568"/>
                              <a:gd name="T204" fmla="+- 0 2209 1645"/>
                              <a:gd name="T205" fmla="*/ T204 w 569"/>
                              <a:gd name="T206" fmla="+- 0 798 566"/>
                              <a:gd name="T207" fmla="*/ 798 h 568"/>
                              <a:gd name="T208" fmla="+- 0 2191 1645"/>
                              <a:gd name="T209" fmla="*/ T208 w 569"/>
                              <a:gd name="T210" fmla="+- 0 738 566"/>
                              <a:gd name="T211" fmla="*/ 738 h 568"/>
                              <a:gd name="T212" fmla="+- 0 2159 1645"/>
                              <a:gd name="T213" fmla="*/ T212 w 569"/>
                              <a:gd name="T214" fmla="+- 0 684 566"/>
                              <a:gd name="T215" fmla="*/ 684 h 568"/>
                              <a:gd name="T216" fmla="+- 0 2126 1645"/>
                              <a:gd name="T217" fmla="*/ T216 w 569"/>
                              <a:gd name="T218" fmla="+- 0 646 566"/>
                              <a:gd name="T219" fmla="*/ 646 h 568"/>
                              <a:gd name="T220" fmla="+- 0 1914 1645"/>
                              <a:gd name="T221" fmla="*/ T220 w 569"/>
                              <a:gd name="T222" fmla="+- 0 566 566"/>
                              <a:gd name="T223" fmla="*/ 56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69" h="568">
                                <a:moveTo>
                                  <a:pt x="317" y="2"/>
                                </a:moveTo>
                                <a:lnTo>
                                  <a:pt x="253" y="2"/>
                                </a:lnTo>
                                <a:lnTo>
                                  <a:pt x="225" y="6"/>
                                </a:lnTo>
                                <a:lnTo>
                                  <a:pt x="211" y="10"/>
                                </a:lnTo>
                                <a:lnTo>
                                  <a:pt x="175" y="22"/>
                                </a:lnTo>
                                <a:lnTo>
                                  <a:pt x="163" y="28"/>
                                </a:lnTo>
                                <a:lnTo>
                                  <a:pt x="153" y="32"/>
                                </a:lnTo>
                                <a:lnTo>
                                  <a:pt x="144" y="38"/>
                                </a:lnTo>
                                <a:lnTo>
                                  <a:pt x="134" y="44"/>
                                </a:lnTo>
                                <a:lnTo>
                                  <a:pt x="125" y="50"/>
                                </a:lnTo>
                                <a:lnTo>
                                  <a:pt x="115" y="56"/>
                                </a:lnTo>
                                <a:lnTo>
                                  <a:pt x="105" y="64"/>
                                </a:lnTo>
                                <a:lnTo>
                                  <a:pt x="96" y="72"/>
                                </a:lnTo>
                                <a:lnTo>
                                  <a:pt x="83" y="84"/>
                                </a:lnTo>
                                <a:lnTo>
                                  <a:pt x="72" y="96"/>
                                </a:lnTo>
                                <a:lnTo>
                                  <a:pt x="61" y="108"/>
                                </a:lnTo>
                                <a:lnTo>
                                  <a:pt x="51" y="122"/>
                                </a:lnTo>
                                <a:lnTo>
                                  <a:pt x="45" y="132"/>
                                </a:lnTo>
                                <a:lnTo>
                                  <a:pt x="40" y="140"/>
                                </a:lnTo>
                                <a:lnTo>
                                  <a:pt x="35" y="150"/>
                                </a:lnTo>
                                <a:lnTo>
                                  <a:pt x="29" y="160"/>
                                </a:lnTo>
                                <a:lnTo>
                                  <a:pt x="24" y="170"/>
                                </a:lnTo>
                                <a:lnTo>
                                  <a:pt x="19" y="182"/>
                                </a:lnTo>
                                <a:lnTo>
                                  <a:pt x="15" y="194"/>
                                </a:lnTo>
                                <a:lnTo>
                                  <a:pt x="11" y="204"/>
                                </a:lnTo>
                                <a:lnTo>
                                  <a:pt x="7" y="216"/>
                                </a:lnTo>
                                <a:lnTo>
                                  <a:pt x="5" y="228"/>
                                </a:lnTo>
                                <a:lnTo>
                                  <a:pt x="3" y="240"/>
                                </a:lnTo>
                                <a:lnTo>
                                  <a:pt x="2" y="248"/>
                                </a:lnTo>
                                <a:lnTo>
                                  <a:pt x="1" y="254"/>
                                </a:lnTo>
                                <a:lnTo>
                                  <a:pt x="1" y="260"/>
                                </a:lnTo>
                                <a:lnTo>
                                  <a:pt x="1" y="262"/>
                                </a:lnTo>
                                <a:lnTo>
                                  <a:pt x="0" y="262"/>
                                </a:lnTo>
                                <a:lnTo>
                                  <a:pt x="0" y="288"/>
                                </a:lnTo>
                                <a:lnTo>
                                  <a:pt x="1" y="288"/>
                                </a:lnTo>
                                <a:lnTo>
                                  <a:pt x="1" y="290"/>
                                </a:lnTo>
                                <a:lnTo>
                                  <a:pt x="2" y="316"/>
                                </a:lnTo>
                                <a:lnTo>
                                  <a:pt x="3" y="328"/>
                                </a:lnTo>
                                <a:lnTo>
                                  <a:pt x="5" y="340"/>
                                </a:lnTo>
                                <a:lnTo>
                                  <a:pt x="8" y="356"/>
                                </a:lnTo>
                                <a:lnTo>
                                  <a:pt x="13" y="372"/>
                                </a:lnTo>
                                <a:lnTo>
                                  <a:pt x="19" y="388"/>
                                </a:lnTo>
                                <a:lnTo>
                                  <a:pt x="25" y="402"/>
                                </a:lnTo>
                                <a:lnTo>
                                  <a:pt x="30" y="412"/>
                                </a:lnTo>
                                <a:lnTo>
                                  <a:pt x="35" y="420"/>
                                </a:lnTo>
                                <a:lnTo>
                                  <a:pt x="44" y="436"/>
                                </a:lnTo>
                                <a:lnTo>
                                  <a:pt x="49" y="444"/>
                                </a:lnTo>
                                <a:lnTo>
                                  <a:pt x="55" y="452"/>
                                </a:lnTo>
                                <a:lnTo>
                                  <a:pt x="64" y="464"/>
                                </a:lnTo>
                                <a:lnTo>
                                  <a:pt x="74" y="476"/>
                                </a:lnTo>
                                <a:lnTo>
                                  <a:pt x="85" y="486"/>
                                </a:lnTo>
                                <a:lnTo>
                                  <a:pt x="96" y="498"/>
                                </a:lnTo>
                                <a:lnTo>
                                  <a:pt x="106" y="506"/>
                                </a:lnTo>
                                <a:lnTo>
                                  <a:pt x="117" y="514"/>
                                </a:lnTo>
                                <a:lnTo>
                                  <a:pt x="127" y="522"/>
                                </a:lnTo>
                                <a:lnTo>
                                  <a:pt x="139" y="528"/>
                                </a:lnTo>
                                <a:lnTo>
                                  <a:pt x="148" y="534"/>
                                </a:lnTo>
                                <a:lnTo>
                                  <a:pt x="158" y="540"/>
                                </a:lnTo>
                                <a:lnTo>
                                  <a:pt x="167" y="544"/>
                                </a:lnTo>
                                <a:lnTo>
                                  <a:pt x="180" y="550"/>
                                </a:lnTo>
                                <a:lnTo>
                                  <a:pt x="219" y="562"/>
                                </a:lnTo>
                                <a:lnTo>
                                  <a:pt x="238" y="566"/>
                                </a:lnTo>
                                <a:lnTo>
                                  <a:pt x="256" y="568"/>
                                </a:lnTo>
                                <a:lnTo>
                                  <a:pt x="308" y="568"/>
                                </a:lnTo>
                                <a:lnTo>
                                  <a:pt x="322" y="566"/>
                                </a:lnTo>
                                <a:lnTo>
                                  <a:pt x="331" y="566"/>
                                </a:lnTo>
                                <a:lnTo>
                                  <a:pt x="340" y="564"/>
                                </a:lnTo>
                                <a:lnTo>
                                  <a:pt x="350" y="562"/>
                                </a:lnTo>
                                <a:lnTo>
                                  <a:pt x="361" y="558"/>
                                </a:lnTo>
                                <a:lnTo>
                                  <a:pt x="372" y="556"/>
                                </a:lnTo>
                                <a:lnTo>
                                  <a:pt x="382" y="552"/>
                                </a:lnTo>
                                <a:lnTo>
                                  <a:pt x="396" y="546"/>
                                </a:lnTo>
                                <a:lnTo>
                                  <a:pt x="410" y="540"/>
                                </a:lnTo>
                                <a:lnTo>
                                  <a:pt x="423" y="534"/>
                                </a:lnTo>
                                <a:lnTo>
                                  <a:pt x="436" y="526"/>
                                </a:lnTo>
                                <a:lnTo>
                                  <a:pt x="446" y="518"/>
                                </a:lnTo>
                                <a:lnTo>
                                  <a:pt x="456" y="510"/>
                                </a:lnTo>
                                <a:lnTo>
                                  <a:pt x="466" y="504"/>
                                </a:lnTo>
                                <a:lnTo>
                                  <a:pt x="468" y="502"/>
                                </a:lnTo>
                                <a:lnTo>
                                  <a:pt x="265" y="502"/>
                                </a:lnTo>
                                <a:lnTo>
                                  <a:pt x="237" y="498"/>
                                </a:lnTo>
                                <a:lnTo>
                                  <a:pt x="226" y="496"/>
                                </a:lnTo>
                                <a:lnTo>
                                  <a:pt x="215" y="492"/>
                                </a:lnTo>
                                <a:lnTo>
                                  <a:pt x="203" y="488"/>
                                </a:lnTo>
                                <a:lnTo>
                                  <a:pt x="191" y="482"/>
                                </a:lnTo>
                                <a:lnTo>
                                  <a:pt x="180" y="476"/>
                                </a:lnTo>
                                <a:lnTo>
                                  <a:pt x="169" y="470"/>
                                </a:lnTo>
                                <a:lnTo>
                                  <a:pt x="160" y="464"/>
                                </a:lnTo>
                                <a:lnTo>
                                  <a:pt x="151" y="458"/>
                                </a:lnTo>
                                <a:lnTo>
                                  <a:pt x="143" y="452"/>
                                </a:lnTo>
                                <a:lnTo>
                                  <a:pt x="127" y="436"/>
                                </a:lnTo>
                                <a:lnTo>
                                  <a:pt x="119" y="428"/>
                                </a:lnTo>
                                <a:lnTo>
                                  <a:pt x="112" y="420"/>
                                </a:lnTo>
                                <a:lnTo>
                                  <a:pt x="106" y="410"/>
                                </a:lnTo>
                                <a:lnTo>
                                  <a:pt x="97" y="396"/>
                                </a:lnTo>
                                <a:lnTo>
                                  <a:pt x="89" y="382"/>
                                </a:lnTo>
                                <a:lnTo>
                                  <a:pt x="82" y="366"/>
                                </a:lnTo>
                                <a:lnTo>
                                  <a:pt x="76" y="352"/>
                                </a:lnTo>
                                <a:lnTo>
                                  <a:pt x="71" y="330"/>
                                </a:lnTo>
                                <a:lnTo>
                                  <a:pt x="69" y="320"/>
                                </a:lnTo>
                                <a:lnTo>
                                  <a:pt x="68" y="310"/>
                                </a:lnTo>
                                <a:lnTo>
                                  <a:pt x="67" y="300"/>
                                </a:lnTo>
                                <a:lnTo>
                                  <a:pt x="66" y="292"/>
                                </a:lnTo>
                                <a:lnTo>
                                  <a:pt x="66" y="280"/>
                                </a:lnTo>
                                <a:lnTo>
                                  <a:pt x="67" y="266"/>
                                </a:lnTo>
                                <a:lnTo>
                                  <a:pt x="69" y="250"/>
                                </a:lnTo>
                                <a:lnTo>
                                  <a:pt x="72" y="236"/>
                                </a:lnTo>
                                <a:lnTo>
                                  <a:pt x="76" y="220"/>
                                </a:lnTo>
                                <a:lnTo>
                                  <a:pt x="81" y="204"/>
                                </a:lnTo>
                                <a:lnTo>
                                  <a:pt x="88" y="190"/>
                                </a:lnTo>
                                <a:lnTo>
                                  <a:pt x="96" y="176"/>
                                </a:lnTo>
                                <a:lnTo>
                                  <a:pt x="104" y="162"/>
                                </a:lnTo>
                                <a:lnTo>
                                  <a:pt x="110" y="152"/>
                                </a:lnTo>
                                <a:lnTo>
                                  <a:pt x="117" y="144"/>
                                </a:lnTo>
                                <a:lnTo>
                                  <a:pt x="124" y="138"/>
                                </a:lnTo>
                                <a:lnTo>
                                  <a:pt x="134" y="126"/>
                                </a:lnTo>
                                <a:lnTo>
                                  <a:pt x="145" y="116"/>
                                </a:lnTo>
                                <a:lnTo>
                                  <a:pt x="157" y="108"/>
                                </a:lnTo>
                                <a:lnTo>
                                  <a:pt x="169" y="100"/>
                                </a:lnTo>
                                <a:lnTo>
                                  <a:pt x="178" y="94"/>
                                </a:lnTo>
                                <a:lnTo>
                                  <a:pt x="188" y="88"/>
                                </a:lnTo>
                                <a:lnTo>
                                  <a:pt x="231" y="72"/>
                                </a:lnTo>
                                <a:lnTo>
                                  <a:pt x="249" y="70"/>
                                </a:lnTo>
                                <a:lnTo>
                                  <a:pt x="256" y="68"/>
                                </a:lnTo>
                                <a:lnTo>
                                  <a:pt x="468" y="68"/>
                                </a:lnTo>
                                <a:lnTo>
                                  <a:pt x="460" y="60"/>
                                </a:lnTo>
                                <a:lnTo>
                                  <a:pt x="452" y="54"/>
                                </a:lnTo>
                                <a:lnTo>
                                  <a:pt x="443" y="48"/>
                                </a:lnTo>
                                <a:lnTo>
                                  <a:pt x="434" y="42"/>
                                </a:lnTo>
                                <a:lnTo>
                                  <a:pt x="424" y="36"/>
                                </a:lnTo>
                                <a:lnTo>
                                  <a:pt x="413" y="32"/>
                                </a:lnTo>
                                <a:lnTo>
                                  <a:pt x="400" y="24"/>
                                </a:lnTo>
                                <a:lnTo>
                                  <a:pt x="385" y="18"/>
                                </a:lnTo>
                                <a:lnTo>
                                  <a:pt x="356" y="10"/>
                                </a:lnTo>
                                <a:lnTo>
                                  <a:pt x="345" y="6"/>
                                </a:lnTo>
                                <a:lnTo>
                                  <a:pt x="334" y="4"/>
                                </a:lnTo>
                                <a:lnTo>
                                  <a:pt x="317" y="2"/>
                                </a:lnTo>
                                <a:close/>
                                <a:moveTo>
                                  <a:pt x="468" y="68"/>
                                </a:moveTo>
                                <a:lnTo>
                                  <a:pt x="311" y="68"/>
                                </a:lnTo>
                                <a:lnTo>
                                  <a:pt x="344" y="74"/>
                                </a:lnTo>
                                <a:lnTo>
                                  <a:pt x="354" y="78"/>
                                </a:lnTo>
                                <a:lnTo>
                                  <a:pt x="368" y="82"/>
                                </a:lnTo>
                                <a:lnTo>
                                  <a:pt x="374" y="86"/>
                                </a:lnTo>
                                <a:lnTo>
                                  <a:pt x="392" y="94"/>
                                </a:lnTo>
                                <a:lnTo>
                                  <a:pt x="413" y="108"/>
                                </a:lnTo>
                                <a:lnTo>
                                  <a:pt x="427" y="120"/>
                                </a:lnTo>
                                <a:lnTo>
                                  <a:pt x="434" y="126"/>
                                </a:lnTo>
                                <a:lnTo>
                                  <a:pt x="441" y="132"/>
                                </a:lnTo>
                                <a:lnTo>
                                  <a:pt x="450" y="142"/>
                                </a:lnTo>
                                <a:lnTo>
                                  <a:pt x="458" y="152"/>
                                </a:lnTo>
                                <a:lnTo>
                                  <a:pt x="466" y="164"/>
                                </a:lnTo>
                                <a:lnTo>
                                  <a:pt x="473" y="176"/>
                                </a:lnTo>
                                <a:lnTo>
                                  <a:pt x="479" y="186"/>
                                </a:lnTo>
                                <a:lnTo>
                                  <a:pt x="485" y="198"/>
                                </a:lnTo>
                                <a:lnTo>
                                  <a:pt x="489" y="210"/>
                                </a:lnTo>
                                <a:lnTo>
                                  <a:pt x="494" y="220"/>
                                </a:lnTo>
                                <a:lnTo>
                                  <a:pt x="497" y="232"/>
                                </a:lnTo>
                                <a:lnTo>
                                  <a:pt x="500" y="244"/>
                                </a:lnTo>
                                <a:lnTo>
                                  <a:pt x="501" y="258"/>
                                </a:lnTo>
                                <a:lnTo>
                                  <a:pt x="501" y="264"/>
                                </a:lnTo>
                                <a:lnTo>
                                  <a:pt x="502" y="272"/>
                                </a:lnTo>
                                <a:lnTo>
                                  <a:pt x="502" y="280"/>
                                </a:lnTo>
                                <a:lnTo>
                                  <a:pt x="501" y="280"/>
                                </a:lnTo>
                                <a:lnTo>
                                  <a:pt x="501" y="296"/>
                                </a:lnTo>
                                <a:lnTo>
                                  <a:pt x="501" y="298"/>
                                </a:lnTo>
                                <a:lnTo>
                                  <a:pt x="500" y="312"/>
                                </a:lnTo>
                                <a:lnTo>
                                  <a:pt x="499" y="326"/>
                                </a:lnTo>
                                <a:lnTo>
                                  <a:pt x="496" y="340"/>
                                </a:lnTo>
                                <a:lnTo>
                                  <a:pt x="492" y="354"/>
                                </a:lnTo>
                                <a:lnTo>
                                  <a:pt x="487" y="366"/>
                                </a:lnTo>
                                <a:lnTo>
                                  <a:pt x="482" y="376"/>
                                </a:lnTo>
                                <a:lnTo>
                                  <a:pt x="477" y="386"/>
                                </a:lnTo>
                                <a:lnTo>
                                  <a:pt x="471" y="398"/>
                                </a:lnTo>
                                <a:lnTo>
                                  <a:pt x="464" y="410"/>
                                </a:lnTo>
                                <a:lnTo>
                                  <a:pt x="456" y="420"/>
                                </a:lnTo>
                                <a:lnTo>
                                  <a:pt x="448" y="430"/>
                                </a:lnTo>
                                <a:lnTo>
                                  <a:pt x="435" y="444"/>
                                </a:lnTo>
                                <a:lnTo>
                                  <a:pt x="421" y="454"/>
                                </a:lnTo>
                                <a:lnTo>
                                  <a:pt x="406" y="466"/>
                                </a:lnTo>
                                <a:lnTo>
                                  <a:pt x="390" y="476"/>
                                </a:lnTo>
                                <a:lnTo>
                                  <a:pt x="371" y="484"/>
                                </a:lnTo>
                                <a:lnTo>
                                  <a:pt x="351" y="492"/>
                                </a:lnTo>
                                <a:lnTo>
                                  <a:pt x="328" y="500"/>
                                </a:lnTo>
                                <a:lnTo>
                                  <a:pt x="316" y="500"/>
                                </a:lnTo>
                                <a:lnTo>
                                  <a:pt x="311" y="502"/>
                                </a:lnTo>
                                <a:lnTo>
                                  <a:pt x="468" y="502"/>
                                </a:lnTo>
                                <a:lnTo>
                                  <a:pt x="476" y="494"/>
                                </a:lnTo>
                                <a:lnTo>
                                  <a:pt x="485" y="486"/>
                                </a:lnTo>
                                <a:lnTo>
                                  <a:pt x="494" y="478"/>
                                </a:lnTo>
                                <a:lnTo>
                                  <a:pt x="502" y="468"/>
                                </a:lnTo>
                                <a:lnTo>
                                  <a:pt x="509" y="458"/>
                                </a:lnTo>
                                <a:lnTo>
                                  <a:pt x="516" y="448"/>
                                </a:lnTo>
                                <a:lnTo>
                                  <a:pt x="523" y="440"/>
                                </a:lnTo>
                                <a:lnTo>
                                  <a:pt x="529" y="430"/>
                                </a:lnTo>
                                <a:lnTo>
                                  <a:pt x="536" y="418"/>
                                </a:lnTo>
                                <a:lnTo>
                                  <a:pt x="542" y="406"/>
                                </a:lnTo>
                                <a:lnTo>
                                  <a:pt x="548" y="392"/>
                                </a:lnTo>
                                <a:lnTo>
                                  <a:pt x="553" y="380"/>
                                </a:lnTo>
                                <a:lnTo>
                                  <a:pt x="559" y="360"/>
                                </a:lnTo>
                                <a:lnTo>
                                  <a:pt x="564" y="340"/>
                                </a:lnTo>
                                <a:lnTo>
                                  <a:pt x="567" y="318"/>
                                </a:lnTo>
                                <a:lnTo>
                                  <a:pt x="568" y="298"/>
                                </a:lnTo>
                                <a:lnTo>
                                  <a:pt x="568" y="292"/>
                                </a:lnTo>
                                <a:lnTo>
                                  <a:pt x="568" y="280"/>
                                </a:lnTo>
                                <a:lnTo>
                                  <a:pt x="568" y="272"/>
                                </a:lnTo>
                                <a:lnTo>
                                  <a:pt x="567" y="260"/>
                                </a:lnTo>
                                <a:lnTo>
                                  <a:pt x="566" y="248"/>
                                </a:lnTo>
                                <a:lnTo>
                                  <a:pt x="564" y="232"/>
                                </a:lnTo>
                                <a:lnTo>
                                  <a:pt x="560" y="216"/>
                                </a:lnTo>
                                <a:lnTo>
                                  <a:pt x="556" y="200"/>
                                </a:lnTo>
                                <a:lnTo>
                                  <a:pt x="551" y="184"/>
                                </a:lnTo>
                                <a:lnTo>
                                  <a:pt x="546" y="172"/>
                                </a:lnTo>
                                <a:lnTo>
                                  <a:pt x="541" y="160"/>
                                </a:lnTo>
                                <a:lnTo>
                                  <a:pt x="529" y="138"/>
                                </a:lnTo>
                                <a:lnTo>
                                  <a:pt x="522" y="128"/>
                                </a:lnTo>
                                <a:lnTo>
                                  <a:pt x="514" y="118"/>
                                </a:lnTo>
                                <a:lnTo>
                                  <a:pt x="507" y="108"/>
                                </a:lnTo>
                                <a:lnTo>
                                  <a:pt x="500" y="98"/>
                                </a:lnTo>
                                <a:lnTo>
                                  <a:pt x="486" y="84"/>
                                </a:lnTo>
                                <a:lnTo>
                                  <a:pt x="481" y="80"/>
                                </a:lnTo>
                                <a:lnTo>
                                  <a:pt x="475" y="74"/>
                                </a:lnTo>
                                <a:lnTo>
                                  <a:pt x="468" y="68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269" y="0"/>
                                </a:lnTo>
                                <a:lnTo>
                                  <a:pt x="268" y="2"/>
                                </a:lnTo>
                                <a:lnTo>
                                  <a:pt x="304" y="2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1039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733"/>
                            <a:ext cx="33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Freeform 237"/>
                        <wps:cNvSpPr>
                          <a:spLocks/>
                        </wps:cNvSpPr>
                        <wps:spPr bwMode="auto">
                          <a:xfrm>
                            <a:off x="1356" y="1331"/>
                            <a:ext cx="329" cy="890"/>
                          </a:xfrm>
                          <a:custGeom>
                            <a:avLst/>
                            <a:gdLst>
                              <a:gd name="T0" fmla="+- 0 1385 1357"/>
                              <a:gd name="T1" fmla="*/ T0 w 329"/>
                              <a:gd name="T2" fmla="+- 0 1332 1332"/>
                              <a:gd name="T3" fmla="*/ 1332 h 890"/>
                              <a:gd name="T4" fmla="+- 0 1371 1357"/>
                              <a:gd name="T5" fmla="*/ T4 w 329"/>
                              <a:gd name="T6" fmla="+- 0 1412 1332"/>
                              <a:gd name="T7" fmla="*/ 1412 h 890"/>
                              <a:gd name="T8" fmla="+- 0 1357 1357"/>
                              <a:gd name="T9" fmla="*/ T8 w 329"/>
                              <a:gd name="T10" fmla="+- 0 1619 1332"/>
                              <a:gd name="T11" fmla="*/ 1619 h 890"/>
                              <a:gd name="T12" fmla="+- 0 1385 1357"/>
                              <a:gd name="T13" fmla="*/ T12 w 329"/>
                              <a:gd name="T14" fmla="+- 0 1905 1332"/>
                              <a:gd name="T15" fmla="*/ 1905 h 890"/>
                              <a:gd name="T16" fmla="+- 0 1497 1357"/>
                              <a:gd name="T17" fmla="*/ T16 w 329"/>
                              <a:gd name="T18" fmla="+- 0 2221 1332"/>
                              <a:gd name="T19" fmla="*/ 2221 h 890"/>
                              <a:gd name="T20" fmla="+- 0 1454 1357"/>
                              <a:gd name="T21" fmla="*/ T20 w 329"/>
                              <a:gd name="T22" fmla="+- 0 1931 1332"/>
                              <a:gd name="T23" fmla="*/ 1931 h 890"/>
                              <a:gd name="T24" fmla="+- 0 1459 1357"/>
                              <a:gd name="T25" fmla="*/ T24 w 329"/>
                              <a:gd name="T26" fmla="+- 0 1767 1332"/>
                              <a:gd name="T27" fmla="*/ 1767 h 890"/>
                              <a:gd name="T28" fmla="+- 0 1530 1357"/>
                              <a:gd name="T29" fmla="*/ T28 w 329"/>
                              <a:gd name="T30" fmla="+- 0 1668 1332"/>
                              <a:gd name="T31" fmla="*/ 1668 h 890"/>
                              <a:gd name="T32" fmla="+- 0 1685 1357"/>
                              <a:gd name="T33" fmla="*/ T32 w 329"/>
                              <a:gd name="T34" fmla="+- 0 1574 1332"/>
                              <a:gd name="T35" fmla="*/ 1574 h 890"/>
                              <a:gd name="T36" fmla="+- 0 1582 1357"/>
                              <a:gd name="T37" fmla="*/ T36 w 329"/>
                              <a:gd name="T38" fmla="+- 0 1517 1332"/>
                              <a:gd name="T39" fmla="*/ 1517 h 890"/>
                              <a:gd name="T40" fmla="+- 0 1517 1357"/>
                              <a:gd name="T41" fmla="*/ T40 w 329"/>
                              <a:gd name="T42" fmla="+- 0 1473 1332"/>
                              <a:gd name="T43" fmla="*/ 1473 h 890"/>
                              <a:gd name="T44" fmla="+- 0 1460 1357"/>
                              <a:gd name="T45" fmla="*/ T44 w 329"/>
                              <a:gd name="T46" fmla="+- 0 1419 1332"/>
                              <a:gd name="T47" fmla="*/ 1419 h 890"/>
                              <a:gd name="T48" fmla="+- 0 1385 1357"/>
                              <a:gd name="T49" fmla="*/ T48 w 329"/>
                              <a:gd name="T50" fmla="+- 0 1332 1332"/>
                              <a:gd name="T51" fmla="*/ 1332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9" h="890">
                                <a:moveTo>
                                  <a:pt x="28" y="0"/>
                                </a:moveTo>
                                <a:lnTo>
                                  <a:pt x="14" y="80"/>
                                </a:lnTo>
                                <a:lnTo>
                                  <a:pt x="0" y="287"/>
                                </a:lnTo>
                                <a:lnTo>
                                  <a:pt x="28" y="573"/>
                                </a:lnTo>
                                <a:lnTo>
                                  <a:pt x="140" y="889"/>
                                </a:lnTo>
                                <a:lnTo>
                                  <a:pt x="97" y="599"/>
                                </a:lnTo>
                                <a:lnTo>
                                  <a:pt x="102" y="435"/>
                                </a:lnTo>
                                <a:lnTo>
                                  <a:pt x="173" y="336"/>
                                </a:lnTo>
                                <a:lnTo>
                                  <a:pt x="328" y="242"/>
                                </a:lnTo>
                                <a:lnTo>
                                  <a:pt x="225" y="185"/>
                                </a:lnTo>
                                <a:lnTo>
                                  <a:pt x="160" y="141"/>
                                </a:lnTo>
                                <a:lnTo>
                                  <a:pt x="103" y="8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" y="1981"/>
                            <a:ext cx="26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Freeform 235"/>
                        <wps:cNvSpPr>
                          <a:spLocks/>
                        </wps:cNvSpPr>
                        <wps:spPr bwMode="auto">
                          <a:xfrm>
                            <a:off x="1367" y="1403"/>
                            <a:ext cx="91" cy="426"/>
                          </a:xfrm>
                          <a:custGeom>
                            <a:avLst/>
                            <a:gdLst>
                              <a:gd name="T0" fmla="+- 0 1400 1368"/>
                              <a:gd name="T1" fmla="*/ T0 w 91"/>
                              <a:gd name="T2" fmla="+- 0 1404 1404"/>
                              <a:gd name="T3" fmla="*/ 1404 h 426"/>
                              <a:gd name="T4" fmla="+- 0 1376 1368"/>
                              <a:gd name="T5" fmla="*/ T4 w 91"/>
                              <a:gd name="T6" fmla="+- 0 1562 1404"/>
                              <a:gd name="T7" fmla="*/ 1562 h 426"/>
                              <a:gd name="T8" fmla="+- 0 1368 1368"/>
                              <a:gd name="T9" fmla="*/ T8 w 91"/>
                              <a:gd name="T10" fmla="+- 0 1659 1404"/>
                              <a:gd name="T11" fmla="*/ 1659 h 426"/>
                              <a:gd name="T12" fmla="+- 0 1375 1368"/>
                              <a:gd name="T13" fmla="*/ T12 w 91"/>
                              <a:gd name="T14" fmla="+- 0 1735 1404"/>
                              <a:gd name="T15" fmla="*/ 1735 h 426"/>
                              <a:gd name="T16" fmla="+- 0 1397 1368"/>
                              <a:gd name="T17" fmla="*/ T16 w 91"/>
                              <a:gd name="T18" fmla="+- 0 1829 1404"/>
                              <a:gd name="T19" fmla="*/ 1829 h 426"/>
                              <a:gd name="T20" fmla="+- 0 1417 1368"/>
                              <a:gd name="T21" fmla="*/ T20 w 91"/>
                              <a:gd name="T22" fmla="+- 0 1631 1404"/>
                              <a:gd name="T23" fmla="*/ 1631 h 426"/>
                              <a:gd name="T24" fmla="+- 0 1437 1368"/>
                              <a:gd name="T25" fmla="*/ T24 w 91"/>
                              <a:gd name="T26" fmla="+- 0 1521 1404"/>
                              <a:gd name="T27" fmla="*/ 1521 h 426"/>
                              <a:gd name="T28" fmla="+- 0 1452 1368"/>
                              <a:gd name="T29" fmla="*/ T28 w 91"/>
                              <a:gd name="T30" fmla="+- 0 1474 1404"/>
                              <a:gd name="T31" fmla="*/ 1474 h 426"/>
                              <a:gd name="T32" fmla="+- 0 1458 1368"/>
                              <a:gd name="T33" fmla="*/ T32 w 91"/>
                              <a:gd name="T34" fmla="+- 0 1464 1404"/>
                              <a:gd name="T35" fmla="*/ 1464 h 426"/>
                              <a:gd name="T36" fmla="+- 0 1400 1368"/>
                              <a:gd name="T37" fmla="*/ T36 w 91"/>
                              <a:gd name="T38" fmla="+- 0 1404 1404"/>
                              <a:gd name="T39" fmla="*/ 140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" h="426">
                                <a:moveTo>
                                  <a:pt x="32" y="0"/>
                                </a:moveTo>
                                <a:lnTo>
                                  <a:pt x="8" y="158"/>
                                </a:lnTo>
                                <a:lnTo>
                                  <a:pt x="0" y="255"/>
                                </a:lnTo>
                                <a:lnTo>
                                  <a:pt x="7" y="331"/>
                                </a:lnTo>
                                <a:lnTo>
                                  <a:pt x="29" y="425"/>
                                </a:lnTo>
                                <a:lnTo>
                                  <a:pt x="49" y="227"/>
                                </a:lnTo>
                                <a:lnTo>
                                  <a:pt x="69" y="117"/>
                                </a:lnTo>
                                <a:lnTo>
                                  <a:pt x="84" y="70"/>
                                </a:lnTo>
                                <a:lnTo>
                                  <a:pt x="90" y="6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194"/>
                            <a:ext cx="5999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before="308" w:line="247" w:lineRule="auto"/>
                                <w:ind w:left="1785" w:right="307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36"/>
                                </w:rPr>
                                <w:t>ОСМОТР СОСТОЯЛСЯ И ВСЁ ПОНРАВИЛОСЬ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33" o:spid="_x0000_s1038" style="position:absolute;margin-left:63.9pt;margin-top:9.75pt;width:299.95pt;height:102.3pt;z-index:-251615232;mso-wrap-distance-left:0;mso-wrap-distance-right:0;mso-position-horizontal-relative:page;mso-position-vertical-relative:text" coordorigin="1278,195" coordsize="5999,2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">
                <v:shape id="Freeform 243" o:spid="_x0000_s1039" style="position:absolute;left:2018;top:254;width:5258;height:1313;visibility:visible;mso-wrap-style:square;v-text-anchor:top" coordsize="5258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" path="m5077,l180,,110,14,53,52,14,110,,180r,952l14,1202r39,57l110,1298r70,14l5077,1312r70,-14l5205,1259r38,-57l5257,1132r,-952l5243,110,5205,52,5147,14,5077,xe" fillcolor="#9cc64a" stroked="f">
                  <v:path arrowok="t" o:connecttype="custom" o:connectlocs="5077,255;180,255;110,269;53,307;14,365;0,435;0,1387;14,1457;53,1514;110,1553;180,1567;5077,1567;5147,1553;5205,1514;5243,1457;5257,1387;5257,435;5243,365;5205,307;5147,269;5077,255" o:connectangles="0,0,0,0,0,0,0,0,0,0,0,0,0,0,0,0,0,0,0,0,0"/>
                </v:shape>
                <v:shape id="Freeform 242" o:spid="_x0000_s1040" style="position:absolute;left:1307;top:224;width:1373;height:1373;visibility:visible;mso-wrap-style:square;v-text-anchor:top" coordsize="1373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" path="m686,l611,4,539,16,469,35,403,61,340,94r-59,38l226,177r-49,49l132,281,94,340,61,403,35,469,16,539,4,611,,686r4,74l16,833r19,69l61,969r33,63l132,1091r45,54l226,1195r55,44l340,1278r63,33l469,1337r70,19l611,1368r75,4l761,1368r72,-12l903,1337r66,-26l1032,1278r59,-39l1145,1195r50,-50l1239,1091r39,-59l1311,969r26,-67l1356,833r12,-73l1372,686r-4,-75l1356,539r-19,-70l1311,403r-33,-63l1239,281r-44,-55l1145,177r-54,-45l1032,94,969,61,903,35,833,16,761,4,686,xe" fillcolor="#9cc64a" stroked="f">
                  <v:path arrowok="t" o:connecttype="custom" o:connectlocs="686,225;611,229;539,241;469,260;403,286;340,319;281,357;226,402;177,451;132,506;94,565;61,628;35,694;16,764;4,836;0,911;4,985;16,1058;35,1127;61,1194;94,1257;132,1316;177,1370;226,1420;281,1464;340,1503;403,1536;469,1562;539,1581;611,1593;686,1597;761,1593;833,1581;903,1562;969,1536;1032,1503;1091,1464;1145,1420;1195,1370;1239,1316;1278,1257;1311,1194;1337,1127;1356,1058;1368,985;1372,911;1368,836;1356,764;1337,694;1311,628;1278,565;1239,506;1195,451;1145,402;1091,357;1032,319;969,286;903,260;833,241;761,229;686,225" o:connectangles="0,0,0,0,0,0,0,0,0,0,0,0,0,0,0,0,0,0,0,0,0,0,0,0,0,0,0,0,0,0,0,0,0,0,0,0,0,0,0,0,0,0,0,0,0,0,0,0,0,0,0,0,0,0,0,0,0,0,0,0,0"/>
                </v:shape>
                <v:shape id="AutoShape 241" o:spid="_x0000_s1041" style="position:absolute;left:1277;top:194;width:1433;height:1433;visibility:visible;mso-wrap-style:square;v-text-anchor:top" coordsize="1433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" path="m716,l643,3,572,14,503,32,437,56,375,86r-59,36l261,163r-51,47l164,261r-42,55l86,375,56,437,32,503,14,572,4,643,,716r4,73l14,860r18,69l56,994r30,63l122,1116r42,55l210,1222r51,46l316,1309r59,36l437,1376r66,24l572,1417r71,11l716,1432r73,-4l860,1417r69,-17l994,1376r8,-4l716,1372r-77,-4l565,1355r-70,-21l427,1305r-63,-35l306,1228r-54,-48l204,1126r-42,-58l126,1004,98,937,77,866,64,792,60,716r4,-77l77,565,98,495r28,-68l162,364r42,-59l252,252r54,-48l364,162r63,-36l495,98,565,77,639,64r77,-4l1002,60r-8,-4l929,32,860,14,789,3,716,xm1002,60r-286,l792,64r74,13l937,98r67,28l1068,162r58,42l1180,252r48,53l1270,364r35,63l1334,495r21,70l1368,639r4,77l1368,792r-13,74l1334,937r-29,67l1270,1068r-42,58l1180,1180r-54,48l1068,1270r-64,35l937,1334r-71,21l792,1368r-76,4l1002,1372r55,-27l1116,1309r55,-41l1222,1222r46,-51l1310,1116r35,-59l1376,994r24,-65l1417,860r11,-71l1432,716r-4,-73l1417,572r-17,-69l1376,437r-31,-62l1310,316r-42,-55l1222,210r-51,-47l1116,122,1057,86,1002,60xe" stroked="f">
                  <v:path arrowok="t" o:connecttype="custom" o:connectlocs="572,209;375,281;210,405;86,570;14,767;4,984;56,1189;164,1366;316,1504;503,1595;716,1627;929,1595;716,1567;495,1529;306,1423;162,1263;77,1061;64,834;126,622;252,447;427,321;639,259;994,251;789,198;716,255;866,272;1068,357;1228,500;1334,690;1372,911;1334,1132;1228,1321;1068,1465;866,1550;1002,1567;1171,1463;1310,1311;1400,1124;1432,911;1400,698;1310,511;1171,358;1002,255" o:connectangles="0,0,0,0,0,0,0,0,0,0,0,0,0,0,0,0,0,0,0,0,0,0,0,0,0,0,0,0,0,0,0,0,0,0,0,0,0,0,0,0,0,0,0"/>
                </v:shape>
                <v:shape id="AutoShape 240" o:spid="_x0000_s1042" style="position:absolute;left:1644;top:566;width:569;height:568;visibility:visible;mso-wrap-style:square;v-text-anchor:top" coordsize="569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" path="m317,2r-64,l225,6r-14,4l175,22r-12,6l153,32r-9,6l134,44r-9,6l115,56r-10,8l96,72,83,84,72,96,61,108,51,122r-6,10l40,140r-5,10l29,160r-5,10l19,182r-4,12l11,204,7,216,5,228,3,240r-1,8l1,254r,6l1,262r-1,l,288r1,l1,290r1,26l3,328r2,12l8,356r5,16l19,388r6,14l30,412r5,8l44,436r5,8l55,452r9,12l74,476r11,10l96,498r10,8l117,514r10,8l139,528r9,6l158,540r9,4l180,550r39,12l238,566r18,2l308,568r14,-2l331,566r9,-2l350,562r11,-4l372,556r10,-4l396,546r14,-6l423,534r13,-8l446,518r10,-8l466,504r2,-2l265,502r-28,-4l226,496r-11,-4l203,488r-12,-6l180,476r-11,-6l160,464r-9,-6l143,452,127,436r-8,-8l112,420r-6,-10l97,396,89,382,82,366,76,352,71,330,69,320,68,310,67,300r-1,-8l66,280r1,-14l69,250r3,-14l76,220r5,-16l88,190r8,-14l104,162r6,-10l117,144r7,-6l134,126r11,-10l157,108r12,-8l178,94r10,-6l231,72r18,-2l256,68r212,l460,60r-8,-6l443,48r-9,-6l424,36,413,32,400,24,385,18,356,10,345,6,334,4,317,2xm468,68r-157,l344,74r10,4l368,82r6,4l392,94r21,14l427,120r7,6l441,132r9,10l458,152r8,12l473,176r6,10l485,198r4,12l494,220r3,12l500,244r1,14l501,264r1,8l502,280r-1,l501,296r,2l500,312r-1,14l496,340r-4,14l487,366r-5,10l477,386r-6,12l464,410r-8,10l448,430r-13,14l421,454r-15,12l390,476r-19,8l351,492r-23,8l316,500r-5,2l468,502r8,-8l485,486r9,-8l502,468r7,-10l516,448r7,-8l529,430r7,-12l542,406r6,-14l553,380r6,-20l564,340r3,-22l568,298r,-6l568,280r,-8l567,260r-1,-12l564,232r-4,-16l556,200r-5,-16l546,172r-5,-12l529,138r-7,-10l514,118r-7,-10l500,98,486,84r-5,-4l475,74r-7,-6xm303,l269,r-1,2l304,2,303,xe" stroked="f">
                  <v:path arrowok="t" o:connecttype="custom" o:connectlocs="211,576;144,604;105,630;61,674;35,716;15,760;3,806;1,828;1,856;8,922;30,978;55,1018;96,1064;139,1094;180,1116;308,1134;350,1128;396,1112;446,1084;265,1068;203,1054;160,1030;119,994;89,948;69,886;66,846;76,786;104,728;134,692;178,660;256,634;443,614;400,590;334,570;344,640;392,660;441,698;473,742;494,786;501,830;501,862;496,906;477,952;448,996;390,1042;316,1066;485,1052;516,1014;542,972;564,906;568,846;564,798;546,738;514,684;481,646;269,566" o:connectangles="0,0,0,0,0,0,0,0,0,0,0,0,0,0,0,0,0,0,0,0,0,0,0,0,0,0,0,0,0,0,0,0,0,0,0,0,0,0,0,0,0,0,0,0,0,0,0,0,0,0,0,0,0,0,0,0"/>
                </v:shape>
                <v:shape id="Picture 239" o:spid="_x0000_s1043" type="#_x0000_t75" style="position:absolute;left:2118;top:1039;width:2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">
                  <v:imagedata r:id="rId39" o:title=""/>
                </v:shape>
                <v:shape id="Picture 238" o:spid="_x0000_s1044" type="#_x0000_t75" style="position:absolute;left:1762;top:733;width:33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">
                  <v:imagedata r:id="rId40" o:title=""/>
                </v:shape>
                <v:shape id="Freeform 237" o:spid="_x0000_s1045" style="position:absolute;left:1356;top:1331;width:329;height:890;visibility:visible;mso-wrap-style:square;v-text-anchor:top" coordsize="329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" path="m28,l14,80,,287,28,573,140,889,97,599r5,-164l173,336,328,242,225,185,160,141,103,87,28,xe" fillcolor="#f79433" stroked="f">
                  <v:path arrowok="t" o:connecttype="custom" o:connectlocs="28,1332;14,1412;0,1619;28,1905;140,2221;97,1931;102,1767;173,1668;328,1574;225,1517;160,1473;103,1419;28,1332" o:connectangles="0,0,0,0,0,0,0,0,0,0,0,0,0"/>
                </v:shape>
                <v:shape id="Picture 236" o:spid="_x0000_s1046" type="#_x0000_t75" style="position:absolute;left:1319;top:1981;width:26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">
                  <v:imagedata r:id="rId41" o:title=""/>
                </v:shape>
                <v:shape id="Freeform 235" o:spid="_x0000_s1047" style="position:absolute;left:1367;top:1403;width:91;height:426;visibility:visible;mso-wrap-style:square;v-text-anchor:top" coordsize="9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" path="m32,l8,158,,255r7,76l29,425,49,227,69,117,84,70,90,60,32,xe" stroked="f">
                  <v:path arrowok="t" o:connecttype="custom" o:connectlocs="32,1404;8,1562;0,1659;7,1735;29,1829;49,1631;69,1521;84,1474;90,1464;32,1404" o:connectangles="0,0,0,0,0,0,0,0,0,0"/>
                </v:shape>
                <v:shape id="Text Box 234" o:spid="_x0000_s1048" type="#_x0000_t202" style="position:absolute;left:1277;top:194;width:5999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6E6631" w:rsidRDefault="00E20640">
                        <w:pPr>
                          <w:spacing w:before="308" w:line="247" w:lineRule="auto"/>
                          <w:ind w:left="1785" w:right="307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36"/>
                          </w:rPr>
                          <w:t>ОСМОТР СОСТОЯЛСЯ И ВСЁ ПОНРАВИЛОСЬ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6631" w:rsidRDefault="00E20640">
      <w:pPr>
        <w:spacing w:before="37"/>
        <w:ind w:left="1709"/>
        <w:rPr>
          <w:rFonts w:ascii="Trebuchet MS" w:hAnsi="Trebuchet MS"/>
          <w:b/>
        </w:rPr>
      </w:pPr>
      <w:r>
        <w:rPr>
          <w:color w:val="231F20"/>
        </w:rPr>
        <w:t xml:space="preserve">ОБРАТИТЕСЬ </w:t>
      </w:r>
      <w:r>
        <w:rPr>
          <w:rFonts w:ascii="Trebuchet MS" w:hAnsi="Trebuchet MS"/>
          <w:b/>
          <w:color w:val="231F20"/>
        </w:rPr>
        <w:t>С ЗАЯВЛЕНИЕМ С СОГЛАСИЕМ</w:t>
      </w:r>
    </w:p>
    <w:p w:rsidR="006E6631" w:rsidRDefault="00CC671F">
      <w:pPr>
        <w:spacing w:before="9" w:line="249" w:lineRule="auto"/>
        <w:ind w:left="1709" w:right="140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-133350</wp:posOffset>
                </wp:positionV>
                <wp:extent cx="342900" cy="436245"/>
                <wp:effectExtent l="0" t="0" r="0" b="0"/>
                <wp:wrapNone/>
                <wp:docPr id="253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36245"/>
                          <a:chOff x="1360" y="-210"/>
                          <a:chExt cx="540" cy="687"/>
                        </a:xfrm>
                      </wpg:grpSpPr>
                      <wps:wsp>
                        <wps:cNvPr id="254" name="AutoShape 232"/>
                        <wps:cNvSpPr>
                          <a:spLocks/>
                        </wps:cNvSpPr>
                        <wps:spPr bwMode="auto">
                          <a:xfrm>
                            <a:off x="1359" y="-210"/>
                            <a:ext cx="540" cy="687"/>
                          </a:xfrm>
                          <a:custGeom>
                            <a:avLst/>
                            <a:gdLst>
                              <a:gd name="T0" fmla="+- 0 1551 1360"/>
                              <a:gd name="T1" fmla="*/ T0 w 540"/>
                              <a:gd name="T2" fmla="+- 0 -209 -210"/>
                              <a:gd name="T3" fmla="*/ -209 h 687"/>
                              <a:gd name="T4" fmla="+- 0 1527 1360"/>
                              <a:gd name="T5" fmla="*/ T4 w 540"/>
                              <a:gd name="T6" fmla="+- 0 -202 -210"/>
                              <a:gd name="T7" fmla="*/ -202 h 687"/>
                              <a:gd name="T8" fmla="+- 0 1478 1360"/>
                              <a:gd name="T9" fmla="*/ T8 w 540"/>
                              <a:gd name="T10" fmla="+- 0 -176 -210"/>
                              <a:gd name="T11" fmla="*/ -176 h 687"/>
                              <a:gd name="T12" fmla="+- 0 1434 1360"/>
                              <a:gd name="T13" fmla="*/ T12 w 540"/>
                              <a:gd name="T14" fmla="+- 0 -142 -210"/>
                              <a:gd name="T15" fmla="*/ -142 h 687"/>
                              <a:gd name="T16" fmla="+- 0 1399 1360"/>
                              <a:gd name="T17" fmla="*/ T16 w 540"/>
                              <a:gd name="T18" fmla="+- 0 -109 -210"/>
                              <a:gd name="T19" fmla="*/ -109 h 687"/>
                              <a:gd name="T20" fmla="+- 0 1370 1360"/>
                              <a:gd name="T21" fmla="*/ T20 w 540"/>
                              <a:gd name="T22" fmla="+- 0 -70 -210"/>
                              <a:gd name="T23" fmla="*/ -70 h 687"/>
                              <a:gd name="T24" fmla="+- 0 1362 1360"/>
                              <a:gd name="T25" fmla="*/ T24 w 540"/>
                              <a:gd name="T26" fmla="+- 0 -50 -210"/>
                              <a:gd name="T27" fmla="*/ -50 h 687"/>
                              <a:gd name="T28" fmla="+- 0 1360 1360"/>
                              <a:gd name="T29" fmla="*/ T28 w 540"/>
                              <a:gd name="T30" fmla="+- 0 -33 -210"/>
                              <a:gd name="T31" fmla="*/ -33 h 687"/>
                              <a:gd name="T32" fmla="+- 0 1360 1360"/>
                              <a:gd name="T33" fmla="*/ T32 w 540"/>
                              <a:gd name="T34" fmla="+- 0 377 -210"/>
                              <a:gd name="T35" fmla="*/ 377 h 687"/>
                              <a:gd name="T36" fmla="+- 0 1388 1360"/>
                              <a:gd name="T37" fmla="*/ T36 w 540"/>
                              <a:gd name="T38" fmla="+- 0 448 -210"/>
                              <a:gd name="T39" fmla="*/ 448 h 687"/>
                              <a:gd name="T40" fmla="+- 0 1460 1360"/>
                              <a:gd name="T41" fmla="*/ T40 w 540"/>
                              <a:gd name="T42" fmla="+- 0 477 -210"/>
                              <a:gd name="T43" fmla="*/ 477 h 687"/>
                              <a:gd name="T44" fmla="+- 0 1821 1360"/>
                              <a:gd name="T45" fmla="*/ T44 w 540"/>
                              <a:gd name="T46" fmla="+- 0 474 -210"/>
                              <a:gd name="T47" fmla="*/ 474 h 687"/>
                              <a:gd name="T48" fmla="+- 0 1877 1360"/>
                              <a:gd name="T49" fmla="*/ T48 w 540"/>
                              <a:gd name="T50" fmla="+- 0 440 -210"/>
                              <a:gd name="T51" fmla="*/ 440 h 687"/>
                              <a:gd name="T52" fmla="+- 0 1629 1360"/>
                              <a:gd name="T53" fmla="*/ T52 w 540"/>
                              <a:gd name="T54" fmla="+- 0 429 -210"/>
                              <a:gd name="T55" fmla="*/ 429 h 687"/>
                              <a:gd name="T56" fmla="+- 0 1437 1360"/>
                              <a:gd name="T57" fmla="*/ T56 w 540"/>
                              <a:gd name="T58" fmla="+- 0 425 -210"/>
                              <a:gd name="T59" fmla="*/ 425 h 687"/>
                              <a:gd name="T60" fmla="+- 0 1412 1360"/>
                              <a:gd name="T61" fmla="*/ T60 w 540"/>
                              <a:gd name="T62" fmla="+- 0 399 -210"/>
                              <a:gd name="T63" fmla="*/ 399 h 687"/>
                              <a:gd name="T64" fmla="+- 0 1408 1360"/>
                              <a:gd name="T65" fmla="*/ T64 w 540"/>
                              <a:gd name="T66" fmla="+- 0 -33 -210"/>
                              <a:gd name="T67" fmla="*/ -33 h 687"/>
                              <a:gd name="T68" fmla="+- 0 1408 1360"/>
                              <a:gd name="T69" fmla="*/ T68 w 540"/>
                              <a:gd name="T70" fmla="+- 0 -39 -210"/>
                              <a:gd name="T71" fmla="*/ -39 h 687"/>
                              <a:gd name="T72" fmla="+- 0 1441 1360"/>
                              <a:gd name="T73" fmla="*/ T72 w 540"/>
                              <a:gd name="T74" fmla="+- 0 -39 -210"/>
                              <a:gd name="T75" fmla="*/ -39 h 687"/>
                              <a:gd name="T76" fmla="+- 0 1490 1360"/>
                              <a:gd name="T77" fmla="*/ T76 w 540"/>
                              <a:gd name="T78" fmla="+- 0 -40 -210"/>
                              <a:gd name="T79" fmla="*/ -40 h 687"/>
                              <a:gd name="T80" fmla="+- 0 1525 1360"/>
                              <a:gd name="T81" fmla="*/ T80 w 540"/>
                              <a:gd name="T82" fmla="+- 0 -48 -210"/>
                              <a:gd name="T83" fmla="*/ -48 h 687"/>
                              <a:gd name="T84" fmla="+- 0 1549 1360"/>
                              <a:gd name="T85" fmla="*/ T84 w 540"/>
                              <a:gd name="T86" fmla="+- 0 -75 -210"/>
                              <a:gd name="T87" fmla="*/ -75 h 687"/>
                              <a:gd name="T88" fmla="+- 0 1554 1360"/>
                              <a:gd name="T89" fmla="*/ T88 w 540"/>
                              <a:gd name="T90" fmla="+- 0 -110 -210"/>
                              <a:gd name="T91" fmla="*/ -110 h 687"/>
                              <a:gd name="T92" fmla="+- 0 1555 1360"/>
                              <a:gd name="T93" fmla="*/ T92 w 540"/>
                              <a:gd name="T94" fmla="+- 0 -149 -210"/>
                              <a:gd name="T95" fmla="*/ -149 h 687"/>
                              <a:gd name="T96" fmla="+- 0 1883 1360"/>
                              <a:gd name="T97" fmla="*/ T96 w 540"/>
                              <a:gd name="T98" fmla="+- 0 -162 -210"/>
                              <a:gd name="T99" fmla="*/ -162 h 687"/>
                              <a:gd name="T100" fmla="+- 0 1838 1360"/>
                              <a:gd name="T101" fmla="*/ T100 w 540"/>
                              <a:gd name="T102" fmla="+- 0 -202 -210"/>
                              <a:gd name="T103" fmla="*/ -202 h 687"/>
                              <a:gd name="T104" fmla="+- 0 1883 1360"/>
                              <a:gd name="T105" fmla="*/ T104 w 540"/>
                              <a:gd name="T106" fmla="+- 0 -162 -210"/>
                              <a:gd name="T107" fmla="*/ -162 h 687"/>
                              <a:gd name="T108" fmla="+- 0 1820 1360"/>
                              <a:gd name="T109" fmla="*/ T108 w 540"/>
                              <a:gd name="T110" fmla="+- 0 -158 -210"/>
                              <a:gd name="T111" fmla="*/ -158 h 687"/>
                              <a:gd name="T112" fmla="+- 0 1847 1360"/>
                              <a:gd name="T113" fmla="*/ T112 w 540"/>
                              <a:gd name="T114" fmla="+- 0 -131 -210"/>
                              <a:gd name="T115" fmla="*/ -131 h 687"/>
                              <a:gd name="T116" fmla="+- 0 1851 1360"/>
                              <a:gd name="T117" fmla="*/ T116 w 540"/>
                              <a:gd name="T118" fmla="+- 0 378 -210"/>
                              <a:gd name="T119" fmla="*/ 378 h 687"/>
                              <a:gd name="T120" fmla="+- 0 1844 1360"/>
                              <a:gd name="T121" fmla="*/ T120 w 540"/>
                              <a:gd name="T122" fmla="+- 0 405 -210"/>
                              <a:gd name="T123" fmla="*/ 405 h 687"/>
                              <a:gd name="T124" fmla="+- 0 1821 1360"/>
                              <a:gd name="T125" fmla="*/ T124 w 540"/>
                              <a:gd name="T126" fmla="+- 0 424 -210"/>
                              <a:gd name="T127" fmla="*/ 424 h 687"/>
                              <a:gd name="T128" fmla="+- 0 1808 1360"/>
                              <a:gd name="T129" fmla="*/ T128 w 540"/>
                              <a:gd name="T130" fmla="+- 0 429 -210"/>
                              <a:gd name="T131" fmla="*/ 429 h 687"/>
                              <a:gd name="T132" fmla="+- 0 1884 1360"/>
                              <a:gd name="T133" fmla="*/ T132 w 540"/>
                              <a:gd name="T134" fmla="+- 0 429 -210"/>
                              <a:gd name="T135" fmla="*/ 429 h 687"/>
                              <a:gd name="T136" fmla="+- 0 1899 1360"/>
                              <a:gd name="T137" fmla="*/ T136 w 540"/>
                              <a:gd name="T138" fmla="+- 0 378 -210"/>
                              <a:gd name="T139" fmla="*/ 378 h 687"/>
                              <a:gd name="T140" fmla="+- 0 1891 1360"/>
                              <a:gd name="T141" fmla="*/ T140 w 540"/>
                              <a:gd name="T142" fmla="+- 0 -149 -210"/>
                              <a:gd name="T143" fmla="*/ -149 h 687"/>
                              <a:gd name="T144" fmla="+- 0 1440 1360"/>
                              <a:gd name="T145" fmla="*/ T144 w 540"/>
                              <a:gd name="T146" fmla="+- 0 -39 -210"/>
                              <a:gd name="T147" fmla="*/ -39 h 687"/>
                              <a:gd name="T148" fmla="+- 0 1431 1360"/>
                              <a:gd name="T149" fmla="*/ T148 w 540"/>
                              <a:gd name="T150" fmla="+- 0 -39 -210"/>
                              <a:gd name="T151" fmla="*/ -39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40" h="687">
                                <a:moveTo>
                                  <a:pt x="438" y="0"/>
                                </a:moveTo>
                                <a:lnTo>
                                  <a:pt x="191" y="1"/>
                                </a:lnTo>
                                <a:lnTo>
                                  <a:pt x="179" y="3"/>
                                </a:lnTo>
                                <a:lnTo>
                                  <a:pt x="167" y="8"/>
                                </a:lnTo>
                                <a:lnTo>
                                  <a:pt x="142" y="19"/>
                                </a:lnTo>
                                <a:lnTo>
                                  <a:pt x="118" y="34"/>
                                </a:lnTo>
                                <a:lnTo>
                                  <a:pt x="96" y="50"/>
                                </a:lnTo>
                                <a:lnTo>
                                  <a:pt x="74" y="68"/>
                                </a:lnTo>
                                <a:lnTo>
                                  <a:pt x="56" y="84"/>
                                </a:lnTo>
                                <a:lnTo>
                                  <a:pt x="39" y="101"/>
                                </a:lnTo>
                                <a:lnTo>
                                  <a:pt x="24" y="120"/>
                                </a:lnTo>
                                <a:lnTo>
                                  <a:pt x="10" y="140"/>
                                </a:lnTo>
                                <a:lnTo>
                                  <a:pt x="6" y="150"/>
                                </a:lnTo>
                                <a:lnTo>
                                  <a:pt x="2" y="160"/>
                                </a:lnTo>
                                <a:lnTo>
                                  <a:pt x="0" y="170"/>
                                </a:lnTo>
                                <a:lnTo>
                                  <a:pt x="0" y="177"/>
                                </a:lnTo>
                                <a:lnTo>
                                  <a:pt x="0" y="262"/>
                                </a:lnTo>
                                <a:lnTo>
                                  <a:pt x="0" y="587"/>
                                </a:lnTo>
                                <a:lnTo>
                                  <a:pt x="7" y="626"/>
                                </a:lnTo>
                                <a:lnTo>
                                  <a:pt x="28" y="658"/>
                                </a:lnTo>
                                <a:lnTo>
                                  <a:pt x="60" y="679"/>
                                </a:lnTo>
                                <a:lnTo>
                                  <a:pt x="100" y="687"/>
                                </a:lnTo>
                                <a:lnTo>
                                  <a:pt x="451" y="687"/>
                                </a:lnTo>
                                <a:lnTo>
                                  <a:pt x="461" y="684"/>
                                </a:lnTo>
                                <a:lnTo>
                                  <a:pt x="493" y="672"/>
                                </a:lnTo>
                                <a:lnTo>
                                  <a:pt x="517" y="650"/>
                                </a:lnTo>
                                <a:lnTo>
                                  <a:pt x="524" y="639"/>
                                </a:lnTo>
                                <a:lnTo>
                                  <a:pt x="269" y="639"/>
                                </a:lnTo>
                                <a:lnTo>
                                  <a:pt x="95" y="639"/>
                                </a:lnTo>
                                <a:lnTo>
                                  <a:pt x="77" y="635"/>
                                </a:lnTo>
                                <a:lnTo>
                                  <a:pt x="62" y="624"/>
                                </a:lnTo>
                                <a:lnTo>
                                  <a:pt x="52" y="609"/>
                                </a:lnTo>
                                <a:lnTo>
                                  <a:pt x="48" y="590"/>
                                </a:lnTo>
                                <a:lnTo>
                                  <a:pt x="48" y="177"/>
                                </a:lnTo>
                                <a:lnTo>
                                  <a:pt x="48" y="175"/>
                                </a:lnTo>
                                <a:lnTo>
                                  <a:pt x="48" y="171"/>
                                </a:lnTo>
                                <a:lnTo>
                                  <a:pt x="80" y="171"/>
                                </a:lnTo>
                                <a:lnTo>
                                  <a:pt x="81" y="171"/>
                                </a:lnTo>
                                <a:lnTo>
                                  <a:pt x="114" y="170"/>
                                </a:lnTo>
                                <a:lnTo>
                                  <a:pt x="130" y="170"/>
                                </a:lnTo>
                                <a:lnTo>
                                  <a:pt x="146" y="168"/>
                                </a:lnTo>
                                <a:lnTo>
                                  <a:pt x="165" y="162"/>
                                </a:lnTo>
                                <a:lnTo>
                                  <a:pt x="179" y="151"/>
                                </a:lnTo>
                                <a:lnTo>
                                  <a:pt x="189" y="135"/>
                                </a:lnTo>
                                <a:lnTo>
                                  <a:pt x="193" y="115"/>
                                </a:lnTo>
                                <a:lnTo>
                                  <a:pt x="194" y="100"/>
                                </a:lnTo>
                                <a:lnTo>
                                  <a:pt x="195" y="86"/>
                                </a:lnTo>
                                <a:lnTo>
                                  <a:pt x="195" y="61"/>
                                </a:lnTo>
                                <a:lnTo>
                                  <a:pt x="195" y="48"/>
                                </a:lnTo>
                                <a:lnTo>
                                  <a:pt x="523" y="48"/>
                                </a:lnTo>
                                <a:lnTo>
                                  <a:pt x="510" y="29"/>
                                </a:lnTo>
                                <a:lnTo>
                                  <a:pt x="478" y="8"/>
                                </a:lnTo>
                                <a:lnTo>
                                  <a:pt x="438" y="0"/>
                                </a:lnTo>
                                <a:close/>
                                <a:moveTo>
                                  <a:pt x="523" y="48"/>
                                </a:moveTo>
                                <a:lnTo>
                                  <a:pt x="439" y="48"/>
                                </a:lnTo>
                                <a:lnTo>
                                  <a:pt x="460" y="52"/>
                                </a:lnTo>
                                <a:lnTo>
                                  <a:pt x="476" y="63"/>
                                </a:lnTo>
                                <a:lnTo>
                                  <a:pt x="487" y="79"/>
                                </a:lnTo>
                                <a:lnTo>
                                  <a:pt x="491" y="100"/>
                                </a:lnTo>
                                <a:lnTo>
                                  <a:pt x="491" y="588"/>
                                </a:lnTo>
                                <a:lnTo>
                                  <a:pt x="489" y="602"/>
                                </a:lnTo>
                                <a:lnTo>
                                  <a:pt x="484" y="615"/>
                                </a:lnTo>
                                <a:lnTo>
                                  <a:pt x="474" y="626"/>
                                </a:lnTo>
                                <a:lnTo>
                                  <a:pt x="461" y="634"/>
                                </a:lnTo>
                                <a:lnTo>
                                  <a:pt x="455" y="637"/>
                                </a:lnTo>
                                <a:lnTo>
                                  <a:pt x="448" y="639"/>
                                </a:lnTo>
                                <a:lnTo>
                                  <a:pt x="269" y="639"/>
                                </a:lnTo>
                                <a:lnTo>
                                  <a:pt x="524" y="639"/>
                                </a:lnTo>
                                <a:lnTo>
                                  <a:pt x="533" y="622"/>
                                </a:lnTo>
                                <a:lnTo>
                                  <a:pt x="539" y="588"/>
                                </a:lnTo>
                                <a:lnTo>
                                  <a:pt x="539" y="100"/>
                                </a:lnTo>
                                <a:lnTo>
                                  <a:pt x="531" y="61"/>
                                </a:lnTo>
                                <a:lnTo>
                                  <a:pt x="523" y="48"/>
                                </a:lnTo>
                                <a:close/>
                                <a:moveTo>
                                  <a:pt x="80" y="171"/>
                                </a:moveTo>
                                <a:lnTo>
                                  <a:pt x="60" y="171"/>
                                </a:lnTo>
                                <a:lnTo>
                                  <a:pt x="71" y="171"/>
                                </a:lnTo>
                                <a:lnTo>
                                  <a:pt x="8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458" y="29"/>
                            <a:ext cx="344" cy="0"/>
                          </a:xfrm>
                          <a:prstGeom prst="line">
                            <a:avLst/>
                          </a:prstGeom>
                          <a:noFill/>
                          <a:ln w="22682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Freeform 230"/>
                        <wps:cNvSpPr>
                          <a:spLocks/>
                        </wps:cNvSpPr>
                        <wps:spPr bwMode="auto">
                          <a:xfrm>
                            <a:off x="1457" y="84"/>
                            <a:ext cx="346" cy="36"/>
                          </a:xfrm>
                          <a:custGeom>
                            <a:avLst/>
                            <a:gdLst>
                              <a:gd name="T0" fmla="+- 0 1630 1458"/>
                              <a:gd name="T1" fmla="*/ T0 w 346"/>
                              <a:gd name="T2" fmla="+- 0 85 85"/>
                              <a:gd name="T3" fmla="*/ 85 h 36"/>
                              <a:gd name="T4" fmla="+- 0 1463 1458"/>
                              <a:gd name="T5" fmla="*/ T4 w 346"/>
                              <a:gd name="T6" fmla="+- 0 85 85"/>
                              <a:gd name="T7" fmla="*/ 85 h 36"/>
                              <a:gd name="T8" fmla="+- 0 1458 1458"/>
                              <a:gd name="T9" fmla="*/ T8 w 346"/>
                              <a:gd name="T10" fmla="+- 0 91 85"/>
                              <a:gd name="T11" fmla="*/ 91 h 36"/>
                              <a:gd name="T12" fmla="+- 0 1458 1458"/>
                              <a:gd name="T13" fmla="*/ T12 w 346"/>
                              <a:gd name="T14" fmla="+- 0 114 85"/>
                              <a:gd name="T15" fmla="*/ 114 h 36"/>
                              <a:gd name="T16" fmla="+- 0 1463 1458"/>
                              <a:gd name="T17" fmla="*/ T16 w 346"/>
                              <a:gd name="T18" fmla="+- 0 121 85"/>
                              <a:gd name="T19" fmla="*/ 121 h 36"/>
                              <a:gd name="T20" fmla="+- 0 1630 1458"/>
                              <a:gd name="T21" fmla="*/ T20 w 346"/>
                              <a:gd name="T22" fmla="+- 0 121 85"/>
                              <a:gd name="T23" fmla="*/ 121 h 36"/>
                              <a:gd name="T24" fmla="+- 0 1797 1458"/>
                              <a:gd name="T25" fmla="*/ T24 w 346"/>
                              <a:gd name="T26" fmla="+- 0 121 85"/>
                              <a:gd name="T27" fmla="*/ 121 h 36"/>
                              <a:gd name="T28" fmla="+- 0 1803 1458"/>
                              <a:gd name="T29" fmla="*/ T28 w 346"/>
                              <a:gd name="T30" fmla="+- 0 112 85"/>
                              <a:gd name="T31" fmla="*/ 112 h 36"/>
                              <a:gd name="T32" fmla="+- 0 1800 1458"/>
                              <a:gd name="T33" fmla="*/ T32 w 346"/>
                              <a:gd name="T34" fmla="+- 0 98 85"/>
                              <a:gd name="T35" fmla="*/ 98 h 36"/>
                              <a:gd name="T36" fmla="+- 0 1798 1458"/>
                              <a:gd name="T37" fmla="*/ T36 w 346"/>
                              <a:gd name="T38" fmla="+- 0 88 85"/>
                              <a:gd name="T39" fmla="*/ 88 h 36"/>
                              <a:gd name="T40" fmla="+- 0 1795 1458"/>
                              <a:gd name="T41" fmla="*/ T40 w 346"/>
                              <a:gd name="T42" fmla="+- 0 85 85"/>
                              <a:gd name="T43" fmla="*/ 85 h 36"/>
                              <a:gd name="T44" fmla="+- 0 1630 1458"/>
                              <a:gd name="T45" fmla="*/ T44 w 346"/>
                              <a:gd name="T46" fmla="+- 0 85 85"/>
                              <a:gd name="T47" fmla="*/ 8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6" h="36">
                                <a:moveTo>
                                  <a:pt x="17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9"/>
                                </a:lnTo>
                                <a:lnTo>
                                  <a:pt x="5" y="36"/>
                                </a:lnTo>
                                <a:lnTo>
                                  <a:pt x="172" y="36"/>
                                </a:lnTo>
                                <a:lnTo>
                                  <a:pt x="339" y="36"/>
                                </a:lnTo>
                                <a:lnTo>
                                  <a:pt x="345" y="27"/>
                                </a:lnTo>
                                <a:lnTo>
                                  <a:pt x="342" y="13"/>
                                </a:lnTo>
                                <a:lnTo>
                                  <a:pt x="340" y="3"/>
                                </a:lnTo>
                                <a:lnTo>
                                  <a:pt x="337" y="0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458" y="175"/>
                            <a:ext cx="344" cy="0"/>
                          </a:xfrm>
                          <a:prstGeom prst="line">
                            <a:avLst/>
                          </a:prstGeom>
                          <a:noFill/>
                          <a:ln w="22695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228"/>
                        <wps:cNvSpPr>
                          <a:spLocks/>
                        </wps:cNvSpPr>
                        <wps:spPr bwMode="auto">
                          <a:xfrm>
                            <a:off x="1457" y="230"/>
                            <a:ext cx="346" cy="106"/>
                          </a:xfrm>
                          <a:custGeom>
                            <a:avLst/>
                            <a:gdLst>
                              <a:gd name="T0" fmla="+- 0 1803 1458"/>
                              <a:gd name="T1" fmla="*/ T0 w 346"/>
                              <a:gd name="T2" fmla="+- 0 258 230"/>
                              <a:gd name="T3" fmla="*/ 258 h 106"/>
                              <a:gd name="T4" fmla="+- 0 1798 1458"/>
                              <a:gd name="T5" fmla="*/ T4 w 346"/>
                              <a:gd name="T6" fmla="+- 0 233 230"/>
                              <a:gd name="T7" fmla="*/ 233 h 106"/>
                              <a:gd name="T8" fmla="+- 0 1795 1458"/>
                              <a:gd name="T9" fmla="*/ T8 w 346"/>
                              <a:gd name="T10" fmla="+- 0 230 230"/>
                              <a:gd name="T11" fmla="*/ 230 h 106"/>
                              <a:gd name="T12" fmla="+- 0 1708 1458"/>
                              <a:gd name="T13" fmla="*/ T12 w 346"/>
                              <a:gd name="T14" fmla="+- 0 230 230"/>
                              <a:gd name="T15" fmla="*/ 230 h 106"/>
                              <a:gd name="T16" fmla="+- 0 1463 1458"/>
                              <a:gd name="T17" fmla="*/ T16 w 346"/>
                              <a:gd name="T18" fmla="+- 0 230 230"/>
                              <a:gd name="T19" fmla="*/ 230 h 106"/>
                              <a:gd name="T20" fmla="+- 0 1458 1458"/>
                              <a:gd name="T21" fmla="*/ T20 w 346"/>
                              <a:gd name="T22" fmla="+- 0 237 230"/>
                              <a:gd name="T23" fmla="*/ 237 h 106"/>
                              <a:gd name="T24" fmla="+- 0 1458 1458"/>
                              <a:gd name="T25" fmla="*/ T24 w 346"/>
                              <a:gd name="T26" fmla="+- 0 260 230"/>
                              <a:gd name="T27" fmla="*/ 260 h 106"/>
                              <a:gd name="T28" fmla="+- 0 1463 1458"/>
                              <a:gd name="T29" fmla="*/ T28 w 346"/>
                              <a:gd name="T30" fmla="+- 0 266 230"/>
                              <a:gd name="T31" fmla="*/ 266 h 106"/>
                              <a:gd name="T32" fmla="+- 0 1797 1458"/>
                              <a:gd name="T33" fmla="*/ T32 w 346"/>
                              <a:gd name="T34" fmla="+- 0 266 230"/>
                              <a:gd name="T35" fmla="*/ 266 h 106"/>
                              <a:gd name="T36" fmla="+- 0 1803 1458"/>
                              <a:gd name="T37" fmla="*/ T36 w 346"/>
                              <a:gd name="T38" fmla="+- 0 258 230"/>
                              <a:gd name="T39" fmla="*/ 258 h 106"/>
                              <a:gd name="T40" fmla="+- 0 1803 1458"/>
                              <a:gd name="T41" fmla="*/ T40 w 346"/>
                              <a:gd name="T42" fmla="+- 0 328 230"/>
                              <a:gd name="T43" fmla="*/ 328 h 106"/>
                              <a:gd name="T44" fmla="+- 0 1798 1458"/>
                              <a:gd name="T45" fmla="*/ T44 w 346"/>
                              <a:gd name="T46" fmla="+- 0 303 230"/>
                              <a:gd name="T47" fmla="*/ 303 h 106"/>
                              <a:gd name="T48" fmla="+- 0 1795 1458"/>
                              <a:gd name="T49" fmla="*/ T48 w 346"/>
                              <a:gd name="T50" fmla="+- 0 300 230"/>
                              <a:gd name="T51" fmla="*/ 300 h 106"/>
                              <a:gd name="T52" fmla="+- 0 1463 1458"/>
                              <a:gd name="T53" fmla="*/ T52 w 346"/>
                              <a:gd name="T54" fmla="+- 0 300 230"/>
                              <a:gd name="T55" fmla="*/ 300 h 106"/>
                              <a:gd name="T56" fmla="+- 0 1458 1458"/>
                              <a:gd name="T57" fmla="*/ T56 w 346"/>
                              <a:gd name="T58" fmla="+- 0 306 230"/>
                              <a:gd name="T59" fmla="*/ 306 h 106"/>
                              <a:gd name="T60" fmla="+- 0 1458 1458"/>
                              <a:gd name="T61" fmla="*/ T60 w 346"/>
                              <a:gd name="T62" fmla="+- 0 330 230"/>
                              <a:gd name="T63" fmla="*/ 330 h 106"/>
                              <a:gd name="T64" fmla="+- 0 1463 1458"/>
                              <a:gd name="T65" fmla="*/ T64 w 346"/>
                              <a:gd name="T66" fmla="+- 0 336 230"/>
                              <a:gd name="T67" fmla="*/ 336 h 106"/>
                              <a:gd name="T68" fmla="+- 0 1630 1458"/>
                              <a:gd name="T69" fmla="*/ T68 w 346"/>
                              <a:gd name="T70" fmla="+- 0 336 230"/>
                              <a:gd name="T71" fmla="*/ 336 h 106"/>
                              <a:gd name="T72" fmla="+- 0 1797 1458"/>
                              <a:gd name="T73" fmla="*/ T72 w 346"/>
                              <a:gd name="T74" fmla="+- 0 336 230"/>
                              <a:gd name="T75" fmla="*/ 336 h 106"/>
                              <a:gd name="T76" fmla="+- 0 1803 1458"/>
                              <a:gd name="T77" fmla="*/ T76 w 346"/>
                              <a:gd name="T78" fmla="+- 0 328 230"/>
                              <a:gd name="T79" fmla="*/ 32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6" h="106">
                                <a:moveTo>
                                  <a:pt x="345" y="28"/>
                                </a:moveTo>
                                <a:lnTo>
                                  <a:pt x="340" y="3"/>
                                </a:lnTo>
                                <a:lnTo>
                                  <a:pt x="337" y="0"/>
                                </a:lnTo>
                                <a:lnTo>
                                  <a:pt x="25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0"/>
                                </a:lnTo>
                                <a:lnTo>
                                  <a:pt x="5" y="36"/>
                                </a:lnTo>
                                <a:lnTo>
                                  <a:pt x="339" y="36"/>
                                </a:lnTo>
                                <a:lnTo>
                                  <a:pt x="345" y="28"/>
                                </a:lnTo>
                                <a:moveTo>
                                  <a:pt x="345" y="98"/>
                                </a:moveTo>
                                <a:lnTo>
                                  <a:pt x="340" y="73"/>
                                </a:lnTo>
                                <a:lnTo>
                                  <a:pt x="337" y="70"/>
                                </a:lnTo>
                                <a:lnTo>
                                  <a:pt x="5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100"/>
                                </a:lnTo>
                                <a:lnTo>
                                  <a:pt x="5" y="106"/>
                                </a:lnTo>
                                <a:lnTo>
                                  <a:pt x="172" y="106"/>
                                </a:lnTo>
                                <a:lnTo>
                                  <a:pt x="339" y="106"/>
                                </a:lnTo>
                                <a:lnTo>
                                  <a:pt x="345" y="98"/>
                                </a:lnTo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F5B8D6" id="Group 227" o:spid="_x0000_s1026" style="position:absolute;margin-left:68pt;margin-top:-10.5pt;width:27pt;height:34.35pt;z-index:251708416;mso-position-horizontal-relative:page" coordorigin="1360,-210" coordsize="540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">
                <v:shape id="AutoShape 232" o:spid="_x0000_s1027" style="position:absolute;left:1359;top:-210;width:540;height:687;visibility:visible;mso-wrap-style:square;v-text-anchor:top" coordsize="54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" path="m438,l191,1,179,3,167,8,142,19,118,34,96,50,74,68,56,84,39,101,24,120,10,140,6,150,2,160,,170r,7l,262,,587r7,39l28,658r32,21l100,687r351,l461,684r32,-12l517,650r7,-11l269,639r-174,l77,635,62,624,52,609,48,590r,-413l48,175r,-4l80,171r1,l114,170r16,l146,168r19,-6l179,151r10,-16l193,115r1,-15l195,86r,-25l195,48r328,l510,29,478,8,438,xm523,48r-84,l460,52r16,11l487,79r4,21l491,588r-2,14l484,615r-10,11l461,634r-6,3l448,639r-179,l524,639r9,-17l539,588r,-488l531,61,523,48xm80,171r-20,l71,171r9,xe" fillcolor="#9cc64a" stroked="f">
                  <v:path arrowok="t" o:connecttype="custom" o:connectlocs="191,-209;167,-202;118,-176;74,-142;39,-109;10,-70;2,-50;0,-33;0,377;28,448;100,477;461,474;517,440;269,429;77,425;52,399;48,-33;48,-39;81,-39;130,-40;165,-48;189,-75;194,-110;195,-149;523,-162;478,-202;523,-162;460,-158;487,-131;491,378;484,405;461,424;448,429;524,429;539,378;531,-149;80,-39;71,-39" o:connectangles="0,0,0,0,0,0,0,0,0,0,0,0,0,0,0,0,0,0,0,0,0,0,0,0,0,0,0,0,0,0,0,0,0,0,0,0,0,0"/>
                </v:shape>
                <v:line id="Line 231" o:spid="_x0000_s1028" style="position:absolute;visibility:visible;mso-wrap-style:square" from="1458,29" to="1802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" strokecolor="#9cc64a" strokeweight=".63006mm"/>
                <v:shape id="Freeform 230" o:spid="_x0000_s1029" style="position:absolute;left:1457;top:84;width:346;height:36;visibility:visible;mso-wrap-style:square;v-text-anchor:top" coordsize="3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" path="m172,l5,,,6,,29r5,7l172,36r167,l345,27,342,13,340,3,337,,172,xe" fillcolor="#9cc64a" stroked="f">
                  <v:path arrowok="t" o:connecttype="custom" o:connectlocs="172,85;5,85;0,91;0,114;5,121;172,121;339,121;345,112;342,98;340,88;337,85;172,85" o:connectangles="0,0,0,0,0,0,0,0,0,0,0,0"/>
                </v:shape>
                <v:line id="Line 229" o:spid="_x0000_s1030" style="position:absolute;visibility:visible;mso-wrap-style:square" from="1458,175" to="1802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" strokecolor="#9cc64a" strokeweight=".63042mm"/>
                <v:shape id="AutoShape 228" o:spid="_x0000_s1031" style="position:absolute;left:1457;top:230;width:346;height:106;visibility:visible;mso-wrap-style:square;v-text-anchor:top" coordsize="34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" path="m345,28l340,3,337,,250,,5,,,7,,30r5,6l339,36r6,-8m345,98l340,73r-3,-3l5,70,,76r,24l5,106r167,l339,106r6,-8e" fillcolor="#9cc64a" stroked="f">
                  <v:path arrowok="t" o:connecttype="custom" o:connectlocs="345,258;340,233;337,230;250,230;5,230;0,237;0,260;5,266;339,266;345,258;345,328;340,303;337,300;5,300;0,306;0,330;5,336;172,336;339,336;345,328" o:connectangles="0,0,0,0,0,0,0,0,0,0,0,0,0,0,0,0,0,0,0,0"/>
                </v:shape>
                <w10:wrap anchorx="page"/>
              </v:group>
            </w:pict>
          </mc:Fallback>
        </mc:AlternateContent>
      </w:r>
      <w:r w:rsidR="00E20640">
        <w:rPr>
          <w:color w:val="231F20"/>
          <w:w w:val="95"/>
        </w:rPr>
        <w:t>В ЦЕНТР ИНФОРМИРОВАНИЯ ПО ПЕРЕСЕЛЕНИЮ ИЛИ ДЕПАРТАМЕНТ ГОРОДСКОГО ИМУЩЕСТВА</w:t>
      </w:r>
    </w:p>
    <w:p w:rsidR="006E6631" w:rsidRDefault="006E6631">
      <w:pPr>
        <w:pStyle w:val="a3"/>
        <w:spacing w:before="6"/>
        <w:rPr>
          <w:sz w:val="19"/>
        </w:rPr>
      </w:pPr>
    </w:p>
    <w:p w:rsidR="006E6631" w:rsidRDefault="00CC671F">
      <w:pPr>
        <w:spacing w:before="92"/>
        <w:ind w:left="318"/>
        <w:rPr>
          <w:rFonts w:ascii="Trebuchet MS" w:hAnsi="Trebuchet MS"/>
          <w:b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418465</wp:posOffset>
                </wp:positionH>
                <wp:positionV relativeFrom="paragraph">
                  <wp:posOffset>276860</wp:posOffset>
                </wp:positionV>
                <wp:extent cx="4722495" cy="0"/>
                <wp:effectExtent l="0" t="0" r="0" b="0"/>
                <wp:wrapTopAndBottom/>
                <wp:docPr id="25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2495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9CC6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7985F2" id="Line 226" o:spid="_x0000_s1026" style="position:absolute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95pt,21.8pt" to="404.8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" strokecolor="#9cc64a" strokeweight="1.4pt">
                <w10:wrap type="topAndBottom" anchorx="page"/>
              </v:line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26"/>
        </w:rPr>
        <w:t>НЕОБХОДИМЫЕ ДОКУМЕНТЫ ДЛЯ ОФОРМЛЕНИЯ СОГЛАСИЯ</w:t>
      </w:r>
    </w:p>
    <w:p w:rsidR="006E6631" w:rsidRDefault="006E6631">
      <w:pPr>
        <w:pStyle w:val="a3"/>
        <w:spacing w:before="11"/>
        <w:rPr>
          <w:rFonts w:ascii="Trebuchet MS"/>
          <w:b/>
          <w:sz w:val="8"/>
        </w:rPr>
      </w:pPr>
    </w:p>
    <w:p w:rsidR="006E6631" w:rsidRDefault="00CC671F">
      <w:pPr>
        <w:pStyle w:val="5"/>
        <w:spacing w:before="6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104140</wp:posOffset>
                </wp:positionV>
                <wp:extent cx="44450" cy="44450"/>
                <wp:effectExtent l="0" t="0" r="0" b="0"/>
                <wp:wrapNone/>
                <wp:docPr id="251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782 745"/>
                            <a:gd name="T1" fmla="*/ T0 w 70"/>
                            <a:gd name="T2" fmla="+- 0 164 164"/>
                            <a:gd name="T3" fmla="*/ 164 h 70"/>
                            <a:gd name="T4" fmla="+- 0 778 745"/>
                            <a:gd name="T5" fmla="*/ T4 w 70"/>
                            <a:gd name="T6" fmla="+- 0 164 164"/>
                            <a:gd name="T7" fmla="*/ 164 h 70"/>
                            <a:gd name="T8" fmla="+- 0 765 745"/>
                            <a:gd name="T9" fmla="*/ T8 w 70"/>
                            <a:gd name="T10" fmla="+- 0 167 164"/>
                            <a:gd name="T11" fmla="*/ 167 h 70"/>
                            <a:gd name="T12" fmla="+- 0 754 745"/>
                            <a:gd name="T13" fmla="*/ T12 w 70"/>
                            <a:gd name="T14" fmla="+- 0 174 164"/>
                            <a:gd name="T15" fmla="*/ 174 h 70"/>
                            <a:gd name="T16" fmla="+- 0 747 745"/>
                            <a:gd name="T17" fmla="*/ T16 w 70"/>
                            <a:gd name="T18" fmla="+- 0 185 164"/>
                            <a:gd name="T19" fmla="*/ 185 h 70"/>
                            <a:gd name="T20" fmla="+- 0 745 745"/>
                            <a:gd name="T21" fmla="*/ T20 w 70"/>
                            <a:gd name="T22" fmla="+- 0 199 164"/>
                            <a:gd name="T23" fmla="*/ 199 h 70"/>
                            <a:gd name="T24" fmla="+- 0 747 745"/>
                            <a:gd name="T25" fmla="*/ T24 w 70"/>
                            <a:gd name="T26" fmla="+- 0 213 164"/>
                            <a:gd name="T27" fmla="*/ 213 h 70"/>
                            <a:gd name="T28" fmla="+- 0 754 745"/>
                            <a:gd name="T29" fmla="*/ T28 w 70"/>
                            <a:gd name="T30" fmla="+- 0 224 164"/>
                            <a:gd name="T31" fmla="*/ 224 h 70"/>
                            <a:gd name="T32" fmla="+- 0 765 745"/>
                            <a:gd name="T33" fmla="*/ T32 w 70"/>
                            <a:gd name="T34" fmla="+- 0 231 164"/>
                            <a:gd name="T35" fmla="*/ 231 h 70"/>
                            <a:gd name="T36" fmla="+- 0 778 745"/>
                            <a:gd name="T37" fmla="*/ T36 w 70"/>
                            <a:gd name="T38" fmla="+- 0 234 164"/>
                            <a:gd name="T39" fmla="*/ 234 h 70"/>
                            <a:gd name="T40" fmla="+- 0 782 745"/>
                            <a:gd name="T41" fmla="*/ T40 w 70"/>
                            <a:gd name="T42" fmla="+- 0 234 164"/>
                            <a:gd name="T43" fmla="*/ 234 h 70"/>
                            <a:gd name="T44" fmla="+- 0 795 745"/>
                            <a:gd name="T45" fmla="*/ T44 w 70"/>
                            <a:gd name="T46" fmla="+- 0 231 164"/>
                            <a:gd name="T47" fmla="*/ 231 h 70"/>
                            <a:gd name="T48" fmla="+- 0 805 745"/>
                            <a:gd name="T49" fmla="*/ T48 w 70"/>
                            <a:gd name="T50" fmla="+- 0 224 164"/>
                            <a:gd name="T51" fmla="*/ 224 h 70"/>
                            <a:gd name="T52" fmla="+- 0 812 745"/>
                            <a:gd name="T53" fmla="*/ T52 w 70"/>
                            <a:gd name="T54" fmla="+- 0 213 164"/>
                            <a:gd name="T55" fmla="*/ 213 h 70"/>
                            <a:gd name="T56" fmla="+- 0 815 745"/>
                            <a:gd name="T57" fmla="*/ T56 w 70"/>
                            <a:gd name="T58" fmla="+- 0 199 164"/>
                            <a:gd name="T59" fmla="*/ 199 h 70"/>
                            <a:gd name="T60" fmla="+- 0 812 745"/>
                            <a:gd name="T61" fmla="*/ T60 w 70"/>
                            <a:gd name="T62" fmla="+- 0 185 164"/>
                            <a:gd name="T63" fmla="*/ 185 h 70"/>
                            <a:gd name="T64" fmla="+- 0 805 745"/>
                            <a:gd name="T65" fmla="*/ T64 w 70"/>
                            <a:gd name="T66" fmla="+- 0 174 164"/>
                            <a:gd name="T67" fmla="*/ 174 h 70"/>
                            <a:gd name="T68" fmla="+- 0 795 745"/>
                            <a:gd name="T69" fmla="*/ T68 w 70"/>
                            <a:gd name="T70" fmla="+- 0 167 164"/>
                            <a:gd name="T71" fmla="*/ 167 h 70"/>
                            <a:gd name="T72" fmla="+- 0 782 745"/>
                            <a:gd name="T73" fmla="*/ T72 w 70"/>
                            <a:gd name="T74" fmla="+- 0 164 164"/>
                            <a:gd name="T75" fmla="*/ 164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50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50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598FD0" id="Freeform 225" o:spid="_x0000_s1026" style="position:absolute;margin-left:37.25pt;margin-top:8.2pt;width:3.5pt;height:3.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" path="m37,l33,,20,3,9,10,2,21,,35,2,49,9,60r11,7l33,70r4,l50,67,60,60,67,49,70,35,67,21,60,10,50,3,37,xe" fillcolor="#9cc64a" stroked="f">
                <v:path arrowok="t" o:connecttype="custom" o:connectlocs="23495,104140;20955,104140;12700,106045;5715,110490;1270,117475;0,126365;1270,135255;5715,142240;12700,146685;20955,148590;23495,148590;31750,146685;38100,142240;42545,135255;44450,126365;42545,117475;38100,110490;31750,106045;23495,104140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ЗАЯВЛЕНИЕ С СОГЛАСИЕМ НА ПРЕДЛОЖЕННУЮ КВАРТИРУ</w:t>
      </w:r>
    </w:p>
    <w:p w:rsidR="006E6631" w:rsidRDefault="00E20640">
      <w:pPr>
        <w:spacing w:before="12" w:line="249" w:lineRule="auto"/>
        <w:ind w:left="577" w:right="1664"/>
        <w:rPr>
          <w:sz w:val="24"/>
        </w:rPr>
      </w:pPr>
      <w:r>
        <w:rPr>
          <w:color w:val="231F20"/>
          <w:sz w:val="24"/>
        </w:rPr>
        <w:t>(подписанное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всеми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совершеннолетними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гражданами, зарегистрированными в Вашей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квартире)</w:t>
      </w:r>
    </w:p>
    <w:p w:rsidR="006E6631" w:rsidRDefault="00CC671F">
      <w:pPr>
        <w:spacing w:before="29" w:line="273" w:lineRule="auto"/>
        <w:ind w:left="577" w:right="1460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91440</wp:posOffset>
                </wp:positionV>
                <wp:extent cx="44450" cy="44450"/>
                <wp:effectExtent l="0" t="0" r="0" b="0"/>
                <wp:wrapNone/>
                <wp:docPr id="250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782 745"/>
                            <a:gd name="T1" fmla="*/ T0 w 70"/>
                            <a:gd name="T2" fmla="+- 0 144 144"/>
                            <a:gd name="T3" fmla="*/ 144 h 70"/>
                            <a:gd name="T4" fmla="+- 0 778 745"/>
                            <a:gd name="T5" fmla="*/ T4 w 70"/>
                            <a:gd name="T6" fmla="+- 0 144 144"/>
                            <a:gd name="T7" fmla="*/ 144 h 70"/>
                            <a:gd name="T8" fmla="+- 0 765 745"/>
                            <a:gd name="T9" fmla="*/ T8 w 70"/>
                            <a:gd name="T10" fmla="+- 0 146 144"/>
                            <a:gd name="T11" fmla="*/ 146 h 70"/>
                            <a:gd name="T12" fmla="+- 0 754 745"/>
                            <a:gd name="T13" fmla="*/ T12 w 70"/>
                            <a:gd name="T14" fmla="+- 0 154 144"/>
                            <a:gd name="T15" fmla="*/ 154 h 70"/>
                            <a:gd name="T16" fmla="+- 0 747 745"/>
                            <a:gd name="T17" fmla="*/ T16 w 70"/>
                            <a:gd name="T18" fmla="+- 0 165 144"/>
                            <a:gd name="T19" fmla="*/ 165 h 70"/>
                            <a:gd name="T20" fmla="+- 0 745 745"/>
                            <a:gd name="T21" fmla="*/ T20 w 70"/>
                            <a:gd name="T22" fmla="+- 0 179 144"/>
                            <a:gd name="T23" fmla="*/ 179 h 70"/>
                            <a:gd name="T24" fmla="+- 0 747 745"/>
                            <a:gd name="T25" fmla="*/ T24 w 70"/>
                            <a:gd name="T26" fmla="+- 0 192 144"/>
                            <a:gd name="T27" fmla="*/ 192 h 70"/>
                            <a:gd name="T28" fmla="+- 0 754 745"/>
                            <a:gd name="T29" fmla="*/ T28 w 70"/>
                            <a:gd name="T30" fmla="+- 0 203 144"/>
                            <a:gd name="T31" fmla="*/ 203 h 70"/>
                            <a:gd name="T32" fmla="+- 0 765 745"/>
                            <a:gd name="T33" fmla="*/ T32 w 70"/>
                            <a:gd name="T34" fmla="+- 0 211 144"/>
                            <a:gd name="T35" fmla="*/ 211 h 70"/>
                            <a:gd name="T36" fmla="+- 0 778 745"/>
                            <a:gd name="T37" fmla="*/ T36 w 70"/>
                            <a:gd name="T38" fmla="+- 0 214 144"/>
                            <a:gd name="T39" fmla="*/ 214 h 70"/>
                            <a:gd name="T40" fmla="+- 0 782 745"/>
                            <a:gd name="T41" fmla="*/ T40 w 70"/>
                            <a:gd name="T42" fmla="+- 0 214 144"/>
                            <a:gd name="T43" fmla="*/ 214 h 70"/>
                            <a:gd name="T44" fmla="+- 0 795 745"/>
                            <a:gd name="T45" fmla="*/ T44 w 70"/>
                            <a:gd name="T46" fmla="+- 0 211 144"/>
                            <a:gd name="T47" fmla="*/ 211 h 70"/>
                            <a:gd name="T48" fmla="+- 0 805 745"/>
                            <a:gd name="T49" fmla="*/ T48 w 70"/>
                            <a:gd name="T50" fmla="+- 0 203 144"/>
                            <a:gd name="T51" fmla="*/ 203 h 70"/>
                            <a:gd name="T52" fmla="+- 0 812 745"/>
                            <a:gd name="T53" fmla="*/ T52 w 70"/>
                            <a:gd name="T54" fmla="+- 0 192 144"/>
                            <a:gd name="T55" fmla="*/ 192 h 70"/>
                            <a:gd name="T56" fmla="+- 0 815 745"/>
                            <a:gd name="T57" fmla="*/ T56 w 70"/>
                            <a:gd name="T58" fmla="+- 0 179 144"/>
                            <a:gd name="T59" fmla="*/ 179 h 70"/>
                            <a:gd name="T60" fmla="+- 0 812 745"/>
                            <a:gd name="T61" fmla="*/ T60 w 70"/>
                            <a:gd name="T62" fmla="+- 0 165 144"/>
                            <a:gd name="T63" fmla="*/ 165 h 70"/>
                            <a:gd name="T64" fmla="+- 0 805 745"/>
                            <a:gd name="T65" fmla="*/ T64 w 70"/>
                            <a:gd name="T66" fmla="+- 0 154 144"/>
                            <a:gd name="T67" fmla="*/ 154 h 70"/>
                            <a:gd name="T68" fmla="+- 0 795 745"/>
                            <a:gd name="T69" fmla="*/ T68 w 70"/>
                            <a:gd name="T70" fmla="+- 0 146 144"/>
                            <a:gd name="T71" fmla="*/ 146 h 70"/>
                            <a:gd name="T72" fmla="+- 0 782 745"/>
                            <a:gd name="T73" fmla="*/ T72 w 70"/>
                            <a:gd name="T74" fmla="+- 0 144 144"/>
                            <a:gd name="T75" fmla="*/ 144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2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8"/>
                              </a:lnTo>
                              <a:lnTo>
                                <a:pt x="9" y="59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50" y="67"/>
                              </a:lnTo>
                              <a:lnTo>
                                <a:pt x="60" y="59"/>
                              </a:lnTo>
                              <a:lnTo>
                                <a:pt x="67" y="48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50" y="2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136EC9" id="Freeform 224" o:spid="_x0000_s1026" style="position:absolute;margin-left:37.25pt;margin-top:7.2pt;width:3.5pt;height:3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" path="m37,l33,,20,2,9,10,2,21,,35,2,48,9,59r11,8l33,70r4,l50,67,60,59,67,48,70,35,67,21,60,10,50,2,37,xe" fillcolor="#9cc64a" stroked="f">
                <v:path arrowok="t" o:connecttype="custom" o:connectlocs="23495,91440;20955,91440;12700,92710;5715,97790;1270,104775;0,113665;1270,121920;5715,128905;12700,133985;20955,135890;23495,135890;31750,133985;38100,128905;42545,121920;44450,113665;42545,104775;38100,97790;31750,92710;23495,914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285750</wp:posOffset>
                </wp:positionV>
                <wp:extent cx="44450" cy="44450"/>
                <wp:effectExtent l="0" t="0" r="0" b="0"/>
                <wp:wrapNone/>
                <wp:docPr id="249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782 745"/>
                            <a:gd name="T1" fmla="*/ T0 w 70"/>
                            <a:gd name="T2" fmla="+- 0 450 450"/>
                            <a:gd name="T3" fmla="*/ 450 h 70"/>
                            <a:gd name="T4" fmla="+- 0 778 745"/>
                            <a:gd name="T5" fmla="*/ T4 w 70"/>
                            <a:gd name="T6" fmla="+- 0 450 450"/>
                            <a:gd name="T7" fmla="*/ 450 h 70"/>
                            <a:gd name="T8" fmla="+- 0 765 745"/>
                            <a:gd name="T9" fmla="*/ T8 w 70"/>
                            <a:gd name="T10" fmla="+- 0 452 450"/>
                            <a:gd name="T11" fmla="*/ 452 h 70"/>
                            <a:gd name="T12" fmla="+- 0 754 745"/>
                            <a:gd name="T13" fmla="*/ T12 w 70"/>
                            <a:gd name="T14" fmla="+- 0 460 450"/>
                            <a:gd name="T15" fmla="*/ 460 h 70"/>
                            <a:gd name="T16" fmla="+- 0 747 745"/>
                            <a:gd name="T17" fmla="*/ T16 w 70"/>
                            <a:gd name="T18" fmla="+- 0 471 450"/>
                            <a:gd name="T19" fmla="*/ 471 h 70"/>
                            <a:gd name="T20" fmla="+- 0 745 745"/>
                            <a:gd name="T21" fmla="*/ T20 w 70"/>
                            <a:gd name="T22" fmla="+- 0 485 450"/>
                            <a:gd name="T23" fmla="*/ 485 h 70"/>
                            <a:gd name="T24" fmla="+- 0 747 745"/>
                            <a:gd name="T25" fmla="*/ T24 w 70"/>
                            <a:gd name="T26" fmla="+- 0 498 450"/>
                            <a:gd name="T27" fmla="*/ 498 h 70"/>
                            <a:gd name="T28" fmla="+- 0 754 745"/>
                            <a:gd name="T29" fmla="*/ T28 w 70"/>
                            <a:gd name="T30" fmla="+- 0 509 450"/>
                            <a:gd name="T31" fmla="*/ 509 h 70"/>
                            <a:gd name="T32" fmla="+- 0 765 745"/>
                            <a:gd name="T33" fmla="*/ T32 w 70"/>
                            <a:gd name="T34" fmla="+- 0 517 450"/>
                            <a:gd name="T35" fmla="*/ 517 h 70"/>
                            <a:gd name="T36" fmla="+- 0 778 745"/>
                            <a:gd name="T37" fmla="*/ T36 w 70"/>
                            <a:gd name="T38" fmla="+- 0 520 450"/>
                            <a:gd name="T39" fmla="*/ 520 h 70"/>
                            <a:gd name="T40" fmla="+- 0 782 745"/>
                            <a:gd name="T41" fmla="*/ T40 w 70"/>
                            <a:gd name="T42" fmla="+- 0 520 450"/>
                            <a:gd name="T43" fmla="*/ 520 h 70"/>
                            <a:gd name="T44" fmla="+- 0 795 745"/>
                            <a:gd name="T45" fmla="*/ T44 w 70"/>
                            <a:gd name="T46" fmla="+- 0 517 450"/>
                            <a:gd name="T47" fmla="*/ 517 h 70"/>
                            <a:gd name="T48" fmla="+- 0 805 745"/>
                            <a:gd name="T49" fmla="*/ T48 w 70"/>
                            <a:gd name="T50" fmla="+- 0 509 450"/>
                            <a:gd name="T51" fmla="*/ 509 h 70"/>
                            <a:gd name="T52" fmla="+- 0 812 745"/>
                            <a:gd name="T53" fmla="*/ T52 w 70"/>
                            <a:gd name="T54" fmla="+- 0 498 450"/>
                            <a:gd name="T55" fmla="*/ 498 h 70"/>
                            <a:gd name="T56" fmla="+- 0 815 745"/>
                            <a:gd name="T57" fmla="*/ T56 w 70"/>
                            <a:gd name="T58" fmla="+- 0 485 450"/>
                            <a:gd name="T59" fmla="*/ 485 h 70"/>
                            <a:gd name="T60" fmla="+- 0 812 745"/>
                            <a:gd name="T61" fmla="*/ T60 w 70"/>
                            <a:gd name="T62" fmla="+- 0 471 450"/>
                            <a:gd name="T63" fmla="*/ 471 h 70"/>
                            <a:gd name="T64" fmla="+- 0 805 745"/>
                            <a:gd name="T65" fmla="*/ T64 w 70"/>
                            <a:gd name="T66" fmla="+- 0 460 450"/>
                            <a:gd name="T67" fmla="*/ 460 h 70"/>
                            <a:gd name="T68" fmla="+- 0 795 745"/>
                            <a:gd name="T69" fmla="*/ T68 w 70"/>
                            <a:gd name="T70" fmla="+- 0 452 450"/>
                            <a:gd name="T71" fmla="*/ 452 h 70"/>
                            <a:gd name="T72" fmla="+- 0 782 745"/>
                            <a:gd name="T73" fmla="*/ T72 w 70"/>
                            <a:gd name="T74" fmla="+- 0 450 450"/>
                            <a:gd name="T75" fmla="*/ 450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2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8"/>
                              </a:lnTo>
                              <a:lnTo>
                                <a:pt x="9" y="59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50" y="67"/>
                              </a:lnTo>
                              <a:lnTo>
                                <a:pt x="60" y="59"/>
                              </a:lnTo>
                              <a:lnTo>
                                <a:pt x="67" y="48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50" y="2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6F406A" id="Freeform 223" o:spid="_x0000_s1026" style="position:absolute;margin-left:37.25pt;margin-top:22.5pt;width:3.5pt;height:3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" path="m37,l33,,20,2,9,10,2,21,,35,2,48,9,59r11,8l33,70r4,l50,67,60,59,67,48,70,35,67,21,60,10,50,2,37,xe" fillcolor="#9cc64a" stroked="f">
                <v:path arrowok="t" o:connecttype="custom" o:connectlocs="23495,285750;20955,285750;12700,287020;5715,292100;1270,299085;0,307975;1270,316230;5715,323215;12700,328295;20955,330200;23495,330200;31750,328295;38100,323215;42545,316230;44450,307975;42545,299085;38100,292100;31750,287020;23495,28575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488950</wp:posOffset>
                </wp:positionV>
                <wp:extent cx="44450" cy="45085"/>
                <wp:effectExtent l="0" t="0" r="0" b="0"/>
                <wp:wrapNone/>
                <wp:docPr id="248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5085"/>
                        </a:xfrm>
                        <a:custGeom>
                          <a:avLst/>
                          <a:gdLst>
                            <a:gd name="T0" fmla="+- 0 782 745"/>
                            <a:gd name="T1" fmla="*/ T0 w 70"/>
                            <a:gd name="T2" fmla="+- 0 770 770"/>
                            <a:gd name="T3" fmla="*/ 770 h 71"/>
                            <a:gd name="T4" fmla="+- 0 778 745"/>
                            <a:gd name="T5" fmla="*/ T4 w 70"/>
                            <a:gd name="T6" fmla="+- 0 770 770"/>
                            <a:gd name="T7" fmla="*/ 770 h 71"/>
                            <a:gd name="T8" fmla="+- 0 765 745"/>
                            <a:gd name="T9" fmla="*/ T8 w 70"/>
                            <a:gd name="T10" fmla="+- 0 773 770"/>
                            <a:gd name="T11" fmla="*/ 773 h 71"/>
                            <a:gd name="T12" fmla="+- 0 754 745"/>
                            <a:gd name="T13" fmla="*/ T12 w 70"/>
                            <a:gd name="T14" fmla="+- 0 780 770"/>
                            <a:gd name="T15" fmla="*/ 780 h 71"/>
                            <a:gd name="T16" fmla="+- 0 747 745"/>
                            <a:gd name="T17" fmla="*/ T16 w 70"/>
                            <a:gd name="T18" fmla="+- 0 791 770"/>
                            <a:gd name="T19" fmla="*/ 791 h 71"/>
                            <a:gd name="T20" fmla="+- 0 745 745"/>
                            <a:gd name="T21" fmla="*/ T20 w 70"/>
                            <a:gd name="T22" fmla="+- 0 805 770"/>
                            <a:gd name="T23" fmla="*/ 805 h 71"/>
                            <a:gd name="T24" fmla="+- 0 747 745"/>
                            <a:gd name="T25" fmla="*/ T24 w 70"/>
                            <a:gd name="T26" fmla="+- 0 819 770"/>
                            <a:gd name="T27" fmla="*/ 819 h 71"/>
                            <a:gd name="T28" fmla="+- 0 754 745"/>
                            <a:gd name="T29" fmla="*/ T28 w 70"/>
                            <a:gd name="T30" fmla="+- 0 830 770"/>
                            <a:gd name="T31" fmla="*/ 830 h 71"/>
                            <a:gd name="T32" fmla="+- 0 765 745"/>
                            <a:gd name="T33" fmla="*/ T32 w 70"/>
                            <a:gd name="T34" fmla="+- 0 837 770"/>
                            <a:gd name="T35" fmla="*/ 837 h 71"/>
                            <a:gd name="T36" fmla="+- 0 778 745"/>
                            <a:gd name="T37" fmla="*/ T36 w 70"/>
                            <a:gd name="T38" fmla="+- 0 840 770"/>
                            <a:gd name="T39" fmla="*/ 840 h 71"/>
                            <a:gd name="T40" fmla="+- 0 782 745"/>
                            <a:gd name="T41" fmla="*/ T40 w 70"/>
                            <a:gd name="T42" fmla="+- 0 840 770"/>
                            <a:gd name="T43" fmla="*/ 840 h 71"/>
                            <a:gd name="T44" fmla="+- 0 795 745"/>
                            <a:gd name="T45" fmla="*/ T44 w 70"/>
                            <a:gd name="T46" fmla="+- 0 837 770"/>
                            <a:gd name="T47" fmla="*/ 837 h 71"/>
                            <a:gd name="T48" fmla="+- 0 805 745"/>
                            <a:gd name="T49" fmla="*/ T48 w 70"/>
                            <a:gd name="T50" fmla="+- 0 830 770"/>
                            <a:gd name="T51" fmla="*/ 830 h 71"/>
                            <a:gd name="T52" fmla="+- 0 812 745"/>
                            <a:gd name="T53" fmla="*/ T52 w 70"/>
                            <a:gd name="T54" fmla="+- 0 819 770"/>
                            <a:gd name="T55" fmla="*/ 819 h 71"/>
                            <a:gd name="T56" fmla="+- 0 815 745"/>
                            <a:gd name="T57" fmla="*/ T56 w 70"/>
                            <a:gd name="T58" fmla="+- 0 805 770"/>
                            <a:gd name="T59" fmla="*/ 805 h 71"/>
                            <a:gd name="T60" fmla="+- 0 812 745"/>
                            <a:gd name="T61" fmla="*/ T60 w 70"/>
                            <a:gd name="T62" fmla="+- 0 791 770"/>
                            <a:gd name="T63" fmla="*/ 791 h 71"/>
                            <a:gd name="T64" fmla="+- 0 805 745"/>
                            <a:gd name="T65" fmla="*/ T64 w 70"/>
                            <a:gd name="T66" fmla="+- 0 780 770"/>
                            <a:gd name="T67" fmla="*/ 780 h 71"/>
                            <a:gd name="T68" fmla="+- 0 795 745"/>
                            <a:gd name="T69" fmla="*/ T68 w 70"/>
                            <a:gd name="T70" fmla="+- 0 773 770"/>
                            <a:gd name="T71" fmla="*/ 773 h 71"/>
                            <a:gd name="T72" fmla="+- 0 782 745"/>
                            <a:gd name="T73" fmla="*/ T72 w 70"/>
                            <a:gd name="T74" fmla="+- 0 770 770"/>
                            <a:gd name="T75" fmla="*/ 770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1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50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50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6D428A" id="Freeform 222" o:spid="_x0000_s1026" style="position:absolute;margin-left:37.25pt;margin-top:38.5pt;width:3.5pt;height:3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" path="m37,l33,,20,3,9,10,2,21,,35,2,49,9,60r11,7l33,70r4,l50,67,60,60,67,49,70,35,67,21,60,10,50,3,37,xe" fillcolor="#9cc64a" stroked="f">
                <v:path arrowok="t" o:connecttype="custom" o:connectlocs="23495,488950;20955,488950;12700,490855;5715,495300;1270,502285;0,511175;1270,520065;5715,527050;12700,531495;20955,533400;23495,533400;31750,531495;38100,527050;42545,520065;44450,511175;42545,502285;38100,495300;31750,490855;23495,488950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  <w:sz w:val="24"/>
        </w:rPr>
        <w:t>Паспорта</w:t>
      </w:r>
      <w:r w:rsidR="00E20640">
        <w:rPr>
          <w:color w:val="231F20"/>
          <w:spacing w:val="-26"/>
          <w:sz w:val="24"/>
        </w:rPr>
        <w:t xml:space="preserve"> </w:t>
      </w:r>
      <w:r w:rsidR="00E20640">
        <w:rPr>
          <w:color w:val="231F20"/>
          <w:sz w:val="24"/>
        </w:rPr>
        <w:t>всех</w:t>
      </w:r>
      <w:r w:rsidR="00E20640">
        <w:rPr>
          <w:color w:val="231F20"/>
          <w:spacing w:val="-25"/>
          <w:sz w:val="24"/>
        </w:rPr>
        <w:t xml:space="preserve"> </w:t>
      </w:r>
      <w:r w:rsidR="00E20640">
        <w:rPr>
          <w:color w:val="231F20"/>
          <w:sz w:val="24"/>
        </w:rPr>
        <w:t>зарегистрированных</w:t>
      </w:r>
      <w:r w:rsidR="00E20640">
        <w:rPr>
          <w:color w:val="231F20"/>
          <w:spacing w:val="-25"/>
          <w:sz w:val="24"/>
        </w:rPr>
        <w:t xml:space="preserve"> </w:t>
      </w:r>
      <w:r w:rsidR="00E20640">
        <w:rPr>
          <w:color w:val="231F20"/>
          <w:sz w:val="24"/>
        </w:rPr>
        <w:t>в</w:t>
      </w:r>
      <w:r w:rsidR="00E20640">
        <w:rPr>
          <w:color w:val="231F20"/>
          <w:spacing w:val="-26"/>
          <w:sz w:val="24"/>
        </w:rPr>
        <w:t xml:space="preserve"> </w:t>
      </w:r>
      <w:r w:rsidR="00E20640">
        <w:rPr>
          <w:color w:val="231F20"/>
          <w:sz w:val="24"/>
        </w:rPr>
        <w:t>жилом</w:t>
      </w:r>
      <w:r w:rsidR="00E20640">
        <w:rPr>
          <w:color w:val="231F20"/>
          <w:spacing w:val="-25"/>
          <w:sz w:val="24"/>
        </w:rPr>
        <w:t xml:space="preserve"> </w:t>
      </w:r>
      <w:r w:rsidR="00E20640">
        <w:rPr>
          <w:color w:val="231F20"/>
          <w:sz w:val="24"/>
        </w:rPr>
        <w:t>помещении Свидетельства</w:t>
      </w:r>
      <w:r w:rsidR="00E20640">
        <w:rPr>
          <w:color w:val="231F20"/>
          <w:spacing w:val="-29"/>
          <w:sz w:val="24"/>
        </w:rPr>
        <w:t xml:space="preserve"> </w:t>
      </w:r>
      <w:r w:rsidR="00E20640">
        <w:rPr>
          <w:color w:val="231F20"/>
          <w:sz w:val="24"/>
        </w:rPr>
        <w:t>о</w:t>
      </w:r>
      <w:r w:rsidR="00E20640">
        <w:rPr>
          <w:color w:val="231F20"/>
          <w:spacing w:val="-29"/>
          <w:sz w:val="24"/>
        </w:rPr>
        <w:t xml:space="preserve"> </w:t>
      </w:r>
      <w:r w:rsidR="00E20640">
        <w:rPr>
          <w:color w:val="231F20"/>
          <w:sz w:val="24"/>
        </w:rPr>
        <w:t>рождении</w:t>
      </w:r>
      <w:r w:rsidR="00E20640">
        <w:rPr>
          <w:color w:val="231F20"/>
          <w:spacing w:val="-29"/>
          <w:sz w:val="24"/>
        </w:rPr>
        <w:t xml:space="preserve"> </w:t>
      </w:r>
      <w:r w:rsidR="00E20640">
        <w:rPr>
          <w:color w:val="231F20"/>
          <w:sz w:val="24"/>
        </w:rPr>
        <w:t>несовершеннолетних</w:t>
      </w:r>
      <w:r w:rsidR="00E20640">
        <w:rPr>
          <w:color w:val="231F20"/>
          <w:spacing w:val="-29"/>
          <w:sz w:val="24"/>
        </w:rPr>
        <w:t xml:space="preserve"> </w:t>
      </w:r>
      <w:r w:rsidR="00E20640">
        <w:rPr>
          <w:color w:val="231F20"/>
          <w:sz w:val="24"/>
        </w:rPr>
        <w:t>детей Правоустанавливающие</w:t>
      </w:r>
      <w:r w:rsidR="00E20640">
        <w:rPr>
          <w:color w:val="231F20"/>
          <w:spacing w:val="-22"/>
          <w:sz w:val="24"/>
        </w:rPr>
        <w:t xml:space="preserve"> </w:t>
      </w:r>
      <w:r w:rsidR="00E20640">
        <w:rPr>
          <w:color w:val="231F20"/>
          <w:sz w:val="24"/>
        </w:rPr>
        <w:t>документы</w:t>
      </w:r>
      <w:r w:rsidR="00E20640">
        <w:rPr>
          <w:color w:val="231F20"/>
          <w:spacing w:val="-22"/>
          <w:sz w:val="24"/>
        </w:rPr>
        <w:t xml:space="preserve"> </w:t>
      </w:r>
      <w:r w:rsidR="00E20640">
        <w:rPr>
          <w:color w:val="231F20"/>
          <w:sz w:val="24"/>
        </w:rPr>
        <w:t>на</w:t>
      </w:r>
      <w:r w:rsidR="00E20640">
        <w:rPr>
          <w:color w:val="231F20"/>
          <w:spacing w:val="-23"/>
          <w:sz w:val="24"/>
        </w:rPr>
        <w:t xml:space="preserve"> </w:t>
      </w:r>
      <w:r w:rsidR="00E20640">
        <w:rPr>
          <w:color w:val="231F20"/>
          <w:sz w:val="24"/>
        </w:rPr>
        <w:t>Вашу</w:t>
      </w:r>
      <w:r w:rsidR="00E20640">
        <w:rPr>
          <w:color w:val="231F20"/>
          <w:spacing w:val="-22"/>
          <w:sz w:val="24"/>
        </w:rPr>
        <w:t xml:space="preserve"> </w:t>
      </w:r>
      <w:r w:rsidR="00E20640">
        <w:rPr>
          <w:color w:val="231F20"/>
          <w:sz w:val="24"/>
        </w:rPr>
        <w:t>квартиру</w:t>
      </w:r>
    </w:p>
    <w:p w:rsidR="006E6631" w:rsidRDefault="00E20640">
      <w:pPr>
        <w:spacing w:before="1" w:line="261" w:lineRule="auto"/>
        <w:ind w:left="577" w:right="1111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пятиэтажном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доме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(договор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социального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найма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копия </w:t>
      </w:r>
      <w:r>
        <w:rPr>
          <w:color w:val="231F20"/>
          <w:sz w:val="24"/>
        </w:rPr>
        <w:t>ордера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вселение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жилое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помещение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(для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нанимателей) (оригинал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+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копия);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свидетельство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собственности</w:t>
      </w:r>
    </w:p>
    <w:p w:rsidR="006E6631" w:rsidRDefault="00E20640">
      <w:pPr>
        <w:spacing w:line="264" w:lineRule="exact"/>
        <w:ind w:left="577"/>
        <w:jc w:val="both"/>
        <w:rPr>
          <w:sz w:val="24"/>
        </w:rPr>
      </w:pPr>
      <w:r>
        <w:rPr>
          <w:color w:val="231F20"/>
          <w:sz w:val="24"/>
        </w:rPr>
        <w:t>и(или) выписка из ЕГРН (для собственников)</w:t>
      </w:r>
    </w:p>
    <w:p w:rsidR="006E6631" w:rsidRDefault="006E6631">
      <w:pPr>
        <w:pStyle w:val="a3"/>
        <w:spacing w:before="8" w:after="1"/>
        <w:rPr>
          <w:sz w:val="25"/>
        </w:rPr>
      </w:pPr>
    </w:p>
    <w:p w:rsidR="006E6631" w:rsidRDefault="00CC671F">
      <w:pPr>
        <w:pStyle w:val="a3"/>
        <w:ind w:left="47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219065" cy="1265555"/>
                <wp:effectExtent l="7620" t="7620" r="2540" b="0"/>
                <wp:docPr id="22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065" cy="1265555"/>
                          <a:chOff x="0" y="0"/>
                          <a:chExt cx="8219" cy="1993"/>
                        </a:xfrm>
                      </wpg:grpSpPr>
                      <wps:wsp>
                        <wps:cNvPr id="225" name="Freeform 221"/>
                        <wps:cNvSpPr>
                          <a:spLocks/>
                        </wps:cNvSpPr>
                        <wps:spPr bwMode="auto">
                          <a:xfrm>
                            <a:off x="5766" y="38"/>
                            <a:ext cx="2423" cy="1167"/>
                          </a:xfrm>
                          <a:custGeom>
                            <a:avLst/>
                            <a:gdLst>
                              <a:gd name="T0" fmla="+- 0 8019 5767"/>
                              <a:gd name="T1" fmla="*/ T0 w 2423"/>
                              <a:gd name="T2" fmla="+- 0 38 38"/>
                              <a:gd name="T3" fmla="*/ 38 h 1167"/>
                              <a:gd name="T4" fmla="+- 0 5937 5767"/>
                              <a:gd name="T5" fmla="*/ T4 w 2423"/>
                              <a:gd name="T6" fmla="+- 0 38 38"/>
                              <a:gd name="T7" fmla="*/ 38 h 1167"/>
                              <a:gd name="T8" fmla="+- 0 5870 5767"/>
                              <a:gd name="T9" fmla="*/ T8 w 2423"/>
                              <a:gd name="T10" fmla="+- 0 53 38"/>
                              <a:gd name="T11" fmla="*/ 53 h 1167"/>
                              <a:gd name="T12" fmla="+- 0 5816 5767"/>
                              <a:gd name="T13" fmla="*/ T12 w 2423"/>
                              <a:gd name="T14" fmla="+- 0 92 38"/>
                              <a:gd name="T15" fmla="*/ 92 h 1167"/>
                              <a:gd name="T16" fmla="+- 0 5780 5767"/>
                              <a:gd name="T17" fmla="*/ T16 w 2423"/>
                              <a:gd name="T18" fmla="+- 0 149 38"/>
                              <a:gd name="T19" fmla="*/ 149 h 1167"/>
                              <a:gd name="T20" fmla="+- 0 5767 5767"/>
                              <a:gd name="T21" fmla="*/ T20 w 2423"/>
                              <a:gd name="T22" fmla="+- 0 220 38"/>
                              <a:gd name="T23" fmla="*/ 220 h 1167"/>
                              <a:gd name="T24" fmla="+- 0 5767 5767"/>
                              <a:gd name="T25" fmla="*/ T24 w 2423"/>
                              <a:gd name="T26" fmla="+- 0 1023 38"/>
                              <a:gd name="T27" fmla="*/ 1023 h 1167"/>
                              <a:gd name="T28" fmla="+- 0 5780 5767"/>
                              <a:gd name="T29" fmla="*/ T28 w 2423"/>
                              <a:gd name="T30" fmla="+- 0 1094 38"/>
                              <a:gd name="T31" fmla="*/ 1094 h 1167"/>
                              <a:gd name="T32" fmla="+- 0 5816 5767"/>
                              <a:gd name="T33" fmla="*/ T32 w 2423"/>
                              <a:gd name="T34" fmla="+- 0 1152 38"/>
                              <a:gd name="T35" fmla="*/ 1152 h 1167"/>
                              <a:gd name="T36" fmla="+- 0 5870 5767"/>
                              <a:gd name="T37" fmla="*/ T36 w 2423"/>
                              <a:gd name="T38" fmla="+- 0 1191 38"/>
                              <a:gd name="T39" fmla="*/ 1191 h 1167"/>
                              <a:gd name="T40" fmla="+- 0 5937 5767"/>
                              <a:gd name="T41" fmla="*/ T40 w 2423"/>
                              <a:gd name="T42" fmla="+- 0 1205 38"/>
                              <a:gd name="T43" fmla="*/ 1205 h 1167"/>
                              <a:gd name="T44" fmla="+- 0 8019 5767"/>
                              <a:gd name="T45" fmla="*/ T44 w 2423"/>
                              <a:gd name="T46" fmla="+- 0 1205 38"/>
                              <a:gd name="T47" fmla="*/ 1205 h 1167"/>
                              <a:gd name="T48" fmla="+- 0 8085 5767"/>
                              <a:gd name="T49" fmla="*/ T48 w 2423"/>
                              <a:gd name="T50" fmla="+- 0 1191 38"/>
                              <a:gd name="T51" fmla="*/ 1191 h 1167"/>
                              <a:gd name="T52" fmla="+- 0 8139 5767"/>
                              <a:gd name="T53" fmla="*/ T52 w 2423"/>
                              <a:gd name="T54" fmla="+- 0 1152 38"/>
                              <a:gd name="T55" fmla="*/ 1152 h 1167"/>
                              <a:gd name="T56" fmla="+- 0 8175 5767"/>
                              <a:gd name="T57" fmla="*/ T56 w 2423"/>
                              <a:gd name="T58" fmla="+- 0 1094 38"/>
                              <a:gd name="T59" fmla="*/ 1094 h 1167"/>
                              <a:gd name="T60" fmla="+- 0 8189 5767"/>
                              <a:gd name="T61" fmla="*/ T60 w 2423"/>
                              <a:gd name="T62" fmla="+- 0 1023 38"/>
                              <a:gd name="T63" fmla="*/ 1023 h 1167"/>
                              <a:gd name="T64" fmla="+- 0 8189 5767"/>
                              <a:gd name="T65" fmla="*/ T64 w 2423"/>
                              <a:gd name="T66" fmla="+- 0 220 38"/>
                              <a:gd name="T67" fmla="*/ 220 h 1167"/>
                              <a:gd name="T68" fmla="+- 0 8175 5767"/>
                              <a:gd name="T69" fmla="*/ T68 w 2423"/>
                              <a:gd name="T70" fmla="+- 0 149 38"/>
                              <a:gd name="T71" fmla="*/ 149 h 1167"/>
                              <a:gd name="T72" fmla="+- 0 8139 5767"/>
                              <a:gd name="T73" fmla="*/ T72 w 2423"/>
                              <a:gd name="T74" fmla="+- 0 92 38"/>
                              <a:gd name="T75" fmla="*/ 92 h 1167"/>
                              <a:gd name="T76" fmla="+- 0 8085 5767"/>
                              <a:gd name="T77" fmla="*/ T76 w 2423"/>
                              <a:gd name="T78" fmla="+- 0 53 38"/>
                              <a:gd name="T79" fmla="*/ 53 h 1167"/>
                              <a:gd name="T80" fmla="+- 0 8019 5767"/>
                              <a:gd name="T81" fmla="*/ T80 w 2423"/>
                              <a:gd name="T82" fmla="+- 0 38 38"/>
                              <a:gd name="T83" fmla="*/ 38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23" h="1167">
                                <a:moveTo>
                                  <a:pt x="2252" y="0"/>
                                </a:moveTo>
                                <a:lnTo>
                                  <a:pt x="170" y="0"/>
                                </a:lnTo>
                                <a:lnTo>
                                  <a:pt x="103" y="15"/>
                                </a:lnTo>
                                <a:lnTo>
                                  <a:pt x="49" y="54"/>
                                </a:lnTo>
                                <a:lnTo>
                                  <a:pt x="13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985"/>
                                </a:lnTo>
                                <a:lnTo>
                                  <a:pt x="13" y="1056"/>
                                </a:lnTo>
                                <a:lnTo>
                                  <a:pt x="49" y="1114"/>
                                </a:lnTo>
                                <a:lnTo>
                                  <a:pt x="103" y="1153"/>
                                </a:lnTo>
                                <a:lnTo>
                                  <a:pt x="170" y="1167"/>
                                </a:lnTo>
                                <a:lnTo>
                                  <a:pt x="2252" y="1167"/>
                                </a:lnTo>
                                <a:lnTo>
                                  <a:pt x="2318" y="1153"/>
                                </a:lnTo>
                                <a:lnTo>
                                  <a:pt x="2372" y="1114"/>
                                </a:lnTo>
                                <a:lnTo>
                                  <a:pt x="2408" y="1056"/>
                                </a:lnTo>
                                <a:lnTo>
                                  <a:pt x="2422" y="985"/>
                                </a:lnTo>
                                <a:lnTo>
                                  <a:pt x="2422" y="182"/>
                                </a:lnTo>
                                <a:lnTo>
                                  <a:pt x="2408" y="111"/>
                                </a:lnTo>
                                <a:lnTo>
                                  <a:pt x="2372" y="54"/>
                                </a:lnTo>
                                <a:lnTo>
                                  <a:pt x="2318" y="15"/>
                                </a:lnTo>
                                <a:lnTo>
                                  <a:pt x="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0"/>
                        <wps:cNvSpPr>
                          <a:spLocks/>
                        </wps:cNvSpPr>
                        <wps:spPr bwMode="auto">
                          <a:xfrm>
                            <a:off x="5736" y="8"/>
                            <a:ext cx="2483" cy="1227"/>
                          </a:xfrm>
                          <a:custGeom>
                            <a:avLst/>
                            <a:gdLst>
                              <a:gd name="T0" fmla="+- 0 8019 5737"/>
                              <a:gd name="T1" fmla="*/ T0 w 2483"/>
                              <a:gd name="T2" fmla="+- 0 8 8"/>
                              <a:gd name="T3" fmla="*/ 8 h 1227"/>
                              <a:gd name="T4" fmla="+- 0 5937 5737"/>
                              <a:gd name="T5" fmla="*/ T4 w 2483"/>
                              <a:gd name="T6" fmla="+- 0 8 8"/>
                              <a:gd name="T7" fmla="*/ 8 h 1227"/>
                              <a:gd name="T8" fmla="+- 0 5859 5737"/>
                              <a:gd name="T9" fmla="*/ T8 w 2483"/>
                              <a:gd name="T10" fmla="+- 0 25 8"/>
                              <a:gd name="T11" fmla="*/ 25 h 1227"/>
                              <a:gd name="T12" fmla="+- 0 5795 5737"/>
                              <a:gd name="T13" fmla="*/ T12 w 2483"/>
                              <a:gd name="T14" fmla="+- 0 70 8"/>
                              <a:gd name="T15" fmla="*/ 70 h 1227"/>
                              <a:gd name="T16" fmla="+- 0 5752 5737"/>
                              <a:gd name="T17" fmla="*/ T16 w 2483"/>
                              <a:gd name="T18" fmla="+- 0 138 8"/>
                              <a:gd name="T19" fmla="*/ 138 h 1227"/>
                              <a:gd name="T20" fmla="+- 0 5737 5737"/>
                              <a:gd name="T21" fmla="*/ T20 w 2483"/>
                              <a:gd name="T22" fmla="+- 0 220 8"/>
                              <a:gd name="T23" fmla="*/ 220 h 1227"/>
                              <a:gd name="T24" fmla="+- 0 5737 5737"/>
                              <a:gd name="T25" fmla="*/ T24 w 2483"/>
                              <a:gd name="T26" fmla="+- 0 1023 8"/>
                              <a:gd name="T27" fmla="*/ 1023 h 1227"/>
                              <a:gd name="T28" fmla="+- 0 5752 5737"/>
                              <a:gd name="T29" fmla="*/ T28 w 2483"/>
                              <a:gd name="T30" fmla="+- 0 1106 8"/>
                              <a:gd name="T31" fmla="*/ 1106 h 1227"/>
                              <a:gd name="T32" fmla="+- 0 5795 5737"/>
                              <a:gd name="T33" fmla="*/ T32 w 2483"/>
                              <a:gd name="T34" fmla="+- 0 1173 8"/>
                              <a:gd name="T35" fmla="*/ 1173 h 1227"/>
                              <a:gd name="T36" fmla="+- 0 5859 5737"/>
                              <a:gd name="T37" fmla="*/ T36 w 2483"/>
                              <a:gd name="T38" fmla="+- 0 1218 8"/>
                              <a:gd name="T39" fmla="*/ 1218 h 1227"/>
                              <a:gd name="T40" fmla="+- 0 5937 5737"/>
                              <a:gd name="T41" fmla="*/ T40 w 2483"/>
                              <a:gd name="T42" fmla="+- 0 1235 8"/>
                              <a:gd name="T43" fmla="*/ 1235 h 1227"/>
                              <a:gd name="T44" fmla="+- 0 8019 5737"/>
                              <a:gd name="T45" fmla="*/ T44 w 2483"/>
                              <a:gd name="T46" fmla="+- 0 1235 8"/>
                              <a:gd name="T47" fmla="*/ 1235 h 1227"/>
                              <a:gd name="T48" fmla="+- 0 8097 5737"/>
                              <a:gd name="T49" fmla="*/ T48 w 2483"/>
                              <a:gd name="T50" fmla="+- 0 1218 8"/>
                              <a:gd name="T51" fmla="*/ 1218 h 1227"/>
                              <a:gd name="T52" fmla="+- 0 8157 5737"/>
                              <a:gd name="T53" fmla="*/ T52 w 2483"/>
                              <a:gd name="T54" fmla="+- 0 1175 8"/>
                              <a:gd name="T55" fmla="*/ 1175 h 1227"/>
                              <a:gd name="T56" fmla="+- 0 5937 5737"/>
                              <a:gd name="T57" fmla="*/ T56 w 2483"/>
                              <a:gd name="T58" fmla="+- 0 1175 8"/>
                              <a:gd name="T59" fmla="*/ 1175 h 1227"/>
                              <a:gd name="T60" fmla="+- 0 5882 5737"/>
                              <a:gd name="T61" fmla="*/ T60 w 2483"/>
                              <a:gd name="T62" fmla="+- 0 1163 8"/>
                              <a:gd name="T63" fmla="*/ 1163 h 1227"/>
                              <a:gd name="T64" fmla="+- 0 5838 5737"/>
                              <a:gd name="T65" fmla="*/ T64 w 2483"/>
                              <a:gd name="T66" fmla="+- 0 1130 8"/>
                              <a:gd name="T67" fmla="*/ 1130 h 1227"/>
                              <a:gd name="T68" fmla="+- 0 5808 5737"/>
                              <a:gd name="T69" fmla="*/ T68 w 2483"/>
                              <a:gd name="T70" fmla="+- 0 1082 8"/>
                              <a:gd name="T71" fmla="*/ 1082 h 1227"/>
                              <a:gd name="T72" fmla="+- 0 5797 5737"/>
                              <a:gd name="T73" fmla="*/ T72 w 2483"/>
                              <a:gd name="T74" fmla="+- 0 1023 8"/>
                              <a:gd name="T75" fmla="*/ 1023 h 1227"/>
                              <a:gd name="T76" fmla="+- 0 5797 5737"/>
                              <a:gd name="T77" fmla="*/ T76 w 2483"/>
                              <a:gd name="T78" fmla="+- 0 220 8"/>
                              <a:gd name="T79" fmla="*/ 220 h 1227"/>
                              <a:gd name="T80" fmla="+- 0 5808 5737"/>
                              <a:gd name="T81" fmla="*/ T80 w 2483"/>
                              <a:gd name="T82" fmla="+- 0 161 8"/>
                              <a:gd name="T83" fmla="*/ 161 h 1227"/>
                              <a:gd name="T84" fmla="+- 0 5838 5737"/>
                              <a:gd name="T85" fmla="*/ T84 w 2483"/>
                              <a:gd name="T86" fmla="+- 0 113 8"/>
                              <a:gd name="T87" fmla="*/ 113 h 1227"/>
                              <a:gd name="T88" fmla="+- 0 5882 5737"/>
                              <a:gd name="T89" fmla="*/ T88 w 2483"/>
                              <a:gd name="T90" fmla="+- 0 80 8"/>
                              <a:gd name="T91" fmla="*/ 80 h 1227"/>
                              <a:gd name="T92" fmla="+- 0 5937 5737"/>
                              <a:gd name="T93" fmla="*/ T92 w 2483"/>
                              <a:gd name="T94" fmla="+- 0 68 8"/>
                              <a:gd name="T95" fmla="*/ 68 h 1227"/>
                              <a:gd name="T96" fmla="+- 0 8157 5737"/>
                              <a:gd name="T97" fmla="*/ T96 w 2483"/>
                              <a:gd name="T98" fmla="+- 0 68 8"/>
                              <a:gd name="T99" fmla="*/ 68 h 1227"/>
                              <a:gd name="T100" fmla="+- 0 8097 5737"/>
                              <a:gd name="T101" fmla="*/ T100 w 2483"/>
                              <a:gd name="T102" fmla="+- 0 25 8"/>
                              <a:gd name="T103" fmla="*/ 25 h 1227"/>
                              <a:gd name="T104" fmla="+- 0 8019 5737"/>
                              <a:gd name="T105" fmla="*/ T104 w 2483"/>
                              <a:gd name="T106" fmla="+- 0 8 8"/>
                              <a:gd name="T107" fmla="*/ 8 h 1227"/>
                              <a:gd name="T108" fmla="+- 0 8157 5737"/>
                              <a:gd name="T109" fmla="*/ T108 w 2483"/>
                              <a:gd name="T110" fmla="+- 0 68 8"/>
                              <a:gd name="T111" fmla="*/ 68 h 1227"/>
                              <a:gd name="T112" fmla="+- 0 8019 5737"/>
                              <a:gd name="T113" fmla="*/ T112 w 2483"/>
                              <a:gd name="T114" fmla="+- 0 68 8"/>
                              <a:gd name="T115" fmla="*/ 68 h 1227"/>
                              <a:gd name="T116" fmla="+- 0 8073 5737"/>
                              <a:gd name="T117" fmla="*/ T116 w 2483"/>
                              <a:gd name="T118" fmla="+- 0 80 8"/>
                              <a:gd name="T119" fmla="*/ 80 h 1227"/>
                              <a:gd name="T120" fmla="+- 0 8118 5737"/>
                              <a:gd name="T121" fmla="*/ T120 w 2483"/>
                              <a:gd name="T122" fmla="+- 0 113 8"/>
                              <a:gd name="T123" fmla="*/ 113 h 1227"/>
                              <a:gd name="T124" fmla="+- 0 8148 5737"/>
                              <a:gd name="T125" fmla="*/ T124 w 2483"/>
                              <a:gd name="T126" fmla="+- 0 161 8"/>
                              <a:gd name="T127" fmla="*/ 161 h 1227"/>
                              <a:gd name="T128" fmla="+- 0 8159 5737"/>
                              <a:gd name="T129" fmla="*/ T128 w 2483"/>
                              <a:gd name="T130" fmla="+- 0 220 8"/>
                              <a:gd name="T131" fmla="*/ 220 h 1227"/>
                              <a:gd name="T132" fmla="+- 0 8159 5737"/>
                              <a:gd name="T133" fmla="*/ T132 w 2483"/>
                              <a:gd name="T134" fmla="+- 0 1023 8"/>
                              <a:gd name="T135" fmla="*/ 1023 h 1227"/>
                              <a:gd name="T136" fmla="+- 0 8148 5737"/>
                              <a:gd name="T137" fmla="*/ T136 w 2483"/>
                              <a:gd name="T138" fmla="+- 0 1082 8"/>
                              <a:gd name="T139" fmla="*/ 1082 h 1227"/>
                              <a:gd name="T140" fmla="+- 0 8118 5737"/>
                              <a:gd name="T141" fmla="*/ T140 w 2483"/>
                              <a:gd name="T142" fmla="+- 0 1130 8"/>
                              <a:gd name="T143" fmla="*/ 1130 h 1227"/>
                              <a:gd name="T144" fmla="+- 0 8073 5737"/>
                              <a:gd name="T145" fmla="*/ T144 w 2483"/>
                              <a:gd name="T146" fmla="+- 0 1163 8"/>
                              <a:gd name="T147" fmla="*/ 1163 h 1227"/>
                              <a:gd name="T148" fmla="+- 0 8019 5737"/>
                              <a:gd name="T149" fmla="*/ T148 w 2483"/>
                              <a:gd name="T150" fmla="+- 0 1175 8"/>
                              <a:gd name="T151" fmla="*/ 1175 h 1227"/>
                              <a:gd name="T152" fmla="+- 0 8157 5737"/>
                              <a:gd name="T153" fmla="*/ T152 w 2483"/>
                              <a:gd name="T154" fmla="+- 0 1175 8"/>
                              <a:gd name="T155" fmla="*/ 1175 h 1227"/>
                              <a:gd name="T156" fmla="+- 0 8160 5737"/>
                              <a:gd name="T157" fmla="*/ T156 w 2483"/>
                              <a:gd name="T158" fmla="+- 0 1173 8"/>
                              <a:gd name="T159" fmla="*/ 1173 h 1227"/>
                              <a:gd name="T160" fmla="+- 0 8203 5737"/>
                              <a:gd name="T161" fmla="*/ T160 w 2483"/>
                              <a:gd name="T162" fmla="+- 0 1106 8"/>
                              <a:gd name="T163" fmla="*/ 1106 h 1227"/>
                              <a:gd name="T164" fmla="+- 0 8219 5737"/>
                              <a:gd name="T165" fmla="*/ T164 w 2483"/>
                              <a:gd name="T166" fmla="+- 0 1023 8"/>
                              <a:gd name="T167" fmla="*/ 1023 h 1227"/>
                              <a:gd name="T168" fmla="+- 0 8219 5737"/>
                              <a:gd name="T169" fmla="*/ T168 w 2483"/>
                              <a:gd name="T170" fmla="+- 0 220 8"/>
                              <a:gd name="T171" fmla="*/ 220 h 1227"/>
                              <a:gd name="T172" fmla="+- 0 8203 5737"/>
                              <a:gd name="T173" fmla="*/ T172 w 2483"/>
                              <a:gd name="T174" fmla="+- 0 138 8"/>
                              <a:gd name="T175" fmla="*/ 138 h 1227"/>
                              <a:gd name="T176" fmla="+- 0 8160 5737"/>
                              <a:gd name="T177" fmla="*/ T176 w 2483"/>
                              <a:gd name="T178" fmla="+- 0 70 8"/>
                              <a:gd name="T179" fmla="*/ 70 h 1227"/>
                              <a:gd name="T180" fmla="+- 0 8157 5737"/>
                              <a:gd name="T181" fmla="*/ T180 w 2483"/>
                              <a:gd name="T182" fmla="+- 0 68 8"/>
                              <a:gd name="T183" fmla="*/ 68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83" h="1227">
                                <a:moveTo>
                                  <a:pt x="2282" y="0"/>
                                </a:moveTo>
                                <a:lnTo>
                                  <a:pt x="200" y="0"/>
                                </a:lnTo>
                                <a:lnTo>
                                  <a:pt x="122" y="17"/>
                                </a:lnTo>
                                <a:lnTo>
                                  <a:pt x="58" y="62"/>
                                </a:lnTo>
                                <a:lnTo>
                                  <a:pt x="15" y="130"/>
                                </a:lnTo>
                                <a:lnTo>
                                  <a:pt x="0" y="212"/>
                                </a:lnTo>
                                <a:lnTo>
                                  <a:pt x="0" y="1015"/>
                                </a:lnTo>
                                <a:lnTo>
                                  <a:pt x="15" y="1098"/>
                                </a:lnTo>
                                <a:lnTo>
                                  <a:pt x="58" y="1165"/>
                                </a:lnTo>
                                <a:lnTo>
                                  <a:pt x="122" y="1210"/>
                                </a:lnTo>
                                <a:lnTo>
                                  <a:pt x="200" y="1227"/>
                                </a:lnTo>
                                <a:lnTo>
                                  <a:pt x="2282" y="1227"/>
                                </a:lnTo>
                                <a:lnTo>
                                  <a:pt x="2360" y="1210"/>
                                </a:lnTo>
                                <a:lnTo>
                                  <a:pt x="2420" y="1167"/>
                                </a:lnTo>
                                <a:lnTo>
                                  <a:pt x="200" y="1167"/>
                                </a:lnTo>
                                <a:lnTo>
                                  <a:pt x="145" y="1155"/>
                                </a:lnTo>
                                <a:lnTo>
                                  <a:pt x="101" y="1122"/>
                                </a:lnTo>
                                <a:lnTo>
                                  <a:pt x="71" y="1074"/>
                                </a:lnTo>
                                <a:lnTo>
                                  <a:pt x="60" y="1015"/>
                                </a:lnTo>
                                <a:lnTo>
                                  <a:pt x="60" y="212"/>
                                </a:lnTo>
                                <a:lnTo>
                                  <a:pt x="71" y="153"/>
                                </a:lnTo>
                                <a:lnTo>
                                  <a:pt x="101" y="105"/>
                                </a:lnTo>
                                <a:lnTo>
                                  <a:pt x="145" y="72"/>
                                </a:lnTo>
                                <a:lnTo>
                                  <a:pt x="200" y="60"/>
                                </a:lnTo>
                                <a:lnTo>
                                  <a:pt x="2420" y="60"/>
                                </a:lnTo>
                                <a:lnTo>
                                  <a:pt x="2360" y="17"/>
                                </a:lnTo>
                                <a:lnTo>
                                  <a:pt x="2282" y="0"/>
                                </a:lnTo>
                                <a:close/>
                                <a:moveTo>
                                  <a:pt x="2420" y="60"/>
                                </a:moveTo>
                                <a:lnTo>
                                  <a:pt x="2282" y="60"/>
                                </a:lnTo>
                                <a:lnTo>
                                  <a:pt x="2336" y="72"/>
                                </a:lnTo>
                                <a:lnTo>
                                  <a:pt x="2381" y="105"/>
                                </a:lnTo>
                                <a:lnTo>
                                  <a:pt x="2411" y="153"/>
                                </a:lnTo>
                                <a:lnTo>
                                  <a:pt x="2422" y="212"/>
                                </a:lnTo>
                                <a:lnTo>
                                  <a:pt x="2422" y="1015"/>
                                </a:lnTo>
                                <a:lnTo>
                                  <a:pt x="2411" y="1074"/>
                                </a:lnTo>
                                <a:lnTo>
                                  <a:pt x="2381" y="1122"/>
                                </a:lnTo>
                                <a:lnTo>
                                  <a:pt x="2336" y="1155"/>
                                </a:lnTo>
                                <a:lnTo>
                                  <a:pt x="2282" y="1167"/>
                                </a:lnTo>
                                <a:lnTo>
                                  <a:pt x="2420" y="1167"/>
                                </a:lnTo>
                                <a:lnTo>
                                  <a:pt x="2423" y="1165"/>
                                </a:lnTo>
                                <a:lnTo>
                                  <a:pt x="2466" y="1098"/>
                                </a:lnTo>
                                <a:lnTo>
                                  <a:pt x="2482" y="1015"/>
                                </a:lnTo>
                                <a:lnTo>
                                  <a:pt x="2482" y="212"/>
                                </a:lnTo>
                                <a:lnTo>
                                  <a:pt x="2466" y="130"/>
                                </a:lnTo>
                                <a:lnTo>
                                  <a:pt x="2423" y="62"/>
                                </a:lnTo>
                                <a:lnTo>
                                  <a:pt x="24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9"/>
                        <wps:cNvSpPr>
                          <a:spLocks/>
                        </wps:cNvSpPr>
                        <wps:spPr bwMode="auto">
                          <a:xfrm>
                            <a:off x="3526" y="38"/>
                            <a:ext cx="2423" cy="1167"/>
                          </a:xfrm>
                          <a:custGeom>
                            <a:avLst/>
                            <a:gdLst>
                              <a:gd name="T0" fmla="+- 0 5779 3526"/>
                              <a:gd name="T1" fmla="*/ T0 w 2423"/>
                              <a:gd name="T2" fmla="+- 0 38 38"/>
                              <a:gd name="T3" fmla="*/ 38 h 1167"/>
                              <a:gd name="T4" fmla="+- 0 3696 3526"/>
                              <a:gd name="T5" fmla="*/ T4 w 2423"/>
                              <a:gd name="T6" fmla="+- 0 38 38"/>
                              <a:gd name="T7" fmla="*/ 38 h 1167"/>
                              <a:gd name="T8" fmla="+- 0 3630 3526"/>
                              <a:gd name="T9" fmla="*/ T8 w 2423"/>
                              <a:gd name="T10" fmla="+- 0 53 38"/>
                              <a:gd name="T11" fmla="*/ 53 h 1167"/>
                              <a:gd name="T12" fmla="+- 0 3576 3526"/>
                              <a:gd name="T13" fmla="*/ T12 w 2423"/>
                              <a:gd name="T14" fmla="+- 0 92 38"/>
                              <a:gd name="T15" fmla="*/ 92 h 1167"/>
                              <a:gd name="T16" fmla="+- 0 3540 3526"/>
                              <a:gd name="T17" fmla="*/ T16 w 2423"/>
                              <a:gd name="T18" fmla="+- 0 149 38"/>
                              <a:gd name="T19" fmla="*/ 149 h 1167"/>
                              <a:gd name="T20" fmla="+- 0 3526 3526"/>
                              <a:gd name="T21" fmla="*/ T20 w 2423"/>
                              <a:gd name="T22" fmla="+- 0 220 38"/>
                              <a:gd name="T23" fmla="*/ 220 h 1167"/>
                              <a:gd name="T24" fmla="+- 0 3526 3526"/>
                              <a:gd name="T25" fmla="*/ T24 w 2423"/>
                              <a:gd name="T26" fmla="+- 0 1023 38"/>
                              <a:gd name="T27" fmla="*/ 1023 h 1167"/>
                              <a:gd name="T28" fmla="+- 0 3540 3526"/>
                              <a:gd name="T29" fmla="*/ T28 w 2423"/>
                              <a:gd name="T30" fmla="+- 0 1094 38"/>
                              <a:gd name="T31" fmla="*/ 1094 h 1167"/>
                              <a:gd name="T32" fmla="+- 0 3576 3526"/>
                              <a:gd name="T33" fmla="*/ T32 w 2423"/>
                              <a:gd name="T34" fmla="+- 0 1152 38"/>
                              <a:gd name="T35" fmla="*/ 1152 h 1167"/>
                              <a:gd name="T36" fmla="+- 0 3630 3526"/>
                              <a:gd name="T37" fmla="*/ T36 w 2423"/>
                              <a:gd name="T38" fmla="+- 0 1191 38"/>
                              <a:gd name="T39" fmla="*/ 1191 h 1167"/>
                              <a:gd name="T40" fmla="+- 0 3696 3526"/>
                              <a:gd name="T41" fmla="*/ T40 w 2423"/>
                              <a:gd name="T42" fmla="+- 0 1205 38"/>
                              <a:gd name="T43" fmla="*/ 1205 h 1167"/>
                              <a:gd name="T44" fmla="+- 0 5779 3526"/>
                              <a:gd name="T45" fmla="*/ T44 w 2423"/>
                              <a:gd name="T46" fmla="+- 0 1205 38"/>
                              <a:gd name="T47" fmla="*/ 1205 h 1167"/>
                              <a:gd name="T48" fmla="+- 0 5845 3526"/>
                              <a:gd name="T49" fmla="*/ T48 w 2423"/>
                              <a:gd name="T50" fmla="+- 0 1191 38"/>
                              <a:gd name="T51" fmla="*/ 1191 h 1167"/>
                              <a:gd name="T52" fmla="+- 0 5899 3526"/>
                              <a:gd name="T53" fmla="*/ T52 w 2423"/>
                              <a:gd name="T54" fmla="+- 0 1152 38"/>
                              <a:gd name="T55" fmla="*/ 1152 h 1167"/>
                              <a:gd name="T56" fmla="+- 0 5935 3526"/>
                              <a:gd name="T57" fmla="*/ T56 w 2423"/>
                              <a:gd name="T58" fmla="+- 0 1094 38"/>
                              <a:gd name="T59" fmla="*/ 1094 h 1167"/>
                              <a:gd name="T60" fmla="+- 0 5949 3526"/>
                              <a:gd name="T61" fmla="*/ T60 w 2423"/>
                              <a:gd name="T62" fmla="+- 0 1023 38"/>
                              <a:gd name="T63" fmla="*/ 1023 h 1167"/>
                              <a:gd name="T64" fmla="+- 0 5949 3526"/>
                              <a:gd name="T65" fmla="*/ T64 w 2423"/>
                              <a:gd name="T66" fmla="+- 0 220 38"/>
                              <a:gd name="T67" fmla="*/ 220 h 1167"/>
                              <a:gd name="T68" fmla="+- 0 5935 3526"/>
                              <a:gd name="T69" fmla="*/ T68 w 2423"/>
                              <a:gd name="T70" fmla="+- 0 149 38"/>
                              <a:gd name="T71" fmla="*/ 149 h 1167"/>
                              <a:gd name="T72" fmla="+- 0 5899 3526"/>
                              <a:gd name="T73" fmla="*/ T72 w 2423"/>
                              <a:gd name="T74" fmla="+- 0 92 38"/>
                              <a:gd name="T75" fmla="*/ 92 h 1167"/>
                              <a:gd name="T76" fmla="+- 0 5845 3526"/>
                              <a:gd name="T77" fmla="*/ T76 w 2423"/>
                              <a:gd name="T78" fmla="+- 0 53 38"/>
                              <a:gd name="T79" fmla="*/ 53 h 1167"/>
                              <a:gd name="T80" fmla="+- 0 5779 3526"/>
                              <a:gd name="T81" fmla="*/ T80 w 2423"/>
                              <a:gd name="T82" fmla="+- 0 38 38"/>
                              <a:gd name="T83" fmla="*/ 38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23" h="1167">
                                <a:moveTo>
                                  <a:pt x="2253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5"/>
                                </a:lnTo>
                                <a:lnTo>
                                  <a:pt x="50" y="54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985"/>
                                </a:lnTo>
                                <a:lnTo>
                                  <a:pt x="14" y="1056"/>
                                </a:lnTo>
                                <a:lnTo>
                                  <a:pt x="50" y="1114"/>
                                </a:lnTo>
                                <a:lnTo>
                                  <a:pt x="104" y="1153"/>
                                </a:lnTo>
                                <a:lnTo>
                                  <a:pt x="170" y="1167"/>
                                </a:lnTo>
                                <a:lnTo>
                                  <a:pt x="2253" y="1167"/>
                                </a:lnTo>
                                <a:lnTo>
                                  <a:pt x="2319" y="1153"/>
                                </a:lnTo>
                                <a:lnTo>
                                  <a:pt x="2373" y="1114"/>
                                </a:lnTo>
                                <a:lnTo>
                                  <a:pt x="2409" y="1056"/>
                                </a:lnTo>
                                <a:lnTo>
                                  <a:pt x="2423" y="985"/>
                                </a:lnTo>
                                <a:lnTo>
                                  <a:pt x="2423" y="182"/>
                                </a:lnTo>
                                <a:lnTo>
                                  <a:pt x="2409" y="111"/>
                                </a:lnTo>
                                <a:lnTo>
                                  <a:pt x="2373" y="54"/>
                                </a:lnTo>
                                <a:lnTo>
                                  <a:pt x="2319" y="15"/>
                                </a:lnTo>
                                <a:lnTo>
                                  <a:pt x="2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18"/>
                        <wps:cNvSpPr>
                          <a:spLocks/>
                        </wps:cNvSpPr>
                        <wps:spPr bwMode="auto">
                          <a:xfrm>
                            <a:off x="3496" y="8"/>
                            <a:ext cx="2483" cy="1227"/>
                          </a:xfrm>
                          <a:custGeom>
                            <a:avLst/>
                            <a:gdLst>
                              <a:gd name="T0" fmla="+- 0 5779 3496"/>
                              <a:gd name="T1" fmla="*/ T0 w 2483"/>
                              <a:gd name="T2" fmla="+- 0 8 8"/>
                              <a:gd name="T3" fmla="*/ 8 h 1227"/>
                              <a:gd name="T4" fmla="+- 0 3696 3496"/>
                              <a:gd name="T5" fmla="*/ T4 w 2483"/>
                              <a:gd name="T6" fmla="+- 0 8 8"/>
                              <a:gd name="T7" fmla="*/ 8 h 1227"/>
                              <a:gd name="T8" fmla="+- 0 3619 3496"/>
                              <a:gd name="T9" fmla="*/ T8 w 2483"/>
                              <a:gd name="T10" fmla="+- 0 25 8"/>
                              <a:gd name="T11" fmla="*/ 25 h 1227"/>
                              <a:gd name="T12" fmla="+- 0 3555 3496"/>
                              <a:gd name="T13" fmla="*/ T12 w 2483"/>
                              <a:gd name="T14" fmla="+- 0 70 8"/>
                              <a:gd name="T15" fmla="*/ 70 h 1227"/>
                              <a:gd name="T16" fmla="+- 0 3512 3496"/>
                              <a:gd name="T17" fmla="*/ T16 w 2483"/>
                              <a:gd name="T18" fmla="+- 0 138 8"/>
                              <a:gd name="T19" fmla="*/ 138 h 1227"/>
                              <a:gd name="T20" fmla="+- 0 3496 3496"/>
                              <a:gd name="T21" fmla="*/ T20 w 2483"/>
                              <a:gd name="T22" fmla="+- 0 220 8"/>
                              <a:gd name="T23" fmla="*/ 220 h 1227"/>
                              <a:gd name="T24" fmla="+- 0 3496 3496"/>
                              <a:gd name="T25" fmla="*/ T24 w 2483"/>
                              <a:gd name="T26" fmla="+- 0 1023 8"/>
                              <a:gd name="T27" fmla="*/ 1023 h 1227"/>
                              <a:gd name="T28" fmla="+- 0 3512 3496"/>
                              <a:gd name="T29" fmla="*/ T28 w 2483"/>
                              <a:gd name="T30" fmla="+- 0 1106 8"/>
                              <a:gd name="T31" fmla="*/ 1106 h 1227"/>
                              <a:gd name="T32" fmla="+- 0 3555 3496"/>
                              <a:gd name="T33" fmla="*/ T32 w 2483"/>
                              <a:gd name="T34" fmla="+- 0 1173 8"/>
                              <a:gd name="T35" fmla="*/ 1173 h 1227"/>
                              <a:gd name="T36" fmla="+- 0 3619 3496"/>
                              <a:gd name="T37" fmla="*/ T36 w 2483"/>
                              <a:gd name="T38" fmla="+- 0 1218 8"/>
                              <a:gd name="T39" fmla="*/ 1218 h 1227"/>
                              <a:gd name="T40" fmla="+- 0 3696 3496"/>
                              <a:gd name="T41" fmla="*/ T40 w 2483"/>
                              <a:gd name="T42" fmla="+- 0 1235 8"/>
                              <a:gd name="T43" fmla="*/ 1235 h 1227"/>
                              <a:gd name="T44" fmla="+- 0 5779 3496"/>
                              <a:gd name="T45" fmla="*/ T44 w 2483"/>
                              <a:gd name="T46" fmla="+- 0 1235 8"/>
                              <a:gd name="T47" fmla="*/ 1235 h 1227"/>
                              <a:gd name="T48" fmla="+- 0 5856 3496"/>
                              <a:gd name="T49" fmla="*/ T48 w 2483"/>
                              <a:gd name="T50" fmla="+- 0 1218 8"/>
                              <a:gd name="T51" fmla="*/ 1218 h 1227"/>
                              <a:gd name="T52" fmla="+- 0 5917 3496"/>
                              <a:gd name="T53" fmla="*/ T52 w 2483"/>
                              <a:gd name="T54" fmla="+- 0 1175 8"/>
                              <a:gd name="T55" fmla="*/ 1175 h 1227"/>
                              <a:gd name="T56" fmla="+- 0 3696 3496"/>
                              <a:gd name="T57" fmla="*/ T56 w 2483"/>
                              <a:gd name="T58" fmla="+- 0 1175 8"/>
                              <a:gd name="T59" fmla="*/ 1175 h 1227"/>
                              <a:gd name="T60" fmla="+- 0 3642 3496"/>
                              <a:gd name="T61" fmla="*/ T60 w 2483"/>
                              <a:gd name="T62" fmla="+- 0 1163 8"/>
                              <a:gd name="T63" fmla="*/ 1163 h 1227"/>
                              <a:gd name="T64" fmla="+- 0 3597 3496"/>
                              <a:gd name="T65" fmla="*/ T64 w 2483"/>
                              <a:gd name="T66" fmla="+- 0 1130 8"/>
                              <a:gd name="T67" fmla="*/ 1130 h 1227"/>
                              <a:gd name="T68" fmla="+- 0 3567 3496"/>
                              <a:gd name="T69" fmla="*/ T68 w 2483"/>
                              <a:gd name="T70" fmla="+- 0 1082 8"/>
                              <a:gd name="T71" fmla="*/ 1082 h 1227"/>
                              <a:gd name="T72" fmla="+- 0 3556 3496"/>
                              <a:gd name="T73" fmla="*/ T72 w 2483"/>
                              <a:gd name="T74" fmla="+- 0 1023 8"/>
                              <a:gd name="T75" fmla="*/ 1023 h 1227"/>
                              <a:gd name="T76" fmla="+- 0 3556 3496"/>
                              <a:gd name="T77" fmla="*/ T76 w 2483"/>
                              <a:gd name="T78" fmla="+- 0 220 8"/>
                              <a:gd name="T79" fmla="*/ 220 h 1227"/>
                              <a:gd name="T80" fmla="+- 0 3567 3496"/>
                              <a:gd name="T81" fmla="*/ T80 w 2483"/>
                              <a:gd name="T82" fmla="+- 0 161 8"/>
                              <a:gd name="T83" fmla="*/ 161 h 1227"/>
                              <a:gd name="T84" fmla="+- 0 3597 3496"/>
                              <a:gd name="T85" fmla="*/ T84 w 2483"/>
                              <a:gd name="T86" fmla="+- 0 113 8"/>
                              <a:gd name="T87" fmla="*/ 113 h 1227"/>
                              <a:gd name="T88" fmla="+- 0 3642 3496"/>
                              <a:gd name="T89" fmla="*/ T88 w 2483"/>
                              <a:gd name="T90" fmla="+- 0 80 8"/>
                              <a:gd name="T91" fmla="*/ 80 h 1227"/>
                              <a:gd name="T92" fmla="+- 0 3696 3496"/>
                              <a:gd name="T93" fmla="*/ T92 w 2483"/>
                              <a:gd name="T94" fmla="+- 0 68 8"/>
                              <a:gd name="T95" fmla="*/ 68 h 1227"/>
                              <a:gd name="T96" fmla="+- 0 5917 3496"/>
                              <a:gd name="T97" fmla="*/ T96 w 2483"/>
                              <a:gd name="T98" fmla="+- 0 68 8"/>
                              <a:gd name="T99" fmla="*/ 68 h 1227"/>
                              <a:gd name="T100" fmla="+- 0 5856 3496"/>
                              <a:gd name="T101" fmla="*/ T100 w 2483"/>
                              <a:gd name="T102" fmla="+- 0 25 8"/>
                              <a:gd name="T103" fmla="*/ 25 h 1227"/>
                              <a:gd name="T104" fmla="+- 0 5779 3496"/>
                              <a:gd name="T105" fmla="*/ T104 w 2483"/>
                              <a:gd name="T106" fmla="+- 0 8 8"/>
                              <a:gd name="T107" fmla="*/ 8 h 1227"/>
                              <a:gd name="T108" fmla="+- 0 5917 3496"/>
                              <a:gd name="T109" fmla="*/ T108 w 2483"/>
                              <a:gd name="T110" fmla="+- 0 68 8"/>
                              <a:gd name="T111" fmla="*/ 68 h 1227"/>
                              <a:gd name="T112" fmla="+- 0 5779 3496"/>
                              <a:gd name="T113" fmla="*/ T112 w 2483"/>
                              <a:gd name="T114" fmla="+- 0 68 8"/>
                              <a:gd name="T115" fmla="*/ 68 h 1227"/>
                              <a:gd name="T116" fmla="+- 0 5833 3496"/>
                              <a:gd name="T117" fmla="*/ T116 w 2483"/>
                              <a:gd name="T118" fmla="+- 0 80 8"/>
                              <a:gd name="T119" fmla="*/ 80 h 1227"/>
                              <a:gd name="T120" fmla="+- 0 5878 3496"/>
                              <a:gd name="T121" fmla="*/ T120 w 2483"/>
                              <a:gd name="T122" fmla="+- 0 113 8"/>
                              <a:gd name="T123" fmla="*/ 113 h 1227"/>
                              <a:gd name="T124" fmla="+- 0 5908 3496"/>
                              <a:gd name="T125" fmla="*/ T124 w 2483"/>
                              <a:gd name="T126" fmla="+- 0 161 8"/>
                              <a:gd name="T127" fmla="*/ 161 h 1227"/>
                              <a:gd name="T128" fmla="+- 0 5919 3496"/>
                              <a:gd name="T129" fmla="*/ T128 w 2483"/>
                              <a:gd name="T130" fmla="+- 0 220 8"/>
                              <a:gd name="T131" fmla="*/ 220 h 1227"/>
                              <a:gd name="T132" fmla="+- 0 5919 3496"/>
                              <a:gd name="T133" fmla="*/ T132 w 2483"/>
                              <a:gd name="T134" fmla="+- 0 1023 8"/>
                              <a:gd name="T135" fmla="*/ 1023 h 1227"/>
                              <a:gd name="T136" fmla="+- 0 5908 3496"/>
                              <a:gd name="T137" fmla="*/ T136 w 2483"/>
                              <a:gd name="T138" fmla="+- 0 1082 8"/>
                              <a:gd name="T139" fmla="*/ 1082 h 1227"/>
                              <a:gd name="T140" fmla="+- 0 5878 3496"/>
                              <a:gd name="T141" fmla="*/ T140 w 2483"/>
                              <a:gd name="T142" fmla="+- 0 1130 8"/>
                              <a:gd name="T143" fmla="*/ 1130 h 1227"/>
                              <a:gd name="T144" fmla="+- 0 5833 3496"/>
                              <a:gd name="T145" fmla="*/ T144 w 2483"/>
                              <a:gd name="T146" fmla="+- 0 1163 8"/>
                              <a:gd name="T147" fmla="*/ 1163 h 1227"/>
                              <a:gd name="T148" fmla="+- 0 5779 3496"/>
                              <a:gd name="T149" fmla="*/ T148 w 2483"/>
                              <a:gd name="T150" fmla="+- 0 1175 8"/>
                              <a:gd name="T151" fmla="*/ 1175 h 1227"/>
                              <a:gd name="T152" fmla="+- 0 5917 3496"/>
                              <a:gd name="T153" fmla="*/ T152 w 2483"/>
                              <a:gd name="T154" fmla="+- 0 1175 8"/>
                              <a:gd name="T155" fmla="*/ 1175 h 1227"/>
                              <a:gd name="T156" fmla="+- 0 5920 3496"/>
                              <a:gd name="T157" fmla="*/ T156 w 2483"/>
                              <a:gd name="T158" fmla="+- 0 1173 8"/>
                              <a:gd name="T159" fmla="*/ 1173 h 1227"/>
                              <a:gd name="T160" fmla="+- 0 5963 3496"/>
                              <a:gd name="T161" fmla="*/ T160 w 2483"/>
                              <a:gd name="T162" fmla="+- 0 1106 8"/>
                              <a:gd name="T163" fmla="*/ 1106 h 1227"/>
                              <a:gd name="T164" fmla="+- 0 5979 3496"/>
                              <a:gd name="T165" fmla="*/ T164 w 2483"/>
                              <a:gd name="T166" fmla="+- 0 1023 8"/>
                              <a:gd name="T167" fmla="*/ 1023 h 1227"/>
                              <a:gd name="T168" fmla="+- 0 5979 3496"/>
                              <a:gd name="T169" fmla="*/ T168 w 2483"/>
                              <a:gd name="T170" fmla="+- 0 220 8"/>
                              <a:gd name="T171" fmla="*/ 220 h 1227"/>
                              <a:gd name="T172" fmla="+- 0 5963 3496"/>
                              <a:gd name="T173" fmla="*/ T172 w 2483"/>
                              <a:gd name="T174" fmla="+- 0 138 8"/>
                              <a:gd name="T175" fmla="*/ 138 h 1227"/>
                              <a:gd name="T176" fmla="+- 0 5920 3496"/>
                              <a:gd name="T177" fmla="*/ T176 w 2483"/>
                              <a:gd name="T178" fmla="+- 0 70 8"/>
                              <a:gd name="T179" fmla="*/ 70 h 1227"/>
                              <a:gd name="T180" fmla="+- 0 5917 3496"/>
                              <a:gd name="T181" fmla="*/ T180 w 2483"/>
                              <a:gd name="T182" fmla="+- 0 68 8"/>
                              <a:gd name="T183" fmla="*/ 68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83" h="1227">
                                <a:moveTo>
                                  <a:pt x="2283" y="0"/>
                                </a:moveTo>
                                <a:lnTo>
                                  <a:pt x="200" y="0"/>
                                </a:lnTo>
                                <a:lnTo>
                                  <a:pt x="123" y="17"/>
                                </a:lnTo>
                                <a:lnTo>
                                  <a:pt x="59" y="62"/>
                                </a:lnTo>
                                <a:lnTo>
                                  <a:pt x="16" y="130"/>
                                </a:lnTo>
                                <a:lnTo>
                                  <a:pt x="0" y="212"/>
                                </a:lnTo>
                                <a:lnTo>
                                  <a:pt x="0" y="1015"/>
                                </a:lnTo>
                                <a:lnTo>
                                  <a:pt x="16" y="1098"/>
                                </a:lnTo>
                                <a:lnTo>
                                  <a:pt x="59" y="1165"/>
                                </a:lnTo>
                                <a:lnTo>
                                  <a:pt x="123" y="1210"/>
                                </a:lnTo>
                                <a:lnTo>
                                  <a:pt x="200" y="1227"/>
                                </a:lnTo>
                                <a:lnTo>
                                  <a:pt x="2283" y="1227"/>
                                </a:lnTo>
                                <a:lnTo>
                                  <a:pt x="2360" y="1210"/>
                                </a:lnTo>
                                <a:lnTo>
                                  <a:pt x="2421" y="1167"/>
                                </a:lnTo>
                                <a:lnTo>
                                  <a:pt x="200" y="1167"/>
                                </a:lnTo>
                                <a:lnTo>
                                  <a:pt x="146" y="1155"/>
                                </a:lnTo>
                                <a:lnTo>
                                  <a:pt x="101" y="1122"/>
                                </a:lnTo>
                                <a:lnTo>
                                  <a:pt x="71" y="1074"/>
                                </a:lnTo>
                                <a:lnTo>
                                  <a:pt x="60" y="1015"/>
                                </a:lnTo>
                                <a:lnTo>
                                  <a:pt x="60" y="212"/>
                                </a:lnTo>
                                <a:lnTo>
                                  <a:pt x="71" y="153"/>
                                </a:lnTo>
                                <a:lnTo>
                                  <a:pt x="101" y="105"/>
                                </a:lnTo>
                                <a:lnTo>
                                  <a:pt x="146" y="72"/>
                                </a:lnTo>
                                <a:lnTo>
                                  <a:pt x="200" y="60"/>
                                </a:lnTo>
                                <a:lnTo>
                                  <a:pt x="2421" y="60"/>
                                </a:lnTo>
                                <a:lnTo>
                                  <a:pt x="2360" y="17"/>
                                </a:lnTo>
                                <a:lnTo>
                                  <a:pt x="2283" y="0"/>
                                </a:lnTo>
                                <a:close/>
                                <a:moveTo>
                                  <a:pt x="2421" y="60"/>
                                </a:moveTo>
                                <a:lnTo>
                                  <a:pt x="2283" y="60"/>
                                </a:lnTo>
                                <a:lnTo>
                                  <a:pt x="2337" y="72"/>
                                </a:lnTo>
                                <a:lnTo>
                                  <a:pt x="2382" y="105"/>
                                </a:lnTo>
                                <a:lnTo>
                                  <a:pt x="2412" y="153"/>
                                </a:lnTo>
                                <a:lnTo>
                                  <a:pt x="2423" y="212"/>
                                </a:lnTo>
                                <a:lnTo>
                                  <a:pt x="2423" y="1015"/>
                                </a:lnTo>
                                <a:lnTo>
                                  <a:pt x="2412" y="1074"/>
                                </a:lnTo>
                                <a:lnTo>
                                  <a:pt x="2382" y="1122"/>
                                </a:lnTo>
                                <a:lnTo>
                                  <a:pt x="2337" y="1155"/>
                                </a:lnTo>
                                <a:lnTo>
                                  <a:pt x="2283" y="1167"/>
                                </a:lnTo>
                                <a:lnTo>
                                  <a:pt x="2421" y="1167"/>
                                </a:lnTo>
                                <a:lnTo>
                                  <a:pt x="2424" y="1165"/>
                                </a:lnTo>
                                <a:lnTo>
                                  <a:pt x="2467" y="1098"/>
                                </a:lnTo>
                                <a:lnTo>
                                  <a:pt x="2483" y="1015"/>
                                </a:lnTo>
                                <a:lnTo>
                                  <a:pt x="2483" y="212"/>
                                </a:lnTo>
                                <a:lnTo>
                                  <a:pt x="2467" y="130"/>
                                </a:lnTo>
                                <a:lnTo>
                                  <a:pt x="2424" y="62"/>
                                </a:lnTo>
                                <a:lnTo>
                                  <a:pt x="242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7"/>
                        <wps:cNvSpPr>
                          <a:spLocks/>
                        </wps:cNvSpPr>
                        <wps:spPr bwMode="auto">
                          <a:xfrm>
                            <a:off x="2166" y="30"/>
                            <a:ext cx="2423" cy="1167"/>
                          </a:xfrm>
                          <a:custGeom>
                            <a:avLst/>
                            <a:gdLst>
                              <a:gd name="T0" fmla="+- 0 4419 2166"/>
                              <a:gd name="T1" fmla="*/ T0 w 2423"/>
                              <a:gd name="T2" fmla="+- 0 30 30"/>
                              <a:gd name="T3" fmla="*/ 30 h 1167"/>
                              <a:gd name="T4" fmla="+- 0 2336 2166"/>
                              <a:gd name="T5" fmla="*/ T4 w 2423"/>
                              <a:gd name="T6" fmla="+- 0 30 30"/>
                              <a:gd name="T7" fmla="*/ 30 h 1167"/>
                              <a:gd name="T8" fmla="+- 0 2270 2166"/>
                              <a:gd name="T9" fmla="*/ T8 w 2423"/>
                              <a:gd name="T10" fmla="+- 0 44 30"/>
                              <a:gd name="T11" fmla="*/ 44 h 1167"/>
                              <a:gd name="T12" fmla="+- 0 2216 2166"/>
                              <a:gd name="T13" fmla="*/ T12 w 2423"/>
                              <a:gd name="T14" fmla="+- 0 83 30"/>
                              <a:gd name="T15" fmla="*/ 83 h 1167"/>
                              <a:gd name="T16" fmla="+- 0 2180 2166"/>
                              <a:gd name="T17" fmla="*/ T16 w 2423"/>
                              <a:gd name="T18" fmla="+- 0 141 30"/>
                              <a:gd name="T19" fmla="*/ 141 h 1167"/>
                              <a:gd name="T20" fmla="+- 0 2166 2166"/>
                              <a:gd name="T21" fmla="*/ T20 w 2423"/>
                              <a:gd name="T22" fmla="+- 0 212 30"/>
                              <a:gd name="T23" fmla="*/ 212 h 1167"/>
                              <a:gd name="T24" fmla="+- 0 2166 2166"/>
                              <a:gd name="T25" fmla="*/ T24 w 2423"/>
                              <a:gd name="T26" fmla="+- 0 1015 30"/>
                              <a:gd name="T27" fmla="*/ 1015 h 1167"/>
                              <a:gd name="T28" fmla="+- 0 2180 2166"/>
                              <a:gd name="T29" fmla="*/ T28 w 2423"/>
                              <a:gd name="T30" fmla="+- 0 1086 30"/>
                              <a:gd name="T31" fmla="*/ 1086 h 1167"/>
                              <a:gd name="T32" fmla="+- 0 2216 2166"/>
                              <a:gd name="T33" fmla="*/ T32 w 2423"/>
                              <a:gd name="T34" fmla="+- 0 1143 30"/>
                              <a:gd name="T35" fmla="*/ 1143 h 1167"/>
                              <a:gd name="T36" fmla="+- 0 2270 2166"/>
                              <a:gd name="T37" fmla="*/ T36 w 2423"/>
                              <a:gd name="T38" fmla="+- 0 1182 30"/>
                              <a:gd name="T39" fmla="*/ 1182 h 1167"/>
                              <a:gd name="T40" fmla="+- 0 2336 2166"/>
                              <a:gd name="T41" fmla="*/ T40 w 2423"/>
                              <a:gd name="T42" fmla="+- 0 1197 30"/>
                              <a:gd name="T43" fmla="*/ 1197 h 1167"/>
                              <a:gd name="T44" fmla="+- 0 4419 2166"/>
                              <a:gd name="T45" fmla="*/ T44 w 2423"/>
                              <a:gd name="T46" fmla="+- 0 1197 30"/>
                              <a:gd name="T47" fmla="*/ 1197 h 1167"/>
                              <a:gd name="T48" fmla="+- 0 4485 2166"/>
                              <a:gd name="T49" fmla="*/ T48 w 2423"/>
                              <a:gd name="T50" fmla="+- 0 1182 30"/>
                              <a:gd name="T51" fmla="*/ 1182 h 1167"/>
                              <a:gd name="T52" fmla="+- 0 4539 2166"/>
                              <a:gd name="T53" fmla="*/ T52 w 2423"/>
                              <a:gd name="T54" fmla="+- 0 1143 30"/>
                              <a:gd name="T55" fmla="*/ 1143 h 1167"/>
                              <a:gd name="T56" fmla="+- 0 4575 2166"/>
                              <a:gd name="T57" fmla="*/ T56 w 2423"/>
                              <a:gd name="T58" fmla="+- 0 1086 30"/>
                              <a:gd name="T59" fmla="*/ 1086 h 1167"/>
                              <a:gd name="T60" fmla="+- 0 4589 2166"/>
                              <a:gd name="T61" fmla="*/ T60 w 2423"/>
                              <a:gd name="T62" fmla="+- 0 1015 30"/>
                              <a:gd name="T63" fmla="*/ 1015 h 1167"/>
                              <a:gd name="T64" fmla="+- 0 4589 2166"/>
                              <a:gd name="T65" fmla="*/ T64 w 2423"/>
                              <a:gd name="T66" fmla="+- 0 212 30"/>
                              <a:gd name="T67" fmla="*/ 212 h 1167"/>
                              <a:gd name="T68" fmla="+- 0 4575 2166"/>
                              <a:gd name="T69" fmla="*/ T68 w 2423"/>
                              <a:gd name="T70" fmla="+- 0 141 30"/>
                              <a:gd name="T71" fmla="*/ 141 h 1167"/>
                              <a:gd name="T72" fmla="+- 0 4539 2166"/>
                              <a:gd name="T73" fmla="*/ T72 w 2423"/>
                              <a:gd name="T74" fmla="+- 0 83 30"/>
                              <a:gd name="T75" fmla="*/ 83 h 1167"/>
                              <a:gd name="T76" fmla="+- 0 4485 2166"/>
                              <a:gd name="T77" fmla="*/ T76 w 2423"/>
                              <a:gd name="T78" fmla="+- 0 44 30"/>
                              <a:gd name="T79" fmla="*/ 44 h 1167"/>
                              <a:gd name="T80" fmla="+- 0 4419 2166"/>
                              <a:gd name="T81" fmla="*/ T80 w 2423"/>
                              <a:gd name="T82" fmla="+- 0 30 30"/>
                              <a:gd name="T83" fmla="*/ 30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23" h="1167">
                                <a:moveTo>
                                  <a:pt x="2253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985"/>
                                </a:lnTo>
                                <a:lnTo>
                                  <a:pt x="14" y="1056"/>
                                </a:lnTo>
                                <a:lnTo>
                                  <a:pt x="50" y="1113"/>
                                </a:lnTo>
                                <a:lnTo>
                                  <a:pt x="104" y="1152"/>
                                </a:lnTo>
                                <a:lnTo>
                                  <a:pt x="170" y="1167"/>
                                </a:lnTo>
                                <a:lnTo>
                                  <a:pt x="2253" y="1167"/>
                                </a:lnTo>
                                <a:lnTo>
                                  <a:pt x="2319" y="1152"/>
                                </a:lnTo>
                                <a:lnTo>
                                  <a:pt x="2373" y="1113"/>
                                </a:lnTo>
                                <a:lnTo>
                                  <a:pt x="2409" y="1056"/>
                                </a:lnTo>
                                <a:lnTo>
                                  <a:pt x="2423" y="985"/>
                                </a:lnTo>
                                <a:lnTo>
                                  <a:pt x="2423" y="182"/>
                                </a:lnTo>
                                <a:lnTo>
                                  <a:pt x="2409" y="111"/>
                                </a:lnTo>
                                <a:lnTo>
                                  <a:pt x="2373" y="53"/>
                                </a:lnTo>
                                <a:lnTo>
                                  <a:pt x="2319" y="14"/>
                                </a:lnTo>
                                <a:lnTo>
                                  <a:pt x="2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16"/>
                        <wps:cNvSpPr>
                          <a:spLocks/>
                        </wps:cNvSpPr>
                        <wps:spPr bwMode="auto">
                          <a:xfrm>
                            <a:off x="2136" y="0"/>
                            <a:ext cx="2483" cy="1227"/>
                          </a:xfrm>
                          <a:custGeom>
                            <a:avLst/>
                            <a:gdLst>
                              <a:gd name="T0" fmla="+- 0 4419 2136"/>
                              <a:gd name="T1" fmla="*/ T0 w 2483"/>
                              <a:gd name="T2" fmla="*/ 0 h 1227"/>
                              <a:gd name="T3" fmla="+- 0 2336 2136"/>
                              <a:gd name="T4" fmla="*/ T3 w 2483"/>
                              <a:gd name="T5" fmla="*/ 0 h 1227"/>
                              <a:gd name="T6" fmla="+- 0 2258 2136"/>
                              <a:gd name="T7" fmla="*/ T6 w 2483"/>
                              <a:gd name="T8" fmla="*/ 17 h 1227"/>
                              <a:gd name="T9" fmla="+- 0 2195 2136"/>
                              <a:gd name="T10" fmla="*/ T9 w 2483"/>
                              <a:gd name="T11" fmla="*/ 62 h 1227"/>
                              <a:gd name="T12" fmla="+- 0 2152 2136"/>
                              <a:gd name="T13" fmla="*/ T12 w 2483"/>
                              <a:gd name="T14" fmla="*/ 129 h 1227"/>
                              <a:gd name="T15" fmla="+- 0 2136 2136"/>
                              <a:gd name="T16" fmla="*/ T15 w 2483"/>
                              <a:gd name="T17" fmla="*/ 212 h 1227"/>
                              <a:gd name="T18" fmla="+- 0 2136 2136"/>
                              <a:gd name="T19" fmla="*/ T18 w 2483"/>
                              <a:gd name="T20" fmla="*/ 1015 h 1227"/>
                              <a:gd name="T21" fmla="+- 0 2152 2136"/>
                              <a:gd name="T22" fmla="*/ T21 w 2483"/>
                              <a:gd name="T23" fmla="*/ 1097 h 1227"/>
                              <a:gd name="T24" fmla="+- 0 2195 2136"/>
                              <a:gd name="T25" fmla="*/ T24 w 2483"/>
                              <a:gd name="T26" fmla="*/ 1165 h 1227"/>
                              <a:gd name="T27" fmla="+- 0 2258 2136"/>
                              <a:gd name="T28" fmla="*/ T27 w 2483"/>
                              <a:gd name="T29" fmla="*/ 1210 h 1227"/>
                              <a:gd name="T30" fmla="+- 0 2336 2136"/>
                              <a:gd name="T31" fmla="*/ T30 w 2483"/>
                              <a:gd name="T32" fmla="*/ 1227 h 1227"/>
                              <a:gd name="T33" fmla="+- 0 4419 2136"/>
                              <a:gd name="T34" fmla="*/ T33 w 2483"/>
                              <a:gd name="T35" fmla="*/ 1227 h 1227"/>
                              <a:gd name="T36" fmla="+- 0 4496 2136"/>
                              <a:gd name="T37" fmla="*/ T36 w 2483"/>
                              <a:gd name="T38" fmla="*/ 1210 h 1227"/>
                              <a:gd name="T39" fmla="+- 0 4557 2136"/>
                              <a:gd name="T40" fmla="*/ T39 w 2483"/>
                              <a:gd name="T41" fmla="*/ 1167 h 1227"/>
                              <a:gd name="T42" fmla="+- 0 2336 2136"/>
                              <a:gd name="T43" fmla="*/ T42 w 2483"/>
                              <a:gd name="T44" fmla="*/ 1167 h 1227"/>
                              <a:gd name="T45" fmla="+- 0 2282 2136"/>
                              <a:gd name="T46" fmla="*/ T45 w 2483"/>
                              <a:gd name="T47" fmla="*/ 1155 h 1227"/>
                              <a:gd name="T48" fmla="+- 0 2237 2136"/>
                              <a:gd name="T49" fmla="*/ T48 w 2483"/>
                              <a:gd name="T50" fmla="*/ 1122 h 1227"/>
                              <a:gd name="T51" fmla="+- 0 2207 2136"/>
                              <a:gd name="T52" fmla="*/ T51 w 2483"/>
                              <a:gd name="T53" fmla="*/ 1074 h 1227"/>
                              <a:gd name="T54" fmla="+- 0 2196 2136"/>
                              <a:gd name="T55" fmla="*/ T54 w 2483"/>
                              <a:gd name="T56" fmla="*/ 1015 h 1227"/>
                              <a:gd name="T57" fmla="+- 0 2196 2136"/>
                              <a:gd name="T58" fmla="*/ T57 w 2483"/>
                              <a:gd name="T59" fmla="*/ 212 h 1227"/>
                              <a:gd name="T60" fmla="+- 0 2207 2136"/>
                              <a:gd name="T61" fmla="*/ T60 w 2483"/>
                              <a:gd name="T62" fmla="*/ 153 h 1227"/>
                              <a:gd name="T63" fmla="+- 0 2237 2136"/>
                              <a:gd name="T64" fmla="*/ T63 w 2483"/>
                              <a:gd name="T65" fmla="*/ 104 h 1227"/>
                              <a:gd name="T66" fmla="+- 0 2282 2136"/>
                              <a:gd name="T67" fmla="*/ T66 w 2483"/>
                              <a:gd name="T68" fmla="*/ 72 h 1227"/>
                              <a:gd name="T69" fmla="+- 0 2336 2136"/>
                              <a:gd name="T70" fmla="*/ T69 w 2483"/>
                              <a:gd name="T71" fmla="*/ 60 h 1227"/>
                              <a:gd name="T72" fmla="+- 0 4557 2136"/>
                              <a:gd name="T73" fmla="*/ T72 w 2483"/>
                              <a:gd name="T74" fmla="*/ 60 h 1227"/>
                              <a:gd name="T75" fmla="+- 0 4496 2136"/>
                              <a:gd name="T76" fmla="*/ T75 w 2483"/>
                              <a:gd name="T77" fmla="*/ 17 h 1227"/>
                              <a:gd name="T78" fmla="+- 0 4419 2136"/>
                              <a:gd name="T79" fmla="*/ T78 w 2483"/>
                              <a:gd name="T80" fmla="*/ 0 h 1227"/>
                              <a:gd name="T81" fmla="+- 0 4557 2136"/>
                              <a:gd name="T82" fmla="*/ T81 w 2483"/>
                              <a:gd name="T83" fmla="*/ 60 h 1227"/>
                              <a:gd name="T84" fmla="+- 0 4419 2136"/>
                              <a:gd name="T85" fmla="*/ T84 w 2483"/>
                              <a:gd name="T86" fmla="*/ 60 h 1227"/>
                              <a:gd name="T87" fmla="+- 0 4473 2136"/>
                              <a:gd name="T88" fmla="*/ T87 w 2483"/>
                              <a:gd name="T89" fmla="*/ 72 h 1227"/>
                              <a:gd name="T90" fmla="+- 0 4518 2136"/>
                              <a:gd name="T91" fmla="*/ T90 w 2483"/>
                              <a:gd name="T92" fmla="*/ 104 h 1227"/>
                              <a:gd name="T93" fmla="+- 0 4548 2136"/>
                              <a:gd name="T94" fmla="*/ T93 w 2483"/>
                              <a:gd name="T95" fmla="*/ 153 h 1227"/>
                              <a:gd name="T96" fmla="+- 0 4559 2136"/>
                              <a:gd name="T97" fmla="*/ T96 w 2483"/>
                              <a:gd name="T98" fmla="*/ 212 h 1227"/>
                              <a:gd name="T99" fmla="+- 0 4559 2136"/>
                              <a:gd name="T100" fmla="*/ T99 w 2483"/>
                              <a:gd name="T101" fmla="*/ 1015 h 1227"/>
                              <a:gd name="T102" fmla="+- 0 4548 2136"/>
                              <a:gd name="T103" fmla="*/ T102 w 2483"/>
                              <a:gd name="T104" fmla="*/ 1074 h 1227"/>
                              <a:gd name="T105" fmla="+- 0 4518 2136"/>
                              <a:gd name="T106" fmla="*/ T105 w 2483"/>
                              <a:gd name="T107" fmla="*/ 1122 h 1227"/>
                              <a:gd name="T108" fmla="+- 0 4473 2136"/>
                              <a:gd name="T109" fmla="*/ T108 w 2483"/>
                              <a:gd name="T110" fmla="*/ 1155 h 1227"/>
                              <a:gd name="T111" fmla="+- 0 4419 2136"/>
                              <a:gd name="T112" fmla="*/ T111 w 2483"/>
                              <a:gd name="T113" fmla="*/ 1167 h 1227"/>
                              <a:gd name="T114" fmla="+- 0 4557 2136"/>
                              <a:gd name="T115" fmla="*/ T114 w 2483"/>
                              <a:gd name="T116" fmla="*/ 1167 h 1227"/>
                              <a:gd name="T117" fmla="+- 0 4560 2136"/>
                              <a:gd name="T118" fmla="*/ T117 w 2483"/>
                              <a:gd name="T119" fmla="*/ 1165 h 1227"/>
                              <a:gd name="T120" fmla="+- 0 4603 2136"/>
                              <a:gd name="T121" fmla="*/ T120 w 2483"/>
                              <a:gd name="T122" fmla="*/ 1097 h 1227"/>
                              <a:gd name="T123" fmla="+- 0 4619 2136"/>
                              <a:gd name="T124" fmla="*/ T123 w 2483"/>
                              <a:gd name="T125" fmla="*/ 1015 h 1227"/>
                              <a:gd name="T126" fmla="+- 0 4619 2136"/>
                              <a:gd name="T127" fmla="*/ T126 w 2483"/>
                              <a:gd name="T128" fmla="*/ 212 h 1227"/>
                              <a:gd name="T129" fmla="+- 0 4603 2136"/>
                              <a:gd name="T130" fmla="*/ T129 w 2483"/>
                              <a:gd name="T131" fmla="*/ 129 h 1227"/>
                              <a:gd name="T132" fmla="+- 0 4560 2136"/>
                              <a:gd name="T133" fmla="*/ T132 w 2483"/>
                              <a:gd name="T134" fmla="*/ 62 h 1227"/>
                              <a:gd name="T135" fmla="+- 0 4557 2136"/>
                              <a:gd name="T136" fmla="*/ T135 w 2483"/>
                              <a:gd name="T137" fmla="*/ 60 h 12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2483" h="1227">
                                <a:moveTo>
                                  <a:pt x="2283" y="0"/>
                                </a:moveTo>
                                <a:lnTo>
                                  <a:pt x="200" y="0"/>
                                </a:lnTo>
                                <a:lnTo>
                                  <a:pt x="122" y="17"/>
                                </a:lnTo>
                                <a:lnTo>
                                  <a:pt x="59" y="62"/>
                                </a:lnTo>
                                <a:lnTo>
                                  <a:pt x="16" y="129"/>
                                </a:lnTo>
                                <a:lnTo>
                                  <a:pt x="0" y="212"/>
                                </a:lnTo>
                                <a:lnTo>
                                  <a:pt x="0" y="1015"/>
                                </a:lnTo>
                                <a:lnTo>
                                  <a:pt x="16" y="1097"/>
                                </a:lnTo>
                                <a:lnTo>
                                  <a:pt x="59" y="1165"/>
                                </a:lnTo>
                                <a:lnTo>
                                  <a:pt x="122" y="1210"/>
                                </a:lnTo>
                                <a:lnTo>
                                  <a:pt x="200" y="1227"/>
                                </a:lnTo>
                                <a:lnTo>
                                  <a:pt x="2283" y="1227"/>
                                </a:lnTo>
                                <a:lnTo>
                                  <a:pt x="2360" y="1210"/>
                                </a:lnTo>
                                <a:lnTo>
                                  <a:pt x="2421" y="1167"/>
                                </a:lnTo>
                                <a:lnTo>
                                  <a:pt x="200" y="1167"/>
                                </a:lnTo>
                                <a:lnTo>
                                  <a:pt x="146" y="1155"/>
                                </a:lnTo>
                                <a:lnTo>
                                  <a:pt x="101" y="1122"/>
                                </a:lnTo>
                                <a:lnTo>
                                  <a:pt x="71" y="1074"/>
                                </a:lnTo>
                                <a:lnTo>
                                  <a:pt x="60" y="1015"/>
                                </a:lnTo>
                                <a:lnTo>
                                  <a:pt x="60" y="212"/>
                                </a:lnTo>
                                <a:lnTo>
                                  <a:pt x="71" y="153"/>
                                </a:lnTo>
                                <a:lnTo>
                                  <a:pt x="101" y="104"/>
                                </a:lnTo>
                                <a:lnTo>
                                  <a:pt x="146" y="72"/>
                                </a:lnTo>
                                <a:lnTo>
                                  <a:pt x="200" y="60"/>
                                </a:lnTo>
                                <a:lnTo>
                                  <a:pt x="2421" y="60"/>
                                </a:lnTo>
                                <a:lnTo>
                                  <a:pt x="2360" y="17"/>
                                </a:lnTo>
                                <a:lnTo>
                                  <a:pt x="2283" y="0"/>
                                </a:lnTo>
                                <a:close/>
                                <a:moveTo>
                                  <a:pt x="2421" y="60"/>
                                </a:moveTo>
                                <a:lnTo>
                                  <a:pt x="2283" y="60"/>
                                </a:lnTo>
                                <a:lnTo>
                                  <a:pt x="2337" y="72"/>
                                </a:lnTo>
                                <a:lnTo>
                                  <a:pt x="2382" y="104"/>
                                </a:lnTo>
                                <a:lnTo>
                                  <a:pt x="2412" y="153"/>
                                </a:lnTo>
                                <a:lnTo>
                                  <a:pt x="2423" y="212"/>
                                </a:lnTo>
                                <a:lnTo>
                                  <a:pt x="2423" y="1015"/>
                                </a:lnTo>
                                <a:lnTo>
                                  <a:pt x="2412" y="1074"/>
                                </a:lnTo>
                                <a:lnTo>
                                  <a:pt x="2382" y="1122"/>
                                </a:lnTo>
                                <a:lnTo>
                                  <a:pt x="2337" y="1155"/>
                                </a:lnTo>
                                <a:lnTo>
                                  <a:pt x="2283" y="1167"/>
                                </a:lnTo>
                                <a:lnTo>
                                  <a:pt x="2421" y="1167"/>
                                </a:lnTo>
                                <a:lnTo>
                                  <a:pt x="2424" y="1165"/>
                                </a:lnTo>
                                <a:lnTo>
                                  <a:pt x="2467" y="1097"/>
                                </a:lnTo>
                                <a:lnTo>
                                  <a:pt x="2483" y="1015"/>
                                </a:lnTo>
                                <a:lnTo>
                                  <a:pt x="2483" y="212"/>
                                </a:lnTo>
                                <a:lnTo>
                                  <a:pt x="2467" y="129"/>
                                </a:lnTo>
                                <a:lnTo>
                                  <a:pt x="2424" y="62"/>
                                </a:lnTo>
                                <a:lnTo>
                                  <a:pt x="242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5"/>
                        <wps:cNvSpPr>
                          <a:spLocks/>
                        </wps:cNvSpPr>
                        <wps:spPr bwMode="auto">
                          <a:xfrm>
                            <a:off x="634" y="30"/>
                            <a:ext cx="2423" cy="1167"/>
                          </a:xfrm>
                          <a:custGeom>
                            <a:avLst/>
                            <a:gdLst>
                              <a:gd name="T0" fmla="+- 0 2887 635"/>
                              <a:gd name="T1" fmla="*/ T0 w 2423"/>
                              <a:gd name="T2" fmla="+- 0 30 30"/>
                              <a:gd name="T3" fmla="*/ 30 h 1167"/>
                              <a:gd name="T4" fmla="+- 0 805 635"/>
                              <a:gd name="T5" fmla="*/ T4 w 2423"/>
                              <a:gd name="T6" fmla="+- 0 30 30"/>
                              <a:gd name="T7" fmla="*/ 30 h 1167"/>
                              <a:gd name="T8" fmla="+- 0 739 635"/>
                              <a:gd name="T9" fmla="*/ T8 w 2423"/>
                              <a:gd name="T10" fmla="+- 0 44 30"/>
                              <a:gd name="T11" fmla="*/ 44 h 1167"/>
                              <a:gd name="T12" fmla="+- 0 685 635"/>
                              <a:gd name="T13" fmla="*/ T12 w 2423"/>
                              <a:gd name="T14" fmla="+- 0 83 30"/>
                              <a:gd name="T15" fmla="*/ 83 h 1167"/>
                              <a:gd name="T16" fmla="+- 0 648 635"/>
                              <a:gd name="T17" fmla="*/ T16 w 2423"/>
                              <a:gd name="T18" fmla="+- 0 141 30"/>
                              <a:gd name="T19" fmla="*/ 141 h 1167"/>
                              <a:gd name="T20" fmla="+- 0 635 635"/>
                              <a:gd name="T21" fmla="*/ T20 w 2423"/>
                              <a:gd name="T22" fmla="+- 0 212 30"/>
                              <a:gd name="T23" fmla="*/ 212 h 1167"/>
                              <a:gd name="T24" fmla="+- 0 635 635"/>
                              <a:gd name="T25" fmla="*/ T24 w 2423"/>
                              <a:gd name="T26" fmla="+- 0 1015 30"/>
                              <a:gd name="T27" fmla="*/ 1015 h 1167"/>
                              <a:gd name="T28" fmla="+- 0 648 635"/>
                              <a:gd name="T29" fmla="*/ T28 w 2423"/>
                              <a:gd name="T30" fmla="+- 0 1086 30"/>
                              <a:gd name="T31" fmla="*/ 1086 h 1167"/>
                              <a:gd name="T32" fmla="+- 0 685 635"/>
                              <a:gd name="T33" fmla="*/ T32 w 2423"/>
                              <a:gd name="T34" fmla="+- 0 1143 30"/>
                              <a:gd name="T35" fmla="*/ 1143 h 1167"/>
                              <a:gd name="T36" fmla="+- 0 739 635"/>
                              <a:gd name="T37" fmla="*/ T36 w 2423"/>
                              <a:gd name="T38" fmla="+- 0 1182 30"/>
                              <a:gd name="T39" fmla="*/ 1182 h 1167"/>
                              <a:gd name="T40" fmla="+- 0 805 635"/>
                              <a:gd name="T41" fmla="*/ T40 w 2423"/>
                              <a:gd name="T42" fmla="+- 0 1197 30"/>
                              <a:gd name="T43" fmla="*/ 1197 h 1167"/>
                              <a:gd name="T44" fmla="+- 0 2887 635"/>
                              <a:gd name="T45" fmla="*/ T44 w 2423"/>
                              <a:gd name="T46" fmla="+- 0 1197 30"/>
                              <a:gd name="T47" fmla="*/ 1197 h 1167"/>
                              <a:gd name="T48" fmla="+- 0 2953 635"/>
                              <a:gd name="T49" fmla="*/ T48 w 2423"/>
                              <a:gd name="T50" fmla="+- 0 1182 30"/>
                              <a:gd name="T51" fmla="*/ 1182 h 1167"/>
                              <a:gd name="T52" fmla="+- 0 3007 635"/>
                              <a:gd name="T53" fmla="*/ T52 w 2423"/>
                              <a:gd name="T54" fmla="+- 0 1143 30"/>
                              <a:gd name="T55" fmla="*/ 1143 h 1167"/>
                              <a:gd name="T56" fmla="+- 0 3044 635"/>
                              <a:gd name="T57" fmla="*/ T56 w 2423"/>
                              <a:gd name="T58" fmla="+- 0 1086 30"/>
                              <a:gd name="T59" fmla="*/ 1086 h 1167"/>
                              <a:gd name="T60" fmla="+- 0 3057 635"/>
                              <a:gd name="T61" fmla="*/ T60 w 2423"/>
                              <a:gd name="T62" fmla="+- 0 1015 30"/>
                              <a:gd name="T63" fmla="*/ 1015 h 1167"/>
                              <a:gd name="T64" fmla="+- 0 3057 635"/>
                              <a:gd name="T65" fmla="*/ T64 w 2423"/>
                              <a:gd name="T66" fmla="+- 0 212 30"/>
                              <a:gd name="T67" fmla="*/ 212 h 1167"/>
                              <a:gd name="T68" fmla="+- 0 3044 635"/>
                              <a:gd name="T69" fmla="*/ T68 w 2423"/>
                              <a:gd name="T70" fmla="+- 0 141 30"/>
                              <a:gd name="T71" fmla="*/ 141 h 1167"/>
                              <a:gd name="T72" fmla="+- 0 3007 635"/>
                              <a:gd name="T73" fmla="*/ T72 w 2423"/>
                              <a:gd name="T74" fmla="+- 0 83 30"/>
                              <a:gd name="T75" fmla="*/ 83 h 1167"/>
                              <a:gd name="T76" fmla="+- 0 2953 635"/>
                              <a:gd name="T77" fmla="*/ T76 w 2423"/>
                              <a:gd name="T78" fmla="+- 0 44 30"/>
                              <a:gd name="T79" fmla="*/ 44 h 1167"/>
                              <a:gd name="T80" fmla="+- 0 2887 635"/>
                              <a:gd name="T81" fmla="*/ T80 w 2423"/>
                              <a:gd name="T82" fmla="+- 0 30 30"/>
                              <a:gd name="T83" fmla="*/ 30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23" h="1167">
                                <a:moveTo>
                                  <a:pt x="2252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3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985"/>
                                </a:lnTo>
                                <a:lnTo>
                                  <a:pt x="13" y="1056"/>
                                </a:lnTo>
                                <a:lnTo>
                                  <a:pt x="50" y="1113"/>
                                </a:lnTo>
                                <a:lnTo>
                                  <a:pt x="104" y="1152"/>
                                </a:lnTo>
                                <a:lnTo>
                                  <a:pt x="170" y="1167"/>
                                </a:lnTo>
                                <a:lnTo>
                                  <a:pt x="2252" y="1167"/>
                                </a:lnTo>
                                <a:lnTo>
                                  <a:pt x="2318" y="1152"/>
                                </a:lnTo>
                                <a:lnTo>
                                  <a:pt x="2372" y="1113"/>
                                </a:lnTo>
                                <a:lnTo>
                                  <a:pt x="2409" y="1056"/>
                                </a:lnTo>
                                <a:lnTo>
                                  <a:pt x="2422" y="985"/>
                                </a:lnTo>
                                <a:lnTo>
                                  <a:pt x="2422" y="182"/>
                                </a:lnTo>
                                <a:lnTo>
                                  <a:pt x="2409" y="111"/>
                                </a:lnTo>
                                <a:lnTo>
                                  <a:pt x="2372" y="53"/>
                                </a:lnTo>
                                <a:lnTo>
                                  <a:pt x="2318" y="14"/>
                                </a:lnTo>
                                <a:lnTo>
                                  <a:pt x="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14"/>
                        <wps:cNvSpPr>
                          <a:spLocks/>
                        </wps:cNvSpPr>
                        <wps:spPr bwMode="auto">
                          <a:xfrm>
                            <a:off x="604" y="0"/>
                            <a:ext cx="2483" cy="1227"/>
                          </a:xfrm>
                          <a:custGeom>
                            <a:avLst/>
                            <a:gdLst>
                              <a:gd name="T0" fmla="+- 0 2887 605"/>
                              <a:gd name="T1" fmla="*/ T0 w 2483"/>
                              <a:gd name="T2" fmla="*/ 0 h 1227"/>
                              <a:gd name="T3" fmla="+- 0 805 605"/>
                              <a:gd name="T4" fmla="*/ T3 w 2483"/>
                              <a:gd name="T5" fmla="*/ 0 h 1227"/>
                              <a:gd name="T6" fmla="+- 0 727 605"/>
                              <a:gd name="T7" fmla="*/ T6 w 2483"/>
                              <a:gd name="T8" fmla="*/ 17 h 1227"/>
                              <a:gd name="T9" fmla="+- 0 664 605"/>
                              <a:gd name="T10" fmla="*/ T9 w 2483"/>
                              <a:gd name="T11" fmla="*/ 62 h 1227"/>
                              <a:gd name="T12" fmla="+- 0 621 605"/>
                              <a:gd name="T13" fmla="*/ T12 w 2483"/>
                              <a:gd name="T14" fmla="*/ 129 h 1227"/>
                              <a:gd name="T15" fmla="+- 0 605 605"/>
                              <a:gd name="T16" fmla="*/ T15 w 2483"/>
                              <a:gd name="T17" fmla="*/ 212 h 1227"/>
                              <a:gd name="T18" fmla="+- 0 605 605"/>
                              <a:gd name="T19" fmla="*/ T18 w 2483"/>
                              <a:gd name="T20" fmla="*/ 1015 h 1227"/>
                              <a:gd name="T21" fmla="+- 0 621 605"/>
                              <a:gd name="T22" fmla="*/ T21 w 2483"/>
                              <a:gd name="T23" fmla="*/ 1097 h 1227"/>
                              <a:gd name="T24" fmla="+- 0 664 605"/>
                              <a:gd name="T25" fmla="*/ T24 w 2483"/>
                              <a:gd name="T26" fmla="*/ 1165 h 1227"/>
                              <a:gd name="T27" fmla="+- 0 727 605"/>
                              <a:gd name="T28" fmla="*/ T27 w 2483"/>
                              <a:gd name="T29" fmla="*/ 1210 h 1227"/>
                              <a:gd name="T30" fmla="+- 0 805 605"/>
                              <a:gd name="T31" fmla="*/ T30 w 2483"/>
                              <a:gd name="T32" fmla="*/ 1227 h 1227"/>
                              <a:gd name="T33" fmla="+- 0 2887 605"/>
                              <a:gd name="T34" fmla="*/ T33 w 2483"/>
                              <a:gd name="T35" fmla="*/ 1227 h 1227"/>
                              <a:gd name="T36" fmla="+- 0 2965 605"/>
                              <a:gd name="T37" fmla="*/ T36 w 2483"/>
                              <a:gd name="T38" fmla="*/ 1210 h 1227"/>
                              <a:gd name="T39" fmla="+- 0 3026 605"/>
                              <a:gd name="T40" fmla="*/ T39 w 2483"/>
                              <a:gd name="T41" fmla="*/ 1167 h 1227"/>
                              <a:gd name="T42" fmla="+- 0 805 605"/>
                              <a:gd name="T43" fmla="*/ T42 w 2483"/>
                              <a:gd name="T44" fmla="*/ 1167 h 1227"/>
                              <a:gd name="T45" fmla="+- 0 750 605"/>
                              <a:gd name="T46" fmla="*/ T45 w 2483"/>
                              <a:gd name="T47" fmla="*/ 1155 h 1227"/>
                              <a:gd name="T48" fmla="+- 0 706 605"/>
                              <a:gd name="T49" fmla="*/ T48 w 2483"/>
                              <a:gd name="T50" fmla="*/ 1122 h 1227"/>
                              <a:gd name="T51" fmla="+- 0 676 605"/>
                              <a:gd name="T52" fmla="*/ T51 w 2483"/>
                              <a:gd name="T53" fmla="*/ 1074 h 1227"/>
                              <a:gd name="T54" fmla="+- 0 665 605"/>
                              <a:gd name="T55" fmla="*/ T54 w 2483"/>
                              <a:gd name="T56" fmla="*/ 1015 h 1227"/>
                              <a:gd name="T57" fmla="+- 0 665 605"/>
                              <a:gd name="T58" fmla="*/ T57 w 2483"/>
                              <a:gd name="T59" fmla="*/ 212 h 1227"/>
                              <a:gd name="T60" fmla="+- 0 676 605"/>
                              <a:gd name="T61" fmla="*/ T60 w 2483"/>
                              <a:gd name="T62" fmla="*/ 153 h 1227"/>
                              <a:gd name="T63" fmla="+- 0 706 605"/>
                              <a:gd name="T64" fmla="*/ T63 w 2483"/>
                              <a:gd name="T65" fmla="*/ 104 h 1227"/>
                              <a:gd name="T66" fmla="+- 0 750 605"/>
                              <a:gd name="T67" fmla="*/ T66 w 2483"/>
                              <a:gd name="T68" fmla="*/ 72 h 1227"/>
                              <a:gd name="T69" fmla="+- 0 805 605"/>
                              <a:gd name="T70" fmla="*/ T69 w 2483"/>
                              <a:gd name="T71" fmla="*/ 60 h 1227"/>
                              <a:gd name="T72" fmla="+- 0 3026 605"/>
                              <a:gd name="T73" fmla="*/ T72 w 2483"/>
                              <a:gd name="T74" fmla="*/ 60 h 1227"/>
                              <a:gd name="T75" fmla="+- 0 2965 605"/>
                              <a:gd name="T76" fmla="*/ T75 w 2483"/>
                              <a:gd name="T77" fmla="*/ 17 h 1227"/>
                              <a:gd name="T78" fmla="+- 0 2887 605"/>
                              <a:gd name="T79" fmla="*/ T78 w 2483"/>
                              <a:gd name="T80" fmla="*/ 0 h 1227"/>
                              <a:gd name="T81" fmla="+- 0 3026 605"/>
                              <a:gd name="T82" fmla="*/ T81 w 2483"/>
                              <a:gd name="T83" fmla="*/ 60 h 1227"/>
                              <a:gd name="T84" fmla="+- 0 2887 605"/>
                              <a:gd name="T85" fmla="*/ T84 w 2483"/>
                              <a:gd name="T86" fmla="*/ 60 h 1227"/>
                              <a:gd name="T87" fmla="+- 0 2942 605"/>
                              <a:gd name="T88" fmla="*/ T87 w 2483"/>
                              <a:gd name="T89" fmla="*/ 72 h 1227"/>
                              <a:gd name="T90" fmla="+- 0 2986 605"/>
                              <a:gd name="T91" fmla="*/ T90 w 2483"/>
                              <a:gd name="T92" fmla="*/ 104 h 1227"/>
                              <a:gd name="T93" fmla="+- 0 3016 605"/>
                              <a:gd name="T94" fmla="*/ T93 w 2483"/>
                              <a:gd name="T95" fmla="*/ 153 h 1227"/>
                              <a:gd name="T96" fmla="+- 0 3027 605"/>
                              <a:gd name="T97" fmla="*/ T96 w 2483"/>
                              <a:gd name="T98" fmla="*/ 212 h 1227"/>
                              <a:gd name="T99" fmla="+- 0 3027 605"/>
                              <a:gd name="T100" fmla="*/ T99 w 2483"/>
                              <a:gd name="T101" fmla="*/ 1015 h 1227"/>
                              <a:gd name="T102" fmla="+- 0 3016 605"/>
                              <a:gd name="T103" fmla="*/ T102 w 2483"/>
                              <a:gd name="T104" fmla="*/ 1074 h 1227"/>
                              <a:gd name="T105" fmla="+- 0 2986 605"/>
                              <a:gd name="T106" fmla="*/ T105 w 2483"/>
                              <a:gd name="T107" fmla="*/ 1122 h 1227"/>
                              <a:gd name="T108" fmla="+- 0 2942 605"/>
                              <a:gd name="T109" fmla="*/ T108 w 2483"/>
                              <a:gd name="T110" fmla="*/ 1155 h 1227"/>
                              <a:gd name="T111" fmla="+- 0 2887 605"/>
                              <a:gd name="T112" fmla="*/ T111 w 2483"/>
                              <a:gd name="T113" fmla="*/ 1167 h 1227"/>
                              <a:gd name="T114" fmla="+- 0 3026 605"/>
                              <a:gd name="T115" fmla="*/ T114 w 2483"/>
                              <a:gd name="T116" fmla="*/ 1167 h 1227"/>
                              <a:gd name="T117" fmla="+- 0 3029 605"/>
                              <a:gd name="T118" fmla="*/ T117 w 2483"/>
                              <a:gd name="T119" fmla="*/ 1165 h 1227"/>
                              <a:gd name="T120" fmla="+- 0 3072 605"/>
                              <a:gd name="T121" fmla="*/ T120 w 2483"/>
                              <a:gd name="T122" fmla="*/ 1097 h 1227"/>
                              <a:gd name="T123" fmla="+- 0 3087 605"/>
                              <a:gd name="T124" fmla="*/ T123 w 2483"/>
                              <a:gd name="T125" fmla="*/ 1015 h 1227"/>
                              <a:gd name="T126" fmla="+- 0 3087 605"/>
                              <a:gd name="T127" fmla="*/ T126 w 2483"/>
                              <a:gd name="T128" fmla="*/ 212 h 1227"/>
                              <a:gd name="T129" fmla="+- 0 3072 605"/>
                              <a:gd name="T130" fmla="*/ T129 w 2483"/>
                              <a:gd name="T131" fmla="*/ 129 h 1227"/>
                              <a:gd name="T132" fmla="+- 0 3029 605"/>
                              <a:gd name="T133" fmla="*/ T132 w 2483"/>
                              <a:gd name="T134" fmla="*/ 62 h 1227"/>
                              <a:gd name="T135" fmla="+- 0 3026 605"/>
                              <a:gd name="T136" fmla="*/ T135 w 2483"/>
                              <a:gd name="T137" fmla="*/ 60 h 12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2483" h="1227">
                                <a:moveTo>
                                  <a:pt x="2282" y="0"/>
                                </a:moveTo>
                                <a:lnTo>
                                  <a:pt x="200" y="0"/>
                                </a:lnTo>
                                <a:lnTo>
                                  <a:pt x="122" y="17"/>
                                </a:lnTo>
                                <a:lnTo>
                                  <a:pt x="59" y="62"/>
                                </a:lnTo>
                                <a:lnTo>
                                  <a:pt x="16" y="129"/>
                                </a:lnTo>
                                <a:lnTo>
                                  <a:pt x="0" y="212"/>
                                </a:lnTo>
                                <a:lnTo>
                                  <a:pt x="0" y="1015"/>
                                </a:lnTo>
                                <a:lnTo>
                                  <a:pt x="16" y="1097"/>
                                </a:lnTo>
                                <a:lnTo>
                                  <a:pt x="59" y="1165"/>
                                </a:lnTo>
                                <a:lnTo>
                                  <a:pt x="122" y="1210"/>
                                </a:lnTo>
                                <a:lnTo>
                                  <a:pt x="200" y="1227"/>
                                </a:lnTo>
                                <a:lnTo>
                                  <a:pt x="2282" y="1227"/>
                                </a:lnTo>
                                <a:lnTo>
                                  <a:pt x="2360" y="1210"/>
                                </a:lnTo>
                                <a:lnTo>
                                  <a:pt x="2421" y="1167"/>
                                </a:lnTo>
                                <a:lnTo>
                                  <a:pt x="200" y="1167"/>
                                </a:lnTo>
                                <a:lnTo>
                                  <a:pt x="145" y="1155"/>
                                </a:lnTo>
                                <a:lnTo>
                                  <a:pt x="101" y="1122"/>
                                </a:lnTo>
                                <a:lnTo>
                                  <a:pt x="71" y="1074"/>
                                </a:lnTo>
                                <a:lnTo>
                                  <a:pt x="60" y="1015"/>
                                </a:lnTo>
                                <a:lnTo>
                                  <a:pt x="60" y="212"/>
                                </a:lnTo>
                                <a:lnTo>
                                  <a:pt x="71" y="153"/>
                                </a:lnTo>
                                <a:lnTo>
                                  <a:pt x="101" y="104"/>
                                </a:lnTo>
                                <a:lnTo>
                                  <a:pt x="145" y="72"/>
                                </a:lnTo>
                                <a:lnTo>
                                  <a:pt x="200" y="60"/>
                                </a:lnTo>
                                <a:lnTo>
                                  <a:pt x="2421" y="60"/>
                                </a:lnTo>
                                <a:lnTo>
                                  <a:pt x="2360" y="17"/>
                                </a:lnTo>
                                <a:lnTo>
                                  <a:pt x="2282" y="0"/>
                                </a:lnTo>
                                <a:close/>
                                <a:moveTo>
                                  <a:pt x="2421" y="60"/>
                                </a:moveTo>
                                <a:lnTo>
                                  <a:pt x="2282" y="60"/>
                                </a:lnTo>
                                <a:lnTo>
                                  <a:pt x="2337" y="72"/>
                                </a:lnTo>
                                <a:lnTo>
                                  <a:pt x="2381" y="104"/>
                                </a:lnTo>
                                <a:lnTo>
                                  <a:pt x="2411" y="153"/>
                                </a:lnTo>
                                <a:lnTo>
                                  <a:pt x="2422" y="212"/>
                                </a:lnTo>
                                <a:lnTo>
                                  <a:pt x="2422" y="1015"/>
                                </a:lnTo>
                                <a:lnTo>
                                  <a:pt x="2411" y="1074"/>
                                </a:lnTo>
                                <a:lnTo>
                                  <a:pt x="2381" y="1122"/>
                                </a:lnTo>
                                <a:lnTo>
                                  <a:pt x="2337" y="1155"/>
                                </a:lnTo>
                                <a:lnTo>
                                  <a:pt x="2282" y="1167"/>
                                </a:lnTo>
                                <a:lnTo>
                                  <a:pt x="2421" y="1167"/>
                                </a:lnTo>
                                <a:lnTo>
                                  <a:pt x="2424" y="1165"/>
                                </a:lnTo>
                                <a:lnTo>
                                  <a:pt x="2467" y="1097"/>
                                </a:lnTo>
                                <a:lnTo>
                                  <a:pt x="2482" y="1015"/>
                                </a:lnTo>
                                <a:lnTo>
                                  <a:pt x="2482" y="212"/>
                                </a:lnTo>
                                <a:lnTo>
                                  <a:pt x="2467" y="129"/>
                                </a:lnTo>
                                <a:lnTo>
                                  <a:pt x="2424" y="62"/>
                                </a:lnTo>
                                <a:lnTo>
                                  <a:pt x="242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3"/>
                        <wps:cNvSpPr>
                          <a:spLocks/>
                        </wps:cNvSpPr>
                        <wps:spPr bwMode="auto">
                          <a:xfrm>
                            <a:off x="30" y="68"/>
                            <a:ext cx="1081" cy="1081"/>
                          </a:xfrm>
                          <a:custGeom>
                            <a:avLst/>
                            <a:gdLst>
                              <a:gd name="T0" fmla="+- 0 570 30"/>
                              <a:gd name="T1" fmla="*/ T0 w 1081"/>
                              <a:gd name="T2" fmla="+- 0 69 69"/>
                              <a:gd name="T3" fmla="*/ 69 h 1081"/>
                              <a:gd name="T4" fmla="+- 0 497 30"/>
                              <a:gd name="T5" fmla="*/ T4 w 1081"/>
                              <a:gd name="T6" fmla="+- 0 74 69"/>
                              <a:gd name="T7" fmla="*/ 74 h 1081"/>
                              <a:gd name="T8" fmla="+- 0 427 30"/>
                              <a:gd name="T9" fmla="*/ T8 w 1081"/>
                              <a:gd name="T10" fmla="+- 0 88 69"/>
                              <a:gd name="T11" fmla="*/ 88 h 1081"/>
                              <a:gd name="T12" fmla="+- 0 360 30"/>
                              <a:gd name="T13" fmla="*/ T12 w 1081"/>
                              <a:gd name="T14" fmla="+- 0 111 69"/>
                              <a:gd name="T15" fmla="*/ 111 h 1081"/>
                              <a:gd name="T16" fmla="+- 0 298 30"/>
                              <a:gd name="T17" fmla="*/ T16 w 1081"/>
                              <a:gd name="T18" fmla="+- 0 143 69"/>
                              <a:gd name="T19" fmla="*/ 143 h 1081"/>
                              <a:gd name="T20" fmla="+- 0 240 30"/>
                              <a:gd name="T21" fmla="*/ T20 w 1081"/>
                              <a:gd name="T22" fmla="+- 0 182 69"/>
                              <a:gd name="T23" fmla="*/ 182 h 1081"/>
                              <a:gd name="T24" fmla="+- 0 188 30"/>
                              <a:gd name="T25" fmla="*/ T24 w 1081"/>
                              <a:gd name="T26" fmla="+- 0 227 69"/>
                              <a:gd name="T27" fmla="*/ 227 h 1081"/>
                              <a:gd name="T28" fmla="+- 0 143 30"/>
                              <a:gd name="T29" fmla="*/ T28 w 1081"/>
                              <a:gd name="T30" fmla="+- 0 279 69"/>
                              <a:gd name="T31" fmla="*/ 279 h 1081"/>
                              <a:gd name="T32" fmla="+- 0 104 30"/>
                              <a:gd name="T33" fmla="*/ T32 w 1081"/>
                              <a:gd name="T34" fmla="+- 0 337 69"/>
                              <a:gd name="T35" fmla="*/ 337 h 1081"/>
                              <a:gd name="T36" fmla="+- 0 73 30"/>
                              <a:gd name="T37" fmla="*/ T36 w 1081"/>
                              <a:gd name="T38" fmla="+- 0 399 69"/>
                              <a:gd name="T39" fmla="*/ 399 h 1081"/>
                              <a:gd name="T40" fmla="+- 0 49 30"/>
                              <a:gd name="T41" fmla="*/ T40 w 1081"/>
                              <a:gd name="T42" fmla="+- 0 466 69"/>
                              <a:gd name="T43" fmla="*/ 466 h 1081"/>
                              <a:gd name="T44" fmla="+- 0 35 30"/>
                              <a:gd name="T45" fmla="*/ T44 w 1081"/>
                              <a:gd name="T46" fmla="+- 0 536 69"/>
                              <a:gd name="T47" fmla="*/ 536 h 1081"/>
                              <a:gd name="T48" fmla="+- 0 30 30"/>
                              <a:gd name="T49" fmla="*/ T48 w 1081"/>
                              <a:gd name="T50" fmla="+- 0 609 69"/>
                              <a:gd name="T51" fmla="*/ 609 h 1081"/>
                              <a:gd name="T52" fmla="+- 0 35 30"/>
                              <a:gd name="T53" fmla="*/ T52 w 1081"/>
                              <a:gd name="T54" fmla="+- 0 682 69"/>
                              <a:gd name="T55" fmla="*/ 682 h 1081"/>
                              <a:gd name="T56" fmla="+- 0 49 30"/>
                              <a:gd name="T57" fmla="*/ T56 w 1081"/>
                              <a:gd name="T58" fmla="+- 0 753 69"/>
                              <a:gd name="T59" fmla="*/ 753 h 1081"/>
                              <a:gd name="T60" fmla="+- 0 73 30"/>
                              <a:gd name="T61" fmla="*/ T60 w 1081"/>
                              <a:gd name="T62" fmla="+- 0 819 69"/>
                              <a:gd name="T63" fmla="*/ 819 h 1081"/>
                              <a:gd name="T64" fmla="+- 0 104 30"/>
                              <a:gd name="T65" fmla="*/ T64 w 1081"/>
                              <a:gd name="T66" fmla="+- 0 882 69"/>
                              <a:gd name="T67" fmla="*/ 882 h 1081"/>
                              <a:gd name="T68" fmla="+- 0 143 30"/>
                              <a:gd name="T69" fmla="*/ T68 w 1081"/>
                              <a:gd name="T70" fmla="+- 0 939 69"/>
                              <a:gd name="T71" fmla="*/ 939 h 1081"/>
                              <a:gd name="T72" fmla="+- 0 188 30"/>
                              <a:gd name="T73" fmla="*/ T72 w 1081"/>
                              <a:gd name="T74" fmla="+- 0 991 69"/>
                              <a:gd name="T75" fmla="*/ 991 h 1081"/>
                              <a:gd name="T76" fmla="+- 0 240 30"/>
                              <a:gd name="T77" fmla="*/ T76 w 1081"/>
                              <a:gd name="T78" fmla="+- 0 1037 69"/>
                              <a:gd name="T79" fmla="*/ 1037 h 1081"/>
                              <a:gd name="T80" fmla="+- 0 298 30"/>
                              <a:gd name="T81" fmla="*/ T80 w 1081"/>
                              <a:gd name="T82" fmla="+- 0 1076 69"/>
                              <a:gd name="T83" fmla="*/ 1076 h 1081"/>
                              <a:gd name="T84" fmla="+- 0 360 30"/>
                              <a:gd name="T85" fmla="*/ T84 w 1081"/>
                              <a:gd name="T86" fmla="+- 0 1107 69"/>
                              <a:gd name="T87" fmla="*/ 1107 h 1081"/>
                              <a:gd name="T88" fmla="+- 0 427 30"/>
                              <a:gd name="T89" fmla="*/ T88 w 1081"/>
                              <a:gd name="T90" fmla="+- 0 1130 69"/>
                              <a:gd name="T91" fmla="*/ 1130 h 1081"/>
                              <a:gd name="T92" fmla="+- 0 497 30"/>
                              <a:gd name="T93" fmla="*/ T92 w 1081"/>
                              <a:gd name="T94" fmla="+- 0 1145 69"/>
                              <a:gd name="T95" fmla="*/ 1145 h 1081"/>
                              <a:gd name="T96" fmla="+- 0 570 30"/>
                              <a:gd name="T97" fmla="*/ T96 w 1081"/>
                              <a:gd name="T98" fmla="+- 0 1150 69"/>
                              <a:gd name="T99" fmla="*/ 1150 h 1081"/>
                              <a:gd name="T100" fmla="+- 0 644 30"/>
                              <a:gd name="T101" fmla="*/ T100 w 1081"/>
                              <a:gd name="T102" fmla="+- 0 1145 69"/>
                              <a:gd name="T103" fmla="*/ 1145 h 1081"/>
                              <a:gd name="T104" fmla="+- 0 714 30"/>
                              <a:gd name="T105" fmla="*/ T104 w 1081"/>
                              <a:gd name="T106" fmla="+- 0 1130 69"/>
                              <a:gd name="T107" fmla="*/ 1130 h 1081"/>
                              <a:gd name="T108" fmla="+- 0 780 30"/>
                              <a:gd name="T109" fmla="*/ T108 w 1081"/>
                              <a:gd name="T110" fmla="+- 0 1107 69"/>
                              <a:gd name="T111" fmla="*/ 1107 h 1081"/>
                              <a:gd name="T112" fmla="+- 0 843 30"/>
                              <a:gd name="T113" fmla="*/ T112 w 1081"/>
                              <a:gd name="T114" fmla="+- 0 1076 69"/>
                              <a:gd name="T115" fmla="*/ 1076 h 1081"/>
                              <a:gd name="T116" fmla="+- 0 900 30"/>
                              <a:gd name="T117" fmla="*/ T116 w 1081"/>
                              <a:gd name="T118" fmla="+- 0 1037 69"/>
                              <a:gd name="T119" fmla="*/ 1037 h 1081"/>
                              <a:gd name="T120" fmla="+- 0 952 30"/>
                              <a:gd name="T121" fmla="*/ T120 w 1081"/>
                              <a:gd name="T122" fmla="+- 0 991 69"/>
                              <a:gd name="T123" fmla="*/ 991 h 1081"/>
                              <a:gd name="T124" fmla="+- 0 998 30"/>
                              <a:gd name="T125" fmla="*/ T124 w 1081"/>
                              <a:gd name="T126" fmla="+- 0 939 69"/>
                              <a:gd name="T127" fmla="*/ 939 h 1081"/>
                              <a:gd name="T128" fmla="+- 0 1037 30"/>
                              <a:gd name="T129" fmla="*/ T128 w 1081"/>
                              <a:gd name="T130" fmla="+- 0 882 69"/>
                              <a:gd name="T131" fmla="*/ 882 h 1081"/>
                              <a:gd name="T132" fmla="+- 0 1068 30"/>
                              <a:gd name="T133" fmla="*/ T132 w 1081"/>
                              <a:gd name="T134" fmla="+- 0 819 69"/>
                              <a:gd name="T135" fmla="*/ 819 h 1081"/>
                              <a:gd name="T136" fmla="+- 0 1091 30"/>
                              <a:gd name="T137" fmla="*/ T136 w 1081"/>
                              <a:gd name="T138" fmla="+- 0 753 69"/>
                              <a:gd name="T139" fmla="*/ 753 h 1081"/>
                              <a:gd name="T140" fmla="+- 0 1106 30"/>
                              <a:gd name="T141" fmla="*/ T140 w 1081"/>
                              <a:gd name="T142" fmla="+- 0 682 69"/>
                              <a:gd name="T143" fmla="*/ 682 h 1081"/>
                              <a:gd name="T144" fmla="+- 0 1111 30"/>
                              <a:gd name="T145" fmla="*/ T144 w 1081"/>
                              <a:gd name="T146" fmla="+- 0 609 69"/>
                              <a:gd name="T147" fmla="*/ 609 h 1081"/>
                              <a:gd name="T148" fmla="+- 0 1106 30"/>
                              <a:gd name="T149" fmla="*/ T148 w 1081"/>
                              <a:gd name="T150" fmla="+- 0 536 69"/>
                              <a:gd name="T151" fmla="*/ 536 h 1081"/>
                              <a:gd name="T152" fmla="+- 0 1091 30"/>
                              <a:gd name="T153" fmla="*/ T152 w 1081"/>
                              <a:gd name="T154" fmla="+- 0 466 69"/>
                              <a:gd name="T155" fmla="*/ 466 h 1081"/>
                              <a:gd name="T156" fmla="+- 0 1068 30"/>
                              <a:gd name="T157" fmla="*/ T156 w 1081"/>
                              <a:gd name="T158" fmla="+- 0 399 69"/>
                              <a:gd name="T159" fmla="*/ 399 h 1081"/>
                              <a:gd name="T160" fmla="+- 0 1037 30"/>
                              <a:gd name="T161" fmla="*/ T160 w 1081"/>
                              <a:gd name="T162" fmla="+- 0 337 69"/>
                              <a:gd name="T163" fmla="*/ 337 h 1081"/>
                              <a:gd name="T164" fmla="+- 0 998 30"/>
                              <a:gd name="T165" fmla="*/ T164 w 1081"/>
                              <a:gd name="T166" fmla="+- 0 279 69"/>
                              <a:gd name="T167" fmla="*/ 279 h 1081"/>
                              <a:gd name="T168" fmla="+- 0 952 30"/>
                              <a:gd name="T169" fmla="*/ T168 w 1081"/>
                              <a:gd name="T170" fmla="+- 0 227 69"/>
                              <a:gd name="T171" fmla="*/ 227 h 1081"/>
                              <a:gd name="T172" fmla="+- 0 900 30"/>
                              <a:gd name="T173" fmla="*/ T172 w 1081"/>
                              <a:gd name="T174" fmla="+- 0 182 69"/>
                              <a:gd name="T175" fmla="*/ 182 h 1081"/>
                              <a:gd name="T176" fmla="+- 0 843 30"/>
                              <a:gd name="T177" fmla="*/ T176 w 1081"/>
                              <a:gd name="T178" fmla="+- 0 143 69"/>
                              <a:gd name="T179" fmla="*/ 143 h 1081"/>
                              <a:gd name="T180" fmla="+- 0 780 30"/>
                              <a:gd name="T181" fmla="*/ T180 w 1081"/>
                              <a:gd name="T182" fmla="+- 0 111 69"/>
                              <a:gd name="T183" fmla="*/ 111 h 1081"/>
                              <a:gd name="T184" fmla="+- 0 714 30"/>
                              <a:gd name="T185" fmla="*/ T184 w 1081"/>
                              <a:gd name="T186" fmla="+- 0 88 69"/>
                              <a:gd name="T187" fmla="*/ 88 h 1081"/>
                              <a:gd name="T188" fmla="+- 0 644 30"/>
                              <a:gd name="T189" fmla="*/ T188 w 1081"/>
                              <a:gd name="T190" fmla="+- 0 74 69"/>
                              <a:gd name="T191" fmla="*/ 74 h 1081"/>
                              <a:gd name="T192" fmla="+- 0 570 30"/>
                              <a:gd name="T193" fmla="*/ T192 w 1081"/>
                              <a:gd name="T194" fmla="+- 0 69 69"/>
                              <a:gd name="T195" fmla="*/ 69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1" h="1081">
                                <a:moveTo>
                                  <a:pt x="540" y="0"/>
                                </a:moveTo>
                                <a:lnTo>
                                  <a:pt x="467" y="5"/>
                                </a:lnTo>
                                <a:lnTo>
                                  <a:pt x="397" y="19"/>
                                </a:lnTo>
                                <a:lnTo>
                                  <a:pt x="330" y="42"/>
                                </a:lnTo>
                                <a:lnTo>
                                  <a:pt x="268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8"/>
                                </a:lnTo>
                                <a:lnTo>
                                  <a:pt x="113" y="210"/>
                                </a:lnTo>
                                <a:lnTo>
                                  <a:pt x="74" y="268"/>
                                </a:lnTo>
                                <a:lnTo>
                                  <a:pt x="43" y="330"/>
                                </a:lnTo>
                                <a:lnTo>
                                  <a:pt x="19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5" y="613"/>
                                </a:lnTo>
                                <a:lnTo>
                                  <a:pt x="19" y="684"/>
                                </a:lnTo>
                                <a:lnTo>
                                  <a:pt x="43" y="750"/>
                                </a:lnTo>
                                <a:lnTo>
                                  <a:pt x="74" y="813"/>
                                </a:lnTo>
                                <a:lnTo>
                                  <a:pt x="113" y="870"/>
                                </a:lnTo>
                                <a:lnTo>
                                  <a:pt x="158" y="922"/>
                                </a:lnTo>
                                <a:lnTo>
                                  <a:pt x="210" y="968"/>
                                </a:lnTo>
                                <a:lnTo>
                                  <a:pt x="268" y="1007"/>
                                </a:lnTo>
                                <a:lnTo>
                                  <a:pt x="330" y="1038"/>
                                </a:lnTo>
                                <a:lnTo>
                                  <a:pt x="397" y="1061"/>
                                </a:lnTo>
                                <a:lnTo>
                                  <a:pt x="467" y="1076"/>
                                </a:lnTo>
                                <a:lnTo>
                                  <a:pt x="540" y="1081"/>
                                </a:lnTo>
                                <a:lnTo>
                                  <a:pt x="614" y="1076"/>
                                </a:lnTo>
                                <a:lnTo>
                                  <a:pt x="684" y="1061"/>
                                </a:lnTo>
                                <a:lnTo>
                                  <a:pt x="750" y="1038"/>
                                </a:lnTo>
                                <a:lnTo>
                                  <a:pt x="813" y="1007"/>
                                </a:lnTo>
                                <a:lnTo>
                                  <a:pt x="870" y="968"/>
                                </a:lnTo>
                                <a:lnTo>
                                  <a:pt x="922" y="922"/>
                                </a:lnTo>
                                <a:lnTo>
                                  <a:pt x="968" y="870"/>
                                </a:lnTo>
                                <a:lnTo>
                                  <a:pt x="1007" y="813"/>
                                </a:lnTo>
                                <a:lnTo>
                                  <a:pt x="1038" y="750"/>
                                </a:lnTo>
                                <a:lnTo>
                                  <a:pt x="1061" y="684"/>
                                </a:lnTo>
                                <a:lnTo>
                                  <a:pt x="1076" y="613"/>
                                </a:lnTo>
                                <a:lnTo>
                                  <a:pt x="1081" y="540"/>
                                </a:lnTo>
                                <a:lnTo>
                                  <a:pt x="1076" y="467"/>
                                </a:lnTo>
                                <a:lnTo>
                                  <a:pt x="1061" y="397"/>
                                </a:lnTo>
                                <a:lnTo>
                                  <a:pt x="1038" y="330"/>
                                </a:lnTo>
                                <a:lnTo>
                                  <a:pt x="1007" y="268"/>
                                </a:lnTo>
                                <a:lnTo>
                                  <a:pt x="968" y="210"/>
                                </a:lnTo>
                                <a:lnTo>
                                  <a:pt x="922" y="158"/>
                                </a:lnTo>
                                <a:lnTo>
                                  <a:pt x="870" y="113"/>
                                </a:lnTo>
                                <a:lnTo>
                                  <a:pt x="813" y="74"/>
                                </a:lnTo>
                                <a:lnTo>
                                  <a:pt x="750" y="42"/>
                                </a:lnTo>
                                <a:lnTo>
                                  <a:pt x="684" y="19"/>
                                </a:lnTo>
                                <a:lnTo>
                                  <a:pt x="614" y="5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12"/>
                        <wps:cNvSpPr>
                          <a:spLocks/>
                        </wps:cNvSpPr>
                        <wps:spPr bwMode="auto">
                          <a:xfrm>
                            <a:off x="0" y="38"/>
                            <a:ext cx="1141" cy="1141"/>
                          </a:xfrm>
                          <a:custGeom>
                            <a:avLst/>
                            <a:gdLst>
                              <a:gd name="T0" fmla="*/ 493 w 1141"/>
                              <a:gd name="T1" fmla="+- 0 44 39"/>
                              <a:gd name="T2" fmla="*/ 44 h 1141"/>
                              <a:gd name="T3" fmla="*/ 349 w 1141"/>
                              <a:gd name="T4" fmla="+- 0 84 39"/>
                              <a:gd name="T5" fmla="*/ 84 h 1141"/>
                              <a:gd name="T6" fmla="*/ 222 w 1141"/>
                              <a:gd name="T7" fmla="+- 0 158 39"/>
                              <a:gd name="T8" fmla="*/ 158 h 1141"/>
                              <a:gd name="T9" fmla="*/ 119 w 1141"/>
                              <a:gd name="T10" fmla="+- 0 261 39"/>
                              <a:gd name="T11" fmla="*/ 261 h 1141"/>
                              <a:gd name="T12" fmla="*/ 45 w 1141"/>
                              <a:gd name="T13" fmla="+- 0 387 39"/>
                              <a:gd name="T14" fmla="*/ 387 h 1141"/>
                              <a:gd name="T15" fmla="*/ 5 w 1141"/>
                              <a:gd name="T16" fmla="+- 0 532 39"/>
                              <a:gd name="T17" fmla="*/ 532 h 1141"/>
                              <a:gd name="T18" fmla="*/ 5 w 1141"/>
                              <a:gd name="T19" fmla="+- 0 686 39"/>
                              <a:gd name="T20" fmla="*/ 686 h 1141"/>
                              <a:gd name="T21" fmla="*/ 45 w 1141"/>
                              <a:gd name="T22" fmla="+- 0 831 39"/>
                              <a:gd name="T23" fmla="*/ 831 h 1141"/>
                              <a:gd name="T24" fmla="*/ 119 w 1141"/>
                              <a:gd name="T25" fmla="+- 0 957 39"/>
                              <a:gd name="T26" fmla="*/ 957 h 1141"/>
                              <a:gd name="T27" fmla="*/ 222 w 1141"/>
                              <a:gd name="T28" fmla="+- 0 1061 39"/>
                              <a:gd name="T29" fmla="*/ 1061 h 1141"/>
                              <a:gd name="T30" fmla="*/ 349 w 1141"/>
                              <a:gd name="T31" fmla="+- 0 1135 39"/>
                              <a:gd name="T32" fmla="*/ 1135 h 1141"/>
                              <a:gd name="T33" fmla="*/ 493 w 1141"/>
                              <a:gd name="T34" fmla="+- 0 1174 39"/>
                              <a:gd name="T35" fmla="*/ 1174 h 1141"/>
                              <a:gd name="T36" fmla="*/ 648 w 1141"/>
                              <a:gd name="T37" fmla="+- 0 1174 39"/>
                              <a:gd name="T38" fmla="*/ 1174 h 1141"/>
                              <a:gd name="T39" fmla="*/ 792 w 1141"/>
                              <a:gd name="T40" fmla="+- 0 1135 39"/>
                              <a:gd name="T41" fmla="*/ 1135 h 1141"/>
                              <a:gd name="T42" fmla="*/ 570 w 1141"/>
                              <a:gd name="T43" fmla="+- 0 1120 39"/>
                              <a:gd name="T44" fmla="*/ 1120 h 1141"/>
                              <a:gd name="T45" fmla="*/ 423 w 1141"/>
                              <a:gd name="T46" fmla="+- 0 1098 39"/>
                              <a:gd name="T47" fmla="*/ 1098 h 1141"/>
                              <a:gd name="T48" fmla="*/ 292 w 1141"/>
                              <a:gd name="T49" fmla="+- 0 1037 39"/>
                              <a:gd name="T50" fmla="*/ 1037 h 1141"/>
                              <a:gd name="T51" fmla="*/ 185 w 1141"/>
                              <a:gd name="T52" fmla="+- 0 944 39"/>
                              <a:gd name="T53" fmla="*/ 944 h 1141"/>
                              <a:gd name="T54" fmla="*/ 107 w 1141"/>
                              <a:gd name="T55" fmla="+- 0 824 39"/>
                              <a:gd name="T56" fmla="*/ 824 h 1141"/>
                              <a:gd name="T57" fmla="*/ 66 w 1141"/>
                              <a:gd name="T58" fmla="+- 0 685 39"/>
                              <a:gd name="T59" fmla="*/ 685 h 1141"/>
                              <a:gd name="T60" fmla="*/ 66 w 1141"/>
                              <a:gd name="T61" fmla="+- 0 534 39"/>
                              <a:gd name="T62" fmla="*/ 534 h 1141"/>
                              <a:gd name="T63" fmla="*/ 107 w 1141"/>
                              <a:gd name="T64" fmla="+- 0 394 39"/>
                              <a:gd name="T65" fmla="*/ 394 h 1141"/>
                              <a:gd name="T66" fmla="*/ 185 w 1141"/>
                              <a:gd name="T67" fmla="+- 0 274 39"/>
                              <a:gd name="T68" fmla="*/ 274 h 1141"/>
                              <a:gd name="T69" fmla="*/ 292 w 1141"/>
                              <a:gd name="T70" fmla="+- 0 181 39"/>
                              <a:gd name="T71" fmla="*/ 181 h 1141"/>
                              <a:gd name="T72" fmla="*/ 423 w 1141"/>
                              <a:gd name="T73" fmla="+- 0 121 39"/>
                              <a:gd name="T74" fmla="*/ 121 h 1141"/>
                              <a:gd name="T75" fmla="*/ 570 w 1141"/>
                              <a:gd name="T76" fmla="+- 0 99 39"/>
                              <a:gd name="T77" fmla="*/ 99 h 1141"/>
                              <a:gd name="T78" fmla="*/ 792 w 1141"/>
                              <a:gd name="T79" fmla="+- 0 84 39"/>
                              <a:gd name="T80" fmla="*/ 84 h 1141"/>
                              <a:gd name="T81" fmla="*/ 648 w 1141"/>
                              <a:gd name="T82" fmla="+- 0 44 39"/>
                              <a:gd name="T83" fmla="*/ 44 h 1141"/>
                              <a:gd name="T84" fmla="*/ 822 w 1141"/>
                              <a:gd name="T85" fmla="+- 0 99 39"/>
                              <a:gd name="T86" fmla="*/ 99 h 1141"/>
                              <a:gd name="T87" fmla="*/ 646 w 1141"/>
                              <a:gd name="T88" fmla="+- 0 104 39"/>
                              <a:gd name="T89" fmla="*/ 104 h 1141"/>
                              <a:gd name="T90" fmla="*/ 785 w 1141"/>
                              <a:gd name="T91" fmla="+- 0 146 39"/>
                              <a:gd name="T92" fmla="*/ 146 h 1141"/>
                              <a:gd name="T93" fmla="*/ 905 w 1141"/>
                              <a:gd name="T94" fmla="+- 0 224 39"/>
                              <a:gd name="T95" fmla="*/ 224 h 1141"/>
                              <a:gd name="T96" fmla="*/ 998 w 1141"/>
                              <a:gd name="T97" fmla="+- 0 331 39"/>
                              <a:gd name="T98" fmla="*/ 331 h 1141"/>
                              <a:gd name="T99" fmla="*/ 1059 w 1141"/>
                              <a:gd name="T100" fmla="+- 0 462 39"/>
                              <a:gd name="T101" fmla="*/ 462 h 1141"/>
                              <a:gd name="T102" fmla="*/ 1081 w 1141"/>
                              <a:gd name="T103" fmla="+- 0 609 39"/>
                              <a:gd name="T104" fmla="*/ 609 h 1141"/>
                              <a:gd name="T105" fmla="*/ 1059 w 1141"/>
                              <a:gd name="T106" fmla="+- 0 757 39"/>
                              <a:gd name="T107" fmla="*/ 757 h 1141"/>
                              <a:gd name="T108" fmla="*/ 998 w 1141"/>
                              <a:gd name="T109" fmla="+- 0 887 39"/>
                              <a:gd name="T110" fmla="*/ 887 h 1141"/>
                              <a:gd name="T111" fmla="*/ 905 w 1141"/>
                              <a:gd name="T112" fmla="+- 0 994 39"/>
                              <a:gd name="T113" fmla="*/ 994 h 1141"/>
                              <a:gd name="T114" fmla="*/ 785 w 1141"/>
                              <a:gd name="T115" fmla="+- 0 1072 39"/>
                              <a:gd name="T116" fmla="*/ 1072 h 1141"/>
                              <a:gd name="T117" fmla="*/ 646 w 1141"/>
                              <a:gd name="T118" fmla="+- 0 1114 39"/>
                              <a:gd name="T119" fmla="*/ 1114 h 1141"/>
                              <a:gd name="T120" fmla="*/ 822 w 1141"/>
                              <a:gd name="T121" fmla="+- 0 1120 39"/>
                              <a:gd name="T122" fmla="*/ 1120 h 1141"/>
                              <a:gd name="T123" fmla="*/ 919 w 1141"/>
                              <a:gd name="T124" fmla="+- 0 1061 39"/>
                              <a:gd name="T125" fmla="*/ 1061 h 1141"/>
                              <a:gd name="T126" fmla="*/ 1022 w 1141"/>
                              <a:gd name="T127" fmla="+- 0 957 39"/>
                              <a:gd name="T128" fmla="*/ 957 h 1141"/>
                              <a:gd name="T129" fmla="*/ 1096 w 1141"/>
                              <a:gd name="T130" fmla="+- 0 831 39"/>
                              <a:gd name="T131" fmla="*/ 831 h 1141"/>
                              <a:gd name="T132" fmla="*/ 1135 w 1141"/>
                              <a:gd name="T133" fmla="+- 0 686 39"/>
                              <a:gd name="T134" fmla="*/ 686 h 1141"/>
                              <a:gd name="T135" fmla="*/ 1135 w 1141"/>
                              <a:gd name="T136" fmla="+- 0 532 39"/>
                              <a:gd name="T137" fmla="*/ 532 h 1141"/>
                              <a:gd name="T138" fmla="*/ 1096 w 1141"/>
                              <a:gd name="T139" fmla="+- 0 387 39"/>
                              <a:gd name="T140" fmla="*/ 387 h 1141"/>
                              <a:gd name="T141" fmla="*/ 1022 w 1141"/>
                              <a:gd name="T142" fmla="+- 0 261 39"/>
                              <a:gd name="T143" fmla="*/ 261 h 1141"/>
                              <a:gd name="T144" fmla="*/ 919 w 1141"/>
                              <a:gd name="T145" fmla="+- 0 158 39"/>
                              <a:gd name="T146" fmla="*/ 158 h 1141"/>
                              <a:gd name="T147" fmla="*/ 822 w 1141"/>
                              <a:gd name="T148" fmla="+- 0 99 39"/>
                              <a:gd name="T149" fmla="*/ 99 h 11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41" h="1141">
                                <a:moveTo>
                                  <a:pt x="570" y="0"/>
                                </a:moveTo>
                                <a:lnTo>
                                  <a:pt x="493" y="5"/>
                                </a:lnTo>
                                <a:lnTo>
                                  <a:pt x="419" y="20"/>
                                </a:lnTo>
                                <a:lnTo>
                                  <a:pt x="349" y="45"/>
                                </a:lnTo>
                                <a:lnTo>
                                  <a:pt x="283" y="78"/>
                                </a:lnTo>
                                <a:lnTo>
                                  <a:pt x="222" y="119"/>
                                </a:lnTo>
                                <a:lnTo>
                                  <a:pt x="167" y="167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3"/>
                                </a:lnTo>
                                <a:lnTo>
                                  <a:pt x="45" y="348"/>
                                </a:lnTo>
                                <a:lnTo>
                                  <a:pt x="20" y="419"/>
                                </a:lnTo>
                                <a:lnTo>
                                  <a:pt x="5" y="493"/>
                                </a:lnTo>
                                <a:lnTo>
                                  <a:pt x="0" y="570"/>
                                </a:lnTo>
                                <a:lnTo>
                                  <a:pt x="5" y="647"/>
                                </a:lnTo>
                                <a:lnTo>
                                  <a:pt x="20" y="722"/>
                                </a:lnTo>
                                <a:lnTo>
                                  <a:pt x="45" y="792"/>
                                </a:lnTo>
                                <a:lnTo>
                                  <a:pt x="78" y="858"/>
                                </a:lnTo>
                                <a:lnTo>
                                  <a:pt x="119" y="918"/>
                                </a:lnTo>
                                <a:lnTo>
                                  <a:pt x="167" y="973"/>
                                </a:lnTo>
                                <a:lnTo>
                                  <a:pt x="222" y="1022"/>
                                </a:lnTo>
                                <a:lnTo>
                                  <a:pt x="283" y="1063"/>
                                </a:lnTo>
                                <a:lnTo>
                                  <a:pt x="349" y="1096"/>
                                </a:lnTo>
                                <a:lnTo>
                                  <a:pt x="419" y="1120"/>
                                </a:lnTo>
                                <a:lnTo>
                                  <a:pt x="493" y="1135"/>
                                </a:lnTo>
                                <a:lnTo>
                                  <a:pt x="570" y="1141"/>
                                </a:lnTo>
                                <a:lnTo>
                                  <a:pt x="648" y="1135"/>
                                </a:lnTo>
                                <a:lnTo>
                                  <a:pt x="722" y="1120"/>
                                </a:lnTo>
                                <a:lnTo>
                                  <a:pt x="792" y="1096"/>
                                </a:lnTo>
                                <a:lnTo>
                                  <a:pt x="822" y="1081"/>
                                </a:lnTo>
                                <a:lnTo>
                                  <a:pt x="570" y="1081"/>
                                </a:lnTo>
                                <a:lnTo>
                                  <a:pt x="495" y="1075"/>
                                </a:lnTo>
                                <a:lnTo>
                                  <a:pt x="423" y="1059"/>
                                </a:lnTo>
                                <a:lnTo>
                                  <a:pt x="355" y="1033"/>
                                </a:lnTo>
                                <a:lnTo>
                                  <a:pt x="292" y="998"/>
                                </a:lnTo>
                                <a:lnTo>
                                  <a:pt x="236" y="955"/>
                                </a:lnTo>
                                <a:lnTo>
                                  <a:pt x="185" y="905"/>
                                </a:lnTo>
                                <a:lnTo>
                                  <a:pt x="142" y="848"/>
                                </a:lnTo>
                                <a:lnTo>
                                  <a:pt x="107" y="785"/>
                                </a:lnTo>
                                <a:lnTo>
                                  <a:pt x="82" y="718"/>
                                </a:lnTo>
                                <a:lnTo>
                                  <a:pt x="66" y="646"/>
                                </a:lnTo>
                                <a:lnTo>
                                  <a:pt x="60" y="570"/>
                                </a:lnTo>
                                <a:lnTo>
                                  <a:pt x="66" y="495"/>
                                </a:lnTo>
                                <a:lnTo>
                                  <a:pt x="82" y="423"/>
                                </a:lnTo>
                                <a:lnTo>
                                  <a:pt x="107" y="355"/>
                                </a:lnTo>
                                <a:lnTo>
                                  <a:pt x="142" y="292"/>
                                </a:lnTo>
                                <a:lnTo>
                                  <a:pt x="185" y="235"/>
                                </a:lnTo>
                                <a:lnTo>
                                  <a:pt x="236" y="185"/>
                                </a:lnTo>
                                <a:lnTo>
                                  <a:pt x="292" y="142"/>
                                </a:lnTo>
                                <a:lnTo>
                                  <a:pt x="355" y="107"/>
                                </a:lnTo>
                                <a:lnTo>
                                  <a:pt x="423" y="82"/>
                                </a:lnTo>
                                <a:lnTo>
                                  <a:pt x="495" y="65"/>
                                </a:lnTo>
                                <a:lnTo>
                                  <a:pt x="570" y="60"/>
                                </a:lnTo>
                                <a:lnTo>
                                  <a:pt x="822" y="60"/>
                                </a:lnTo>
                                <a:lnTo>
                                  <a:pt x="792" y="45"/>
                                </a:lnTo>
                                <a:lnTo>
                                  <a:pt x="722" y="20"/>
                                </a:lnTo>
                                <a:lnTo>
                                  <a:pt x="648" y="5"/>
                                </a:lnTo>
                                <a:lnTo>
                                  <a:pt x="570" y="0"/>
                                </a:lnTo>
                                <a:close/>
                                <a:moveTo>
                                  <a:pt x="822" y="60"/>
                                </a:moveTo>
                                <a:lnTo>
                                  <a:pt x="570" y="60"/>
                                </a:lnTo>
                                <a:lnTo>
                                  <a:pt x="646" y="65"/>
                                </a:lnTo>
                                <a:lnTo>
                                  <a:pt x="718" y="82"/>
                                </a:lnTo>
                                <a:lnTo>
                                  <a:pt x="785" y="107"/>
                                </a:lnTo>
                                <a:lnTo>
                                  <a:pt x="848" y="142"/>
                                </a:lnTo>
                                <a:lnTo>
                                  <a:pt x="905" y="185"/>
                                </a:lnTo>
                                <a:lnTo>
                                  <a:pt x="955" y="235"/>
                                </a:lnTo>
                                <a:lnTo>
                                  <a:pt x="998" y="292"/>
                                </a:lnTo>
                                <a:lnTo>
                                  <a:pt x="1033" y="355"/>
                                </a:lnTo>
                                <a:lnTo>
                                  <a:pt x="1059" y="423"/>
                                </a:lnTo>
                                <a:lnTo>
                                  <a:pt x="1075" y="495"/>
                                </a:lnTo>
                                <a:lnTo>
                                  <a:pt x="1081" y="570"/>
                                </a:lnTo>
                                <a:lnTo>
                                  <a:pt x="1075" y="646"/>
                                </a:lnTo>
                                <a:lnTo>
                                  <a:pt x="1059" y="718"/>
                                </a:lnTo>
                                <a:lnTo>
                                  <a:pt x="1033" y="785"/>
                                </a:lnTo>
                                <a:lnTo>
                                  <a:pt x="998" y="848"/>
                                </a:lnTo>
                                <a:lnTo>
                                  <a:pt x="955" y="905"/>
                                </a:lnTo>
                                <a:lnTo>
                                  <a:pt x="905" y="955"/>
                                </a:lnTo>
                                <a:lnTo>
                                  <a:pt x="848" y="998"/>
                                </a:lnTo>
                                <a:lnTo>
                                  <a:pt x="785" y="1033"/>
                                </a:lnTo>
                                <a:lnTo>
                                  <a:pt x="718" y="1059"/>
                                </a:lnTo>
                                <a:lnTo>
                                  <a:pt x="646" y="1075"/>
                                </a:lnTo>
                                <a:lnTo>
                                  <a:pt x="570" y="1081"/>
                                </a:lnTo>
                                <a:lnTo>
                                  <a:pt x="822" y="1081"/>
                                </a:lnTo>
                                <a:lnTo>
                                  <a:pt x="858" y="1063"/>
                                </a:lnTo>
                                <a:lnTo>
                                  <a:pt x="919" y="1022"/>
                                </a:lnTo>
                                <a:lnTo>
                                  <a:pt x="973" y="973"/>
                                </a:lnTo>
                                <a:lnTo>
                                  <a:pt x="1022" y="918"/>
                                </a:lnTo>
                                <a:lnTo>
                                  <a:pt x="1063" y="858"/>
                                </a:lnTo>
                                <a:lnTo>
                                  <a:pt x="1096" y="792"/>
                                </a:lnTo>
                                <a:lnTo>
                                  <a:pt x="1120" y="722"/>
                                </a:lnTo>
                                <a:lnTo>
                                  <a:pt x="1135" y="647"/>
                                </a:lnTo>
                                <a:lnTo>
                                  <a:pt x="1141" y="570"/>
                                </a:lnTo>
                                <a:lnTo>
                                  <a:pt x="1135" y="493"/>
                                </a:lnTo>
                                <a:lnTo>
                                  <a:pt x="1120" y="419"/>
                                </a:lnTo>
                                <a:lnTo>
                                  <a:pt x="1096" y="348"/>
                                </a:lnTo>
                                <a:lnTo>
                                  <a:pt x="1063" y="283"/>
                                </a:lnTo>
                                <a:lnTo>
                                  <a:pt x="1022" y="222"/>
                                </a:lnTo>
                                <a:lnTo>
                                  <a:pt x="973" y="167"/>
                                </a:lnTo>
                                <a:lnTo>
                                  <a:pt x="919" y="119"/>
                                </a:lnTo>
                                <a:lnTo>
                                  <a:pt x="858" y="78"/>
                                </a:lnTo>
                                <a:lnTo>
                                  <a:pt x="82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11"/>
                        <wps:cNvSpPr>
                          <a:spLocks/>
                        </wps:cNvSpPr>
                        <wps:spPr bwMode="auto">
                          <a:xfrm>
                            <a:off x="298" y="337"/>
                            <a:ext cx="443" cy="443"/>
                          </a:xfrm>
                          <a:custGeom>
                            <a:avLst/>
                            <a:gdLst>
                              <a:gd name="T0" fmla="+- 0 508 299"/>
                              <a:gd name="T1" fmla="*/ T0 w 443"/>
                              <a:gd name="T2" fmla="+- 0 338 338"/>
                              <a:gd name="T3" fmla="*/ 338 h 443"/>
                              <a:gd name="T4" fmla="+- 0 463 299"/>
                              <a:gd name="T5" fmla="*/ T4 w 443"/>
                              <a:gd name="T6" fmla="+- 0 345 338"/>
                              <a:gd name="T7" fmla="*/ 345 h 443"/>
                              <a:gd name="T8" fmla="+- 0 405 299"/>
                              <a:gd name="T9" fmla="*/ T8 w 443"/>
                              <a:gd name="T10" fmla="+- 0 369 338"/>
                              <a:gd name="T11" fmla="*/ 369 h 443"/>
                              <a:gd name="T12" fmla="+- 0 364 299"/>
                              <a:gd name="T13" fmla="*/ T12 w 443"/>
                              <a:gd name="T14" fmla="+- 0 402 338"/>
                              <a:gd name="T15" fmla="*/ 402 h 443"/>
                              <a:gd name="T16" fmla="+- 0 334 299"/>
                              <a:gd name="T17" fmla="*/ T16 w 443"/>
                              <a:gd name="T18" fmla="+- 0 439 338"/>
                              <a:gd name="T19" fmla="*/ 439 h 443"/>
                              <a:gd name="T20" fmla="+- 0 306 299"/>
                              <a:gd name="T21" fmla="*/ T20 w 443"/>
                              <a:gd name="T22" fmla="+- 0 500 338"/>
                              <a:gd name="T23" fmla="*/ 500 h 443"/>
                              <a:gd name="T24" fmla="+- 0 299 299"/>
                              <a:gd name="T25" fmla="*/ T24 w 443"/>
                              <a:gd name="T26" fmla="+- 0 541 338"/>
                              <a:gd name="T27" fmla="*/ 541 h 443"/>
                              <a:gd name="T28" fmla="+- 0 300 299"/>
                              <a:gd name="T29" fmla="*/ T28 w 443"/>
                              <a:gd name="T30" fmla="+- 0 562 338"/>
                              <a:gd name="T31" fmla="*/ 562 h 443"/>
                              <a:gd name="T32" fmla="+- 0 301 299"/>
                              <a:gd name="T33" fmla="*/ T32 w 443"/>
                              <a:gd name="T34" fmla="+- 0 592 338"/>
                              <a:gd name="T35" fmla="*/ 592 h 443"/>
                              <a:gd name="T36" fmla="+- 0 313 299"/>
                              <a:gd name="T37" fmla="*/ T36 w 443"/>
                              <a:gd name="T38" fmla="+- 0 639 338"/>
                              <a:gd name="T39" fmla="*/ 639 h 443"/>
                              <a:gd name="T40" fmla="+- 0 333 299"/>
                              <a:gd name="T41" fmla="*/ T40 w 443"/>
                              <a:gd name="T42" fmla="+- 0 677 338"/>
                              <a:gd name="T43" fmla="*/ 677 h 443"/>
                              <a:gd name="T44" fmla="+- 0 357 299"/>
                              <a:gd name="T45" fmla="*/ T44 w 443"/>
                              <a:gd name="T46" fmla="+- 0 708 338"/>
                              <a:gd name="T47" fmla="*/ 708 h 443"/>
                              <a:gd name="T48" fmla="+- 0 390 299"/>
                              <a:gd name="T49" fmla="*/ T48 w 443"/>
                              <a:gd name="T50" fmla="+- 0 737 338"/>
                              <a:gd name="T51" fmla="*/ 737 h 443"/>
                              <a:gd name="T52" fmla="+- 0 421 299"/>
                              <a:gd name="T53" fmla="*/ T52 w 443"/>
                              <a:gd name="T54" fmla="+- 0 757 338"/>
                              <a:gd name="T55" fmla="*/ 757 h 443"/>
                              <a:gd name="T56" fmla="+- 0 459 299"/>
                              <a:gd name="T57" fmla="*/ T56 w 443"/>
                              <a:gd name="T58" fmla="+- 0 772 338"/>
                              <a:gd name="T59" fmla="*/ 772 h 443"/>
                              <a:gd name="T60" fmla="+- 0 498 299"/>
                              <a:gd name="T61" fmla="*/ T60 w 443"/>
                              <a:gd name="T62" fmla="+- 0 779 338"/>
                              <a:gd name="T63" fmla="*/ 779 h 443"/>
                              <a:gd name="T64" fmla="+- 0 534 299"/>
                              <a:gd name="T65" fmla="*/ T64 w 443"/>
                              <a:gd name="T66" fmla="+- 0 779 338"/>
                              <a:gd name="T67" fmla="*/ 779 h 443"/>
                              <a:gd name="T68" fmla="+- 0 585 299"/>
                              <a:gd name="T69" fmla="*/ T68 w 443"/>
                              <a:gd name="T70" fmla="+- 0 770 338"/>
                              <a:gd name="T71" fmla="*/ 770 h 443"/>
                              <a:gd name="T72" fmla="+- 0 628 299"/>
                              <a:gd name="T73" fmla="*/ T72 w 443"/>
                              <a:gd name="T74" fmla="+- 0 752 338"/>
                              <a:gd name="T75" fmla="*/ 752 h 443"/>
                              <a:gd name="T76" fmla="+- 0 663 299"/>
                              <a:gd name="T77" fmla="*/ T76 w 443"/>
                              <a:gd name="T78" fmla="+- 0 728 338"/>
                              <a:gd name="T79" fmla="*/ 728 h 443"/>
                              <a:gd name="T80" fmla="+- 0 474 299"/>
                              <a:gd name="T81" fmla="*/ T80 w 443"/>
                              <a:gd name="T82" fmla="+- 0 723 338"/>
                              <a:gd name="T83" fmla="*/ 723 h 443"/>
                              <a:gd name="T84" fmla="+- 0 412 299"/>
                              <a:gd name="T85" fmla="*/ T84 w 443"/>
                              <a:gd name="T86" fmla="+- 0 690 338"/>
                              <a:gd name="T87" fmla="*/ 690 h 443"/>
                              <a:gd name="T88" fmla="+- 0 374 299"/>
                              <a:gd name="T89" fmla="*/ T88 w 443"/>
                              <a:gd name="T90" fmla="+- 0 646 338"/>
                              <a:gd name="T91" fmla="*/ 646 h 443"/>
                              <a:gd name="T92" fmla="+- 0 355 299"/>
                              <a:gd name="T93" fmla="*/ T92 w 443"/>
                              <a:gd name="T94" fmla="+- 0 600 338"/>
                              <a:gd name="T95" fmla="*/ 600 h 443"/>
                              <a:gd name="T96" fmla="+- 0 351 299"/>
                              <a:gd name="T97" fmla="*/ T96 w 443"/>
                              <a:gd name="T98" fmla="+- 0 555 338"/>
                              <a:gd name="T99" fmla="*/ 555 h 443"/>
                              <a:gd name="T100" fmla="+- 0 358 299"/>
                              <a:gd name="T101" fmla="*/ T100 w 443"/>
                              <a:gd name="T102" fmla="+- 0 509 338"/>
                              <a:gd name="T103" fmla="*/ 509 h 443"/>
                              <a:gd name="T104" fmla="+- 0 380 299"/>
                              <a:gd name="T105" fmla="*/ T104 w 443"/>
                              <a:gd name="T106" fmla="+- 0 463 338"/>
                              <a:gd name="T107" fmla="*/ 463 h 443"/>
                              <a:gd name="T108" fmla="+- 0 403 299"/>
                              <a:gd name="T109" fmla="*/ T108 w 443"/>
                              <a:gd name="T110" fmla="+- 0 436 338"/>
                              <a:gd name="T111" fmla="*/ 436 h 443"/>
                              <a:gd name="T112" fmla="+- 0 440 299"/>
                              <a:gd name="T113" fmla="*/ T112 w 443"/>
                              <a:gd name="T114" fmla="+- 0 409 338"/>
                              <a:gd name="T115" fmla="*/ 409 h 443"/>
                              <a:gd name="T116" fmla="+- 0 492 299"/>
                              <a:gd name="T117" fmla="*/ T116 w 443"/>
                              <a:gd name="T118" fmla="+- 0 391 338"/>
                              <a:gd name="T119" fmla="*/ 391 h 443"/>
                              <a:gd name="T120" fmla="+- 0 663 299"/>
                              <a:gd name="T121" fmla="*/ T120 w 443"/>
                              <a:gd name="T122" fmla="+- 0 390 338"/>
                              <a:gd name="T123" fmla="*/ 390 h 443"/>
                              <a:gd name="T124" fmla="+- 0 628 299"/>
                              <a:gd name="T125" fmla="*/ T124 w 443"/>
                              <a:gd name="T126" fmla="+- 0 366 338"/>
                              <a:gd name="T127" fmla="*/ 366 h 443"/>
                              <a:gd name="T128" fmla="+- 0 587 299"/>
                              <a:gd name="T129" fmla="*/ T128 w 443"/>
                              <a:gd name="T130" fmla="+- 0 348 338"/>
                              <a:gd name="T131" fmla="*/ 348 h 443"/>
                              <a:gd name="T132" fmla="+- 0 545 299"/>
                              <a:gd name="T133" fmla="*/ T132 w 443"/>
                              <a:gd name="T134" fmla="+- 0 339 338"/>
                              <a:gd name="T135" fmla="*/ 339 h 443"/>
                              <a:gd name="T136" fmla="+- 0 534 299"/>
                              <a:gd name="T137" fmla="*/ T136 w 443"/>
                              <a:gd name="T138" fmla="+- 0 338 338"/>
                              <a:gd name="T139" fmla="*/ 338 h 443"/>
                              <a:gd name="T140" fmla="+- 0 663 299"/>
                              <a:gd name="T141" fmla="*/ T140 w 443"/>
                              <a:gd name="T142" fmla="+- 0 728 338"/>
                              <a:gd name="T143" fmla="*/ 728 h 443"/>
                              <a:gd name="T144" fmla="+- 0 516 299"/>
                              <a:gd name="T145" fmla="*/ T144 w 443"/>
                              <a:gd name="T146" fmla="+- 0 390 338"/>
                              <a:gd name="T147" fmla="*/ 390 h 443"/>
                              <a:gd name="T148" fmla="+- 0 564 299"/>
                              <a:gd name="T149" fmla="*/ T148 w 443"/>
                              <a:gd name="T150" fmla="+- 0 394 338"/>
                              <a:gd name="T151" fmla="*/ 394 h 443"/>
                              <a:gd name="T152" fmla="+- 0 604 299"/>
                              <a:gd name="T153" fmla="*/ T152 w 443"/>
                              <a:gd name="T154" fmla="+- 0 411 338"/>
                              <a:gd name="T155" fmla="*/ 411 h 443"/>
                              <a:gd name="T156" fmla="+- 0 637 299"/>
                              <a:gd name="T157" fmla="*/ T156 w 443"/>
                              <a:gd name="T158" fmla="+- 0 435 338"/>
                              <a:gd name="T159" fmla="*/ 435 h 443"/>
                              <a:gd name="T160" fmla="+- 0 661 299"/>
                              <a:gd name="T161" fmla="*/ T160 w 443"/>
                              <a:gd name="T162" fmla="+- 0 465 338"/>
                              <a:gd name="T163" fmla="*/ 465 h 443"/>
                              <a:gd name="T164" fmla="+- 0 686 299"/>
                              <a:gd name="T165" fmla="*/ T164 w 443"/>
                              <a:gd name="T166" fmla="+- 0 518 338"/>
                              <a:gd name="T167" fmla="*/ 518 h 443"/>
                              <a:gd name="T168" fmla="+- 0 689 299"/>
                              <a:gd name="T169" fmla="*/ T168 w 443"/>
                              <a:gd name="T170" fmla="+- 0 555 338"/>
                              <a:gd name="T171" fmla="*/ 555 h 443"/>
                              <a:gd name="T172" fmla="+- 0 687 299"/>
                              <a:gd name="T173" fmla="*/ T172 w 443"/>
                              <a:gd name="T174" fmla="+- 0 591 338"/>
                              <a:gd name="T175" fmla="*/ 591 h 443"/>
                              <a:gd name="T176" fmla="+- 0 674 299"/>
                              <a:gd name="T177" fmla="*/ T176 w 443"/>
                              <a:gd name="T178" fmla="+- 0 630 338"/>
                              <a:gd name="T179" fmla="*/ 630 h 443"/>
                              <a:gd name="T180" fmla="+- 0 653 299"/>
                              <a:gd name="T181" fmla="*/ T180 w 443"/>
                              <a:gd name="T182" fmla="+- 0 664 338"/>
                              <a:gd name="T183" fmla="*/ 664 h 443"/>
                              <a:gd name="T184" fmla="+- 0 615 299"/>
                              <a:gd name="T185" fmla="*/ T184 w 443"/>
                              <a:gd name="T186" fmla="+- 0 699 338"/>
                              <a:gd name="T187" fmla="*/ 699 h 443"/>
                              <a:gd name="T188" fmla="+- 0 563 299"/>
                              <a:gd name="T189" fmla="*/ T188 w 443"/>
                              <a:gd name="T190" fmla="+- 0 723 338"/>
                              <a:gd name="T191" fmla="*/ 723 h 443"/>
                              <a:gd name="T192" fmla="+- 0 663 299"/>
                              <a:gd name="T193" fmla="*/ T192 w 443"/>
                              <a:gd name="T194" fmla="+- 0 728 338"/>
                              <a:gd name="T195" fmla="*/ 728 h 443"/>
                              <a:gd name="T196" fmla="+- 0 704 299"/>
                              <a:gd name="T197" fmla="*/ T196 w 443"/>
                              <a:gd name="T198" fmla="+- 0 682 338"/>
                              <a:gd name="T199" fmla="*/ 682 h 443"/>
                              <a:gd name="T200" fmla="+- 0 725 299"/>
                              <a:gd name="T201" fmla="*/ T200 w 443"/>
                              <a:gd name="T202" fmla="+- 0 643 338"/>
                              <a:gd name="T203" fmla="*/ 643 h 443"/>
                              <a:gd name="T204" fmla="+- 0 740 299"/>
                              <a:gd name="T205" fmla="*/ T204 w 443"/>
                              <a:gd name="T206" fmla="+- 0 585 338"/>
                              <a:gd name="T207" fmla="*/ 585 h 443"/>
                              <a:gd name="T208" fmla="+- 0 741 299"/>
                              <a:gd name="T209" fmla="*/ T208 w 443"/>
                              <a:gd name="T210" fmla="+- 0 543 338"/>
                              <a:gd name="T211" fmla="*/ 543 h 443"/>
                              <a:gd name="T212" fmla="+- 0 731 299"/>
                              <a:gd name="T213" fmla="*/ T212 w 443"/>
                              <a:gd name="T214" fmla="+- 0 493 338"/>
                              <a:gd name="T215" fmla="*/ 493 h 443"/>
                              <a:gd name="T216" fmla="+- 0 710 299"/>
                              <a:gd name="T217" fmla="*/ T216 w 443"/>
                              <a:gd name="T218" fmla="+- 0 445 338"/>
                              <a:gd name="T219" fmla="*/ 445 h 443"/>
                              <a:gd name="T220" fmla="+- 0 673 299"/>
                              <a:gd name="T221" fmla="*/ T220 w 443"/>
                              <a:gd name="T222" fmla="+- 0 399 338"/>
                              <a:gd name="T223" fmla="*/ 399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235" y="0"/>
                                </a:moveTo>
                                <a:lnTo>
                                  <a:pt x="209" y="0"/>
                                </a:lnTo>
                                <a:lnTo>
                                  <a:pt x="197" y="1"/>
                                </a:lnTo>
                                <a:lnTo>
                                  <a:pt x="186" y="2"/>
                                </a:lnTo>
                                <a:lnTo>
                                  <a:pt x="175" y="4"/>
                                </a:lnTo>
                                <a:lnTo>
                                  <a:pt x="164" y="7"/>
                                </a:lnTo>
                                <a:lnTo>
                                  <a:pt x="151" y="10"/>
                                </a:lnTo>
                                <a:lnTo>
                                  <a:pt x="139" y="15"/>
                                </a:lnTo>
                                <a:lnTo>
                                  <a:pt x="116" y="25"/>
                                </a:lnTo>
                                <a:lnTo>
                                  <a:pt x="106" y="31"/>
                                </a:lnTo>
                                <a:lnTo>
                                  <a:pt x="89" y="43"/>
                                </a:lnTo>
                                <a:lnTo>
                                  <a:pt x="81" y="49"/>
                                </a:lnTo>
                                <a:lnTo>
                                  <a:pt x="74" y="56"/>
                                </a:lnTo>
                                <a:lnTo>
                                  <a:pt x="65" y="64"/>
                                </a:lnTo>
                                <a:lnTo>
                                  <a:pt x="56" y="74"/>
                                </a:lnTo>
                                <a:lnTo>
                                  <a:pt x="47" y="84"/>
                                </a:lnTo>
                                <a:lnTo>
                                  <a:pt x="39" y="94"/>
                                </a:lnTo>
                                <a:lnTo>
                                  <a:pt x="35" y="101"/>
                                </a:lnTo>
                                <a:lnTo>
                                  <a:pt x="31" y="108"/>
                                </a:lnTo>
                                <a:lnTo>
                                  <a:pt x="21" y="127"/>
                                </a:lnTo>
                                <a:lnTo>
                                  <a:pt x="16" y="138"/>
                                </a:lnTo>
                                <a:lnTo>
                                  <a:pt x="7" y="162"/>
                                </a:lnTo>
                                <a:lnTo>
                                  <a:pt x="4" y="174"/>
                                </a:lnTo>
                                <a:lnTo>
                                  <a:pt x="1" y="192"/>
                                </a:lnTo>
                                <a:lnTo>
                                  <a:pt x="1" y="197"/>
                                </a:lnTo>
                                <a:lnTo>
                                  <a:pt x="0" y="203"/>
                                </a:lnTo>
                                <a:lnTo>
                                  <a:pt x="1" y="203"/>
                                </a:lnTo>
                                <a:lnTo>
                                  <a:pt x="0" y="203"/>
                                </a:lnTo>
                                <a:lnTo>
                                  <a:pt x="0" y="224"/>
                                </a:lnTo>
                                <a:lnTo>
                                  <a:pt x="1" y="224"/>
                                </a:lnTo>
                                <a:lnTo>
                                  <a:pt x="0" y="225"/>
                                </a:lnTo>
                                <a:lnTo>
                                  <a:pt x="1" y="229"/>
                                </a:lnTo>
                                <a:lnTo>
                                  <a:pt x="1" y="246"/>
                                </a:lnTo>
                                <a:lnTo>
                                  <a:pt x="2" y="254"/>
                                </a:lnTo>
                                <a:lnTo>
                                  <a:pt x="4" y="263"/>
                                </a:lnTo>
                                <a:lnTo>
                                  <a:pt x="6" y="276"/>
                                </a:lnTo>
                                <a:lnTo>
                                  <a:pt x="10" y="288"/>
                                </a:lnTo>
                                <a:lnTo>
                                  <a:pt x="14" y="301"/>
                                </a:lnTo>
                                <a:lnTo>
                                  <a:pt x="20" y="312"/>
                                </a:lnTo>
                                <a:lnTo>
                                  <a:pt x="23" y="319"/>
                                </a:lnTo>
                                <a:lnTo>
                                  <a:pt x="27" y="325"/>
                                </a:lnTo>
                                <a:lnTo>
                                  <a:pt x="34" y="339"/>
                                </a:lnTo>
                                <a:lnTo>
                                  <a:pt x="38" y="345"/>
                                </a:lnTo>
                                <a:lnTo>
                                  <a:pt x="43" y="351"/>
                                </a:lnTo>
                                <a:lnTo>
                                  <a:pt x="50" y="361"/>
                                </a:lnTo>
                                <a:lnTo>
                                  <a:pt x="58" y="370"/>
                                </a:lnTo>
                                <a:lnTo>
                                  <a:pt x="66" y="378"/>
                                </a:lnTo>
                                <a:lnTo>
                                  <a:pt x="75" y="386"/>
                                </a:lnTo>
                                <a:lnTo>
                                  <a:pt x="83" y="393"/>
                                </a:lnTo>
                                <a:lnTo>
                                  <a:pt x="91" y="399"/>
                                </a:lnTo>
                                <a:lnTo>
                                  <a:pt x="99" y="405"/>
                                </a:lnTo>
                                <a:lnTo>
                                  <a:pt x="108" y="411"/>
                                </a:lnTo>
                                <a:lnTo>
                                  <a:pt x="115" y="415"/>
                                </a:lnTo>
                                <a:lnTo>
                                  <a:pt x="122" y="419"/>
                                </a:lnTo>
                                <a:lnTo>
                                  <a:pt x="130" y="422"/>
                                </a:lnTo>
                                <a:lnTo>
                                  <a:pt x="140" y="427"/>
                                </a:lnTo>
                                <a:lnTo>
                                  <a:pt x="150" y="431"/>
                                </a:lnTo>
                                <a:lnTo>
                                  <a:pt x="160" y="434"/>
                                </a:lnTo>
                                <a:lnTo>
                                  <a:pt x="171" y="436"/>
                                </a:lnTo>
                                <a:lnTo>
                                  <a:pt x="178" y="438"/>
                                </a:lnTo>
                                <a:lnTo>
                                  <a:pt x="185" y="439"/>
                                </a:lnTo>
                                <a:lnTo>
                                  <a:pt x="199" y="441"/>
                                </a:lnTo>
                                <a:lnTo>
                                  <a:pt x="205" y="441"/>
                                </a:lnTo>
                                <a:lnTo>
                                  <a:pt x="218" y="442"/>
                                </a:lnTo>
                                <a:lnTo>
                                  <a:pt x="224" y="442"/>
                                </a:lnTo>
                                <a:lnTo>
                                  <a:pt x="235" y="441"/>
                                </a:lnTo>
                                <a:lnTo>
                                  <a:pt x="239" y="441"/>
                                </a:lnTo>
                                <a:lnTo>
                                  <a:pt x="257" y="439"/>
                                </a:lnTo>
                                <a:lnTo>
                                  <a:pt x="275" y="435"/>
                                </a:lnTo>
                                <a:lnTo>
                                  <a:pt x="286" y="432"/>
                                </a:lnTo>
                                <a:lnTo>
                                  <a:pt x="297" y="429"/>
                                </a:lnTo>
                                <a:lnTo>
                                  <a:pt x="308" y="424"/>
                                </a:lnTo>
                                <a:lnTo>
                                  <a:pt x="318" y="419"/>
                                </a:lnTo>
                                <a:lnTo>
                                  <a:pt x="329" y="414"/>
                                </a:lnTo>
                                <a:lnTo>
                                  <a:pt x="339" y="408"/>
                                </a:lnTo>
                                <a:lnTo>
                                  <a:pt x="350" y="401"/>
                                </a:lnTo>
                                <a:lnTo>
                                  <a:pt x="360" y="393"/>
                                </a:lnTo>
                                <a:lnTo>
                                  <a:pt x="364" y="390"/>
                                </a:lnTo>
                                <a:lnTo>
                                  <a:pt x="219" y="390"/>
                                </a:lnTo>
                                <a:lnTo>
                                  <a:pt x="206" y="389"/>
                                </a:lnTo>
                                <a:lnTo>
                                  <a:pt x="184" y="387"/>
                                </a:lnTo>
                                <a:lnTo>
                                  <a:pt x="175" y="385"/>
                                </a:lnTo>
                                <a:lnTo>
                                  <a:pt x="154" y="378"/>
                                </a:lnTo>
                                <a:lnTo>
                                  <a:pt x="143" y="372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52"/>
                                </a:lnTo>
                                <a:lnTo>
                                  <a:pt x="96" y="337"/>
                                </a:lnTo>
                                <a:lnTo>
                                  <a:pt x="89" y="328"/>
                                </a:lnTo>
                                <a:lnTo>
                                  <a:pt x="82" y="318"/>
                                </a:lnTo>
                                <a:lnTo>
                                  <a:pt x="75" y="308"/>
                                </a:lnTo>
                                <a:lnTo>
                                  <a:pt x="69" y="296"/>
                                </a:lnTo>
                                <a:lnTo>
                                  <a:pt x="64" y="285"/>
                                </a:lnTo>
                                <a:lnTo>
                                  <a:pt x="59" y="272"/>
                                </a:lnTo>
                                <a:lnTo>
                                  <a:pt x="56" y="262"/>
                                </a:lnTo>
                                <a:lnTo>
                                  <a:pt x="54" y="251"/>
                                </a:lnTo>
                                <a:lnTo>
                                  <a:pt x="52" y="233"/>
                                </a:lnTo>
                                <a:lnTo>
                                  <a:pt x="51" y="226"/>
                                </a:lnTo>
                                <a:lnTo>
                                  <a:pt x="52" y="217"/>
                                </a:lnTo>
                                <a:lnTo>
                                  <a:pt x="52" y="206"/>
                                </a:lnTo>
                                <a:lnTo>
                                  <a:pt x="54" y="194"/>
                                </a:lnTo>
                                <a:lnTo>
                                  <a:pt x="56" y="182"/>
                                </a:lnTo>
                                <a:lnTo>
                                  <a:pt x="59" y="171"/>
                                </a:lnTo>
                                <a:lnTo>
                                  <a:pt x="63" y="159"/>
                                </a:lnTo>
                                <a:lnTo>
                                  <a:pt x="68" y="147"/>
                                </a:lnTo>
                                <a:lnTo>
                                  <a:pt x="74" y="136"/>
                                </a:lnTo>
                                <a:lnTo>
                                  <a:pt x="81" y="125"/>
                                </a:lnTo>
                                <a:lnTo>
                                  <a:pt x="86" y="118"/>
                                </a:lnTo>
                                <a:lnTo>
                                  <a:pt x="91" y="112"/>
                                </a:lnTo>
                                <a:lnTo>
                                  <a:pt x="97" y="106"/>
                                </a:lnTo>
                                <a:lnTo>
                                  <a:pt x="104" y="98"/>
                                </a:lnTo>
                                <a:lnTo>
                                  <a:pt x="113" y="90"/>
                                </a:lnTo>
                                <a:lnTo>
                                  <a:pt x="122" y="83"/>
                                </a:lnTo>
                                <a:lnTo>
                                  <a:pt x="131" y="77"/>
                                </a:lnTo>
                                <a:lnTo>
                                  <a:pt x="141" y="71"/>
                                </a:lnTo>
                                <a:lnTo>
                                  <a:pt x="152" y="65"/>
                                </a:lnTo>
                                <a:lnTo>
                                  <a:pt x="171" y="58"/>
                                </a:lnTo>
                                <a:lnTo>
                                  <a:pt x="179" y="56"/>
                                </a:lnTo>
                                <a:lnTo>
                                  <a:pt x="193" y="53"/>
                                </a:lnTo>
                                <a:lnTo>
                                  <a:pt x="199" y="52"/>
                                </a:lnTo>
                                <a:lnTo>
                                  <a:pt x="211" y="52"/>
                                </a:lnTo>
                                <a:lnTo>
                                  <a:pt x="217" y="52"/>
                                </a:lnTo>
                                <a:lnTo>
                                  <a:pt x="364" y="52"/>
                                </a:lnTo>
                                <a:lnTo>
                                  <a:pt x="362" y="50"/>
                                </a:lnTo>
                                <a:lnTo>
                                  <a:pt x="353" y="43"/>
                                </a:lnTo>
                                <a:lnTo>
                                  <a:pt x="337" y="32"/>
                                </a:lnTo>
                                <a:lnTo>
                                  <a:pt x="329" y="28"/>
                                </a:lnTo>
                                <a:lnTo>
                                  <a:pt x="321" y="24"/>
                                </a:lnTo>
                                <a:lnTo>
                                  <a:pt x="311" y="18"/>
                                </a:lnTo>
                                <a:lnTo>
                                  <a:pt x="300" y="14"/>
                                </a:lnTo>
                                <a:lnTo>
                                  <a:pt x="288" y="10"/>
                                </a:lnTo>
                                <a:lnTo>
                                  <a:pt x="277" y="6"/>
                                </a:lnTo>
                                <a:lnTo>
                                  <a:pt x="269" y="4"/>
                                </a:lnTo>
                                <a:lnTo>
                                  <a:pt x="260" y="2"/>
                                </a:lnTo>
                                <a:lnTo>
                                  <a:pt x="246" y="1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26" y="390"/>
                                </a:moveTo>
                                <a:lnTo>
                                  <a:pt x="219" y="390"/>
                                </a:lnTo>
                                <a:lnTo>
                                  <a:pt x="364" y="390"/>
                                </a:lnTo>
                                <a:lnTo>
                                  <a:pt x="238" y="390"/>
                                </a:lnTo>
                                <a:lnTo>
                                  <a:pt x="226" y="390"/>
                                </a:lnTo>
                                <a:close/>
                                <a:moveTo>
                                  <a:pt x="364" y="52"/>
                                </a:moveTo>
                                <a:lnTo>
                                  <a:pt x="217" y="52"/>
                                </a:lnTo>
                                <a:lnTo>
                                  <a:pt x="229" y="52"/>
                                </a:lnTo>
                                <a:lnTo>
                                  <a:pt x="236" y="52"/>
                                </a:lnTo>
                                <a:lnTo>
                                  <a:pt x="253" y="54"/>
                                </a:lnTo>
                                <a:lnTo>
                                  <a:pt x="265" y="56"/>
                                </a:lnTo>
                                <a:lnTo>
                                  <a:pt x="281" y="62"/>
                                </a:lnTo>
                                <a:lnTo>
                                  <a:pt x="286" y="64"/>
                                </a:lnTo>
                                <a:lnTo>
                                  <a:pt x="298" y="70"/>
                                </a:lnTo>
                                <a:lnTo>
                                  <a:pt x="305" y="73"/>
                                </a:lnTo>
                                <a:lnTo>
                                  <a:pt x="317" y="80"/>
                                </a:lnTo>
                                <a:lnTo>
                                  <a:pt x="321" y="84"/>
                                </a:lnTo>
                                <a:lnTo>
                                  <a:pt x="332" y="92"/>
                                </a:lnTo>
                                <a:lnTo>
                                  <a:pt x="338" y="97"/>
                                </a:lnTo>
                                <a:lnTo>
                                  <a:pt x="343" y="102"/>
                                </a:lnTo>
                                <a:lnTo>
                                  <a:pt x="350" y="110"/>
                                </a:lnTo>
                                <a:lnTo>
                                  <a:pt x="356" y="118"/>
                                </a:lnTo>
                                <a:lnTo>
                                  <a:pt x="362" y="127"/>
                                </a:lnTo>
                                <a:lnTo>
                                  <a:pt x="368" y="136"/>
                                </a:lnTo>
                                <a:lnTo>
                                  <a:pt x="375" y="147"/>
                                </a:lnTo>
                                <a:lnTo>
                                  <a:pt x="380" y="159"/>
                                </a:lnTo>
                                <a:lnTo>
                                  <a:pt x="387" y="180"/>
                                </a:lnTo>
                                <a:lnTo>
                                  <a:pt x="389" y="190"/>
                                </a:lnTo>
                                <a:lnTo>
                                  <a:pt x="390" y="203"/>
                                </a:lnTo>
                                <a:lnTo>
                                  <a:pt x="390" y="211"/>
                                </a:lnTo>
                                <a:lnTo>
                                  <a:pt x="390" y="217"/>
                                </a:lnTo>
                                <a:lnTo>
                                  <a:pt x="390" y="230"/>
                                </a:lnTo>
                                <a:lnTo>
                                  <a:pt x="389" y="242"/>
                                </a:lnTo>
                                <a:lnTo>
                                  <a:pt x="388" y="253"/>
                                </a:lnTo>
                                <a:lnTo>
                                  <a:pt x="385" y="264"/>
                                </a:lnTo>
                                <a:lnTo>
                                  <a:pt x="382" y="275"/>
                                </a:lnTo>
                                <a:lnTo>
                                  <a:pt x="379" y="283"/>
                                </a:lnTo>
                                <a:lnTo>
                                  <a:pt x="375" y="292"/>
                                </a:lnTo>
                                <a:lnTo>
                                  <a:pt x="371" y="301"/>
                                </a:lnTo>
                                <a:lnTo>
                                  <a:pt x="366" y="309"/>
                                </a:lnTo>
                                <a:lnTo>
                                  <a:pt x="360" y="318"/>
                                </a:lnTo>
                                <a:lnTo>
                                  <a:pt x="354" y="326"/>
                                </a:lnTo>
                                <a:lnTo>
                                  <a:pt x="348" y="334"/>
                                </a:lnTo>
                                <a:lnTo>
                                  <a:pt x="338" y="344"/>
                                </a:lnTo>
                                <a:lnTo>
                                  <a:pt x="327" y="353"/>
                                </a:lnTo>
                                <a:lnTo>
                                  <a:pt x="316" y="361"/>
                                </a:lnTo>
                                <a:lnTo>
                                  <a:pt x="304" y="369"/>
                                </a:lnTo>
                                <a:lnTo>
                                  <a:pt x="294" y="374"/>
                                </a:lnTo>
                                <a:lnTo>
                                  <a:pt x="284" y="379"/>
                                </a:lnTo>
                                <a:lnTo>
                                  <a:pt x="264" y="385"/>
                                </a:lnTo>
                                <a:lnTo>
                                  <a:pt x="255" y="388"/>
                                </a:lnTo>
                                <a:lnTo>
                                  <a:pt x="242" y="389"/>
                                </a:lnTo>
                                <a:lnTo>
                                  <a:pt x="238" y="390"/>
                                </a:lnTo>
                                <a:lnTo>
                                  <a:pt x="364" y="390"/>
                                </a:lnTo>
                                <a:lnTo>
                                  <a:pt x="377" y="378"/>
                                </a:lnTo>
                                <a:lnTo>
                                  <a:pt x="384" y="371"/>
                                </a:lnTo>
                                <a:lnTo>
                                  <a:pt x="398" y="354"/>
                                </a:lnTo>
                                <a:lnTo>
                                  <a:pt x="405" y="344"/>
                                </a:lnTo>
                                <a:lnTo>
                                  <a:pt x="411" y="333"/>
                                </a:lnTo>
                                <a:lnTo>
                                  <a:pt x="417" y="324"/>
                                </a:lnTo>
                                <a:lnTo>
                                  <a:pt x="422" y="314"/>
                                </a:lnTo>
                                <a:lnTo>
                                  <a:pt x="426" y="305"/>
                                </a:lnTo>
                                <a:lnTo>
                                  <a:pt x="430" y="295"/>
                                </a:lnTo>
                                <a:lnTo>
                                  <a:pt x="435" y="279"/>
                                </a:lnTo>
                                <a:lnTo>
                                  <a:pt x="438" y="263"/>
                                </a:lnTo>
                                <a:lnTo>
                                  <a:pt x="441" y="247"/>
                                </a:lnTo>
                                <a:lnTo>
                                  <a:pt x="442" y="230"/>
                                </a:lnTo>
                                <a:lnTo>
                                  <a:pt x="442" y="222"/>
                                </a:lnTo>
                                <a:lnTo>
                                  <a:pt x="442" y="217"/>
                                </a:lnTo>
                                <a:lnTo>
                                  <a:pt x="442" y="205"/>
                                </a:lnTo>
                                <a:lnTo>
                                  <a:pt x="440" y="192"/>
                                </a:lnTo>
                                <a:lnTo>
                                  <a:pt x="438" y="179"/>
                                </a:lnTo>
                                <a:lnTo>
                                  <a:pt x="436" y="167"/>
                                </a:lnTo>
                                <a:lnTo>
                                  <a:pt x="432" y="155"/>
                                </a:lnTo>
                                <a:lnTo>
                                  <a:pt x="428" y="143"/>
                                </a:lnTo>
                                <a:lnTo>
                                  <a:pt x="425" y="133"/>
                                </a:lnTo>
                                <a:lnTo>
                                  <a:pt x="421" y="124"/>
                                </a:lnTo>
                                <a:lnTo>
                                  <a:pt x="411" y="107"/>
                                </a:lnTo>
                                <a:lnTo>
                                  <a:pt x="406" y="99"/>
                                </a:lnTo>
                                <a:lnTo>
                                  <a:pt x="395" y="83"/>
                                </a:lnTo>
                                <a:lnTo>
                                  <a:pt x="389" y="76"/>
                                </a:lnTo>
                                <a:lnTo>
                                  <a:pt x="374" y="61"/>
                                </a:lnTo>
                                <a:lnTo>
                                  <a:pt x="36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6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" y="476"/>
                            <a:ext cx="17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1738"/>
                            <a:ext cx="27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5" y="1761"/>
                            <a:ext cx="27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Freeform 206"/>
                        <wps:cNvSpPr>
                          <a:spLocks/>
                        </wps:cNvSpPr>
                        <wps:spPr bwMode="auto">
                          <a:xfrm>
                            <a:off x="412" y="1119"/>
                            <a:ext cx="4824" cy="740"/>
                          </a:xfrm>
                          <a:custGeom>
                            <a:avLst/>
                            <a:gdLst>
                              <a:gd name="T0" fmla="+- 0 413 412"/>
                              <a:gd name="T1" fmla="*/ T0 w 4824"/>
                              <a:gd name="T2" fmla="+- 0 1859 1120"/>
                              <a:gd name="T3" fmla="*/ 1859 h 740"/>
                              <a:gd name="T4" fmla="+- 0 413 412"/>
                              <a:gd name="T5" fmla="*/ T4 w 4824"/>
                              <a:gd name="T6" fmla="+- 0 1716 1120"/>
                              <a:gd name="T7" fmla="*/ 1716 h 740"/>
                              <a:gd name="T8" fmla="+- 0 412 412"/>
                              <a:gd name="T9" fmla="*/ T8 w 4824"/>
                              <a:gd name="T10" fmla="+- 0 1601 1120"/>
                              <a:gd name="T11" fmla="*/ 1601 h 740"/>
                              <a:gd name="T12" fmla="+- 0 435 412"/>
                              <a:gd name="T13" fmla="*/ T12 w 4824"/>
                              <a:gd name="T14" fmla="+- 0 1541 1120"/>
                              <a:gd name="T15" fmla="*/ 1541 h 740"/>
                              <a:gd name="T16" fmla="+- 0 500 412"/>
                              <a:gd name="T17" fmla="*/ T16 w 4824"/>
                              <a:gd name="T18" fmla="+- 0 1519 1120"/>
                              <a:gd name="T19" fmla="*/ 1519 h 740"/>
                              <a:gd name="T20" fmla="+- 0 629 412"/>
                              <a:gd name="T21" fmla="*/ T20 w 4824"/>
                              <a:gd name="T22" fmla="+- 0 1516 1120"/>
                              <a:gd name="T23" fmla="*/ 1516 h 740"/>
                              <a:gd name="T24" fmla="+- 0 5037 412"/>
                              <a:gd name="T25" fmla="*/ T24 w 4824"/>
                              <a:gd name="T26" fmla="+- 0 1516 1120"/>
                              <a:gd name="T27" fmla="*/ 1516 h 740"/>
                              <a:gd name="T28" fmla="+- 0 5156 412"/>
                              <a:gd name="T29" fmla="*/ T28 w 4824"/>
                              <a:gd name="T30" fmla="+- 0 1485 1120"/>
                              <a:gd name="T31" fmla="*/ 1485 h 740"/>
                              <a:gd name="T32" fmla="+- 0 5215 412"/>
                              <a:gd name="T33" fmla="*/ T32 w 4824"/>
                              <a:gd name="T34" fmla="+- 0 1416 1120"/>
                              <a:gd name="T35" fmla="*/ 1416 h 740"/>
                              <a:gd name="T36" fmla="+- 0 5234 412"/>
                              <a:gd name="T37" fmla="*/ T36 w 4824"/>
                              <a:gd name="T38" fmla="+- 0 1348 1120"/>
                              <a:gd name="T39" fmla="*/ 1348 h 740"/>
                              <a:gd name="T40" fmla="+- 0 5236 412"/>
                              <a:gd name="T41" fmla="*/ T40 w 4824"/>
                              <a:gd name="T42" fmla="+- 0 1316 1120"/>
                              <a:gd name="T43" fmla="*/ 1316 h 740"/>
                              <a:gd name="T44" fmla="+- 0 5236 412"/>
                              <a:gd name="T45" fmla="*/ T44 w 4824"/>
                              <a:gd name="T46" fmla="+- 0 1120 1120"/>
                              <a:gd name="T47" fmla="*/ 1120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24" h="740">
                                <a:moveTo>
                                  <a:pt x="1" y="739"/>
                                </a:moveTo>
                                <a:lnTo>
                                  <a:pt x="1" y="596"/>
                                </a:lnTo>
                                <a:lnTo>
                                  <a:pt x="0" y="481"/>
                                </a:lnTo>
                                <a:lnTo>
                                  <a:pt x="23" y="421"/>
                                </a:lnTo>
                                <a:lnTo>
                                  <a:pt x="88" y="399"/>
                                </a:lnTo>
                                <a:lnTo>
                                  <a:pt x="217" y="396"/>
                                </a:lnTo>
                                <a:lnTo>
                                  <a:pt x="4625" y="396"/>
                                </a:lnTo>
                                <a:lnTo>
                                  <a:pt x="4744" y="365"/>
                                </a:lnTo>
                                <a:lnTo>
                                  <a:pt x="4803" y="296"/>
                                </a:lnTo>
                                <a:lnTo>
                                  <a:pt x="4822" y="228"/>
                                </a:lnTo>
                                <a:lnTo>
                                  <a:pt x="4824" y="196"/>
                                </a:lnTo>
                                <a:lnTo>
                                  <a:pt x="482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5"/>
                        <wps:cNvSpPr>
                          <a:spLocks/>
                        </wps:cNvSpPr>
                        <wps:spPr bwMode="auto">
                          <a:xfrm>
                            <a:off x="3617" y="1119"/>
                            <a:ext cx="199" cy="397"/>
                          </a:xfrm>
                          <a:custGeom>
                            <a:avLst/>
                            <a:gdLst>
                              <a:gd name="T0" fmla="+- 0 3617 3617"/>
                              <a:gd name="T1" fmla="*/ T0 w 199"/>
                              <a:gd name="T2" fmla="+- 0 1516 1120"/>
                              <a:gd name="T3" fmla="*/ 1516 h 397"/>
                              <a:gd name="T4" fmla="+- 0 3736 3617"/>
                              <a:gd name="T5" fmla="*/ T4 w 199"/>
                              <a:gd name="T6" fmla="+- 0 1485 1120"/>
                              <a:gd name="T7" fmla="*/ 1485 h 397"/>
                              <a:gd name="T8" fmla="+- 0 3795 3617"/>
                              <a:gd name="T9" fmla="*/ T8 w 199"/>
                              <a:gd name="T10" fmla="+- 0 1416 1120"/>
                              <a:gd name="T11" fmla="*/ 1416 h 397"/>
                              <a:gd name="T12" fmla="+- 0 3814 3617"/>
                              <a:gd name="T13" fmla="*/ T12 w 199"/>
                              <a:gd name="T14" fmla="+- 0 1348 1120"/>
                              <a:gd name="T15" fmla="*/ 1348 h 397"/>
                              <a:gd name="T16" fmla="+- 0 3816 3617"/>
                              <a:gd name="T17" fmla="*/ T16 w 199"/>
                              <a:gd name="T18" fmla="+- 0 1316 1120"/>
                              <a:gd name="T19" fmla="*/ 1316 h 397"/>
                              <a:gd name="T20" fmla="+- 0 3816 3617"/>
                              <a:gd name="T21" fmla="*/ T20 w 199"/>
                              <a:gd name="T22" fmla="+- 0 1120 1120"/>
                              <a:gd name="T23" fmla="*/ 112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9" h="397">
                                <a:moveTo>
                                  <a:pt x="0" y="396"/>
                                </a:moveTo>
                                <a:lnTo>
                                  <a:pt x="119" y="365"/>
                                </a:lnTo>
                                <a:lnTo>
                                  <a:pt x="178" y="296"/>
                                </a:lnTo>
                                <a:lnTo>
                                  <a:pt x="197" y="228"/>
                                </a:lnTo>
                                <a:lnTo>
                                  <a:pt x="199" y="196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4"/>
                        <wps:cNvSpPr>
                          <a:spLocks/>
                        </wps:cNvSpPr>
                        <wps:spPr bwMode="auto">
                          <a:xfrm>
                            <a:off x="1640" y="1119"/>
                            <a:ext cx="199" cy="397"/>
                          </a:xfrm>
                          <a:custGeom>
                            <a:avLst/>
                            <a:gdLst>
                              <a:gd name="T0" fmla="+- 0 1640 1640"/>
                              <a:gd name="T1" fmla="*/ T0 w 199"/>
                              <a:gd name="T2" fmla="+- 0 1516 1120"/>
                              <a:gd name="T3" fmla="*/ 1516 h 397"/>
                              <a:gd name="T4" fmla="+- 0 1759 1640"/>
                              <a:gd name="T5" fmla="*/ T4 w 199"/>
                              <a:gd name="T6" fmla="+- 0 1485 1120"/>
                              <a:gd name="T7" fmla="*/ 1485 h 397"/>
                              <a:gd name="T8" fmla="+- 0 1817 1640"/>
                              <a:gd name="T9" fmla="*/ T8 w 199"/>
                              <a:gd name="T10" fmla="+- 0 1416 1120"/>
                              <a:gd name="T11" fmla="*/ 1416 h 397"/>
                              <a:gd name="T12" fmla="+- 0 1837 1640"/>
                              <a:gd name="T13" fmla="*/ T12 w 199"/>
                              <a:gd name="T14" fmla="+- 0 1348 1120"/>
                              <a:gd name="T15" fmla="*/ 1348 h 397"/>
                              <a:gd name="T16" fmla="+- 0 1838 1640"/>
                              <a:gd name="T17" fmla="*/ T16 w 199"/>
                              <a:gd name="T18" fmla="+- 0 1316 1120"/>
                              <a:gd name="T19" fmla="*/ 1316 h 397"/>
                              <a:gd name="T20" fmla="+- 0 1838 1640"/>
                              <a:gd name="T21" fmla="*/ T20 w 199"/>
                              <a:gd name="T22" fmla="+- 0 1120 1120"/>
                              <a:gd name="T23" fmla="*/ 112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9" h="397">
                                <a:moveTo>
                                  <a:pt x="0" y="396"/>
                                </a:moveTo>
                                <a:lnTo>
                                  <a:pt x="119" y="365"/>
                                </a:lnTo>
                                <a:lnTo>
                                  <a:pt x="177" y="296"/>
                                </a:lnTo>
                                <a:lnTo>
                                  <a:pt x="197" y="228"/>
                                </a:lnTo>
                                <a:lnTo>
                                  <a:pt x="198" y="196"/>
                                </a:ln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3"/>
                        <wps:cNvSpPr>
                          <a:spLocks/>
                        </wps:cNvSpPr>
                        <wps:spPr bwMode="auto">
                          <a:xfrm>
                            <a:off x="4723" y="1119"/>
                            <a:ext cx="2285" cy="817"/>
                          </a:xfrm>
                          <a:custGeom>
                            <a:avLst/>
                            <a:gdLst>
                              <a:gd name="T0" fmla="+- 0 7005 4723"/>
                              <a:gd name="T1" fmla="*/ T0 w 2285"/>
                              <a:gd name="T2" fmla="+- 0 1120 1120"/>
                              <a:gd name="T3" fmla="*/ 1120 h 817"/>
                              <a:gd name="T4" fmla="+- 0 7005 4723"/>
                              <a:gd name="T5" fmla="*/ T4 w 2285"/>
                              <a:gd name="T6" fmla="+- 0 1456 1120"/>
                              <a:gd name="T7" fmla="*/ 1456 h 817"/>
                              <a:gd name="T8" fmla="+- 0 7008 4723"/>
                              <a:gd name="T9" fmla="*/ T8 w 2285"/>
                              <a:gd name="T10" fmla="+- 0 1572 1120"/>
                              <a:gd name="T11" fmla="*/ 1572 h 817"/>
                              <a:gd name="T12" fmla="+- 0 6988 4723"/>
                              <a:gd name="T13" fmla="*/ T12 w 2285"/>
                              <a:gd name="T14" fmla="+- 0 1631 1120"/>
                              <a:gd name="T15" fmla="*/ 1631 h 817"/>
                              <a:gd name="T16" fmla="+- 0 6927 4723"/>
                              <a:gd name="T17" fmla="*/ T16 w 2285"/>
                              <a:gd name="T18" fmla="+- 0 1653 1120"/>
                              <a:gd name="T19" fmla="*/ 1653 h 817"/>
                              <a:gd name="T20" fmla="+- 0 6807 4723"/>
                              <a:gd name="T21" fmla="*/ T20 w 2285"/>
                              <a:gd name="T22" fmla="+- 0 1656 1120"/>
                              <a:gd name="T23" fmla="*/ 1656 h 817"/>
                              <a:gd name="T24" fmla="+- 0 4939 4723"/>
                              <a:gd name="T25" fmla="*/ T24 w 2285"/>
                              <a:gd name="T26" fmla="+- 0 1656 1120"/>
                              <a:gd name="T27" fmla="*/ 1656 h 817"/>
                              <a:gd name="T28" fmla="+- 0 4811 4723"/>
                              <a:gd name="T29" fmla="*/ T28 w 2285"/>
                              <a:gd name="T30" fmla="+- 0 1688 1120"/>
                              <a:gd name="T31" fmla="*/ 1688 h 817"/>
                              <a:gd name="T32" fmla="+- 0 4747 4723"/>
                              <a:gd name="T33" fmla="*/ T32 w 2285"/>
                              <a:gd name="T34" fmla="+- 0 1756 1120"/>
                              <a:gd name="T35" fmla="*/ 1756 h 817"/>
                              <a:gd name="T36" fmla="+- 0 4726 4723"/>
                              <a:gd name="T37" fmla="*/ T36 w 2285"/>
                              <a:gd name="T38" fmla="+- 0 1825 1120"/>
                              <a:gd name="T39" fmla="*/ 1825 h 817"/>
                              <a:gd name="T40" fmla="+- 0 4723 4723"/>
                              <a:gd name="T41" fmla="*/ T40 w 2285"/>
                              <a:gd name="T42" fmla="+- 0 1856 1120"/>
                              <a:gd name="T43" fmla="*/ 1856 h 817"/>
                              <a:gd name="T44" fmla="+- 0 4723 4723"/>
                              <a:gd name="T45" fmla="*/ T44 w 2285"/>
                              <a:gd name="T46" fmla="+- 0 1936 1120"/>
                              <a:gd name="T47" fmla="*/ 1936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85" h="817">
                                <a:moveTo>
                                  <a:pt x="2282" y="0"/>
                                </a:moveTo>
                                <a:lnTo>
                                  <a:pt x="2282" y="336"/>
                                </a:lnTo>
                                <a:lnTo>
                                  <a:pt x="2285" y="452"/>
                                </a:lnTo>
                                <a:lnTo>
                                  <a:pt x="2265" y="511"/>
                                </a:lnTo>
                                <a:lnTo>
                                  <a:pt x="2204" y="533"/>
                                </a:lnTo>
                                <a:lnTo>
                                  <a:pt x="2084" y="536"/>
                                </a:lnTo>
                                <a:lnTo>
                                  <a:pt x="216" y="536"/>
                                </a:lnTo>
                                <a:lnTo>
                                  <a:pt x="88" y="568"/>
                                </a:lnTo>
                                <a:lnTo>
                                  <a:pt x="24" y="636"/>
                                </a:lnTo>
                                <a:lnTo>
                                  <a:pt x="3" y="705"/>
                                </a:lnTo>
                                <a:lnTo>
                                  <a:pt x="0" y="736"/>
                                </a:lnTo>
                                <a:lnTo>
                                  <a:pt x="0" y="81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263" y="236"/>
                            <a:ext cx="1654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181" w:lineRule="exac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6"/>
                                </w:rPr>
                                <w:t>ЕСТЬ ВОПРОСЫ</w:t>
                              </w:r>
                            </w:p>
                            <w:p w:rsidR="006E6631" w:rsidRDefault="00E20640">
                              <w:pPr>
                                <w:spacing w:before="95" w:line="264" w:lineRule="auto"/>
                                <w:ind w:right="-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(В ТОМ ЧИСЛЕ ЗАМЕЧАНИЯ ПО ТЕХНИЧЕСКОМУ СОСТОЯНИЮ)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3292" y="236"/>
                            <a:ext cx="1078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47" w:lineRule="auto"/>
                                <w:ind w:right="-5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6"/>
                                </w:rPr>
                                <w:t xml:space="preserve">НЕ УСПЕЛИ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ОСМОТРЕТЬ</w:t>
                              </w:r>
                            </w:p>
                            <w:p w:rsidR="006E6631" w:rsidRDefault="00E20640">
                              <w:pPr>
                                <w:spacing w:line="247" w:lineRule="auto"/>
                                <w:ind w:right="-5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6"/>
                                </w:rPr>
                                <w:t>В УКАЗАННОЕ ВРЕМЯ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773" y="234"/>
                            <a:ext cx="984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47" w:lineRule="auto"/>
                                <w:ind w:right="-2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6"/>
                                </w:rPr>
                                <w:t xml:space="preserve">НЕ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16"/>
                                </w:rPr>
                                <w:t xml:space="preserve">УДАЛОСЬ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6"/>
                                </w:rPr>
                                <w:t>ОСМОТРЕТЬ КВАРТИРУ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236"/>
                            <a:ext cx="1704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181" w:lineRule="exac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6"/>
                                </w:rPr>
                                <w:t>ЕСТЬ ВОПРОСЫ</w:t>
                              </w:r>
                            </w:p>
                            <w:p w:rsidR="006E6631" w:rsidRDefault="00E20640">
                              <w:pPr>
                                <w:spacing w:before="6" w:line="247" w:lineRule="auto"/>
                                <w:ind w:right="12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6"/>
                                </w:rPr>
                                <w:t>ПО ПРИОБРЕТЕНИЮ ЖИЛЫХ ПОМЕЩЕНИЙ ЗА ДОПЛАТУ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198" o:spid="_x0000_s1049" style="width:410.95pt;height:99.65pt;mso-position-horizontal-relative:char;mso-position-vertical-relative:line" coordsize="8219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">
                <v:shape id="Freeform 221" o:spid="_x0000_s1050" style="position:absolute;left:5766;top:38;width:2423;height:1167;visibility:visible;mso-wrap-style:square;v-text-anchor:top" coordsize="2423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" path="m2252,l170,,103,15,49,54,13,111,,182,,985r13,71l49,1114r54,39l170,1167r2082,l2318,1153r54,-39l2408,1056r14,-71l2422,182r-14,-71l2372,54,2318,15,2252,xe" fillcolor="#f79433" stroked="f">
                  <v:path arrowok="t" o:connecttype="custom" o:connectlocs="2252,38;170,38;103,53;49,92;13,149;0,220;0,1023;13,1094;49,1152;103,1191;170,1205;2252,1205;2318,1191;2372,1152;2408,1094;2422,1023;2422,220;2408,149;2372,92;2318,53;2252,38" o:connectangles="0,0,0,0,0,0,0,0,0,0,0,0,0,0,0,0,0,0,0,0,0"/>
                </v:shape>
                <v:shape id="AutoShape 220" o:spid="_x0000_s1051" style="position:absolute;left:5736;top:8;width:2483;height:1227;visibility:visible;mso-wrap-style:square;v-text-anchor:top" coordsize="2483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" path="m2282,l200,,122,17,58,62,15,130,,212r,803l15,1098r43,67l122,1210r78,17l2282,1227r78,-17l2420,1167r-2220,l145,1155r-44,-33l71,1074,60,1015r,-803l71,153r30,-48l145,72,200,60r2220,l2360,17,2282,xm2420,60r-138,l2336,72r45,33l2411,153r11,59l2422,1015r-11,59l2381,1122r-45,33l2282,1167r138,l2423,1165r43,-67l2482,1015r,-803l2466,130,2423,62r-3,-2xe" stroked="f">
                  <v:path arrowok="t" o:connecttype="custom" o:connectlocs="2282,8;200,8;122,25;58,70;15,138;0,220;0,1023;15,1106;58,1173;122,1218;200,1235;2282,1235;2360,1218;2420,1175;200,1175;145,1163;101,1130;71,1082;60,1023;60,220;71,161;101,113;145,80;200,68;2420,68;2360,25;2282,8;2420,68;2282,68;2336,80;2381,113;2411,161;2422,220;2422,1023;2411,1082;2381,1130;2336,1163;2282,1175;2420,1175;2423,1173;2466,1106;2482,1023;2482,220;2466,138;2423,70;2420,68" o:connectangles="0,0,0,0,0,0,0,0,0,0,0,0,0,0,0,0,0,0,0,0,0,0,0,0,0,0,0,0,0,0,0,0,0,0,0,0,0,0,0,0,0,0,0,0,0,0"/>
                </v:shape>
                <v:shape id="Freeform 219" o:spid="_x0000_s1052" style="position:absolute;left:3526;top:38;width:2423;height:1167;visibility:visible;mso-wrap-style:square;v-text-anchor:top" coordsize="2423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" path="m2253,l170,,104,15,50,54,14,111,,182,,985r14,71l50,1114r54,39l170,1167r2083,l2319,1153r54,-39l2409,1056r14,-71l2423,182r-14,-71l2373,54,2319,15,2253,xe" fillcolor="#f79433" stroked="f">
                  <v:path arrowok="t" o:connecttype="custom" o:connectlocs="2253,38;170,38;104,53;50,92;14,149;0,220;0,1023;14,1094;50,1152;104,1191;170,1205;2253,1205;2319,1191;2373,1152;2409,1094;2423,1023;2423,220;2409,149;2373,92;2319,53;2253,38" o:connectangles="0,0,0,0,0,0,0,0,0,0,0,0,0,0,0,0,0,0,0,0,0"/>
                </v:shape>
                <v:shape id="AutoShape 218" o:spid="_x0000_s1053" style="position:absolute;left:3496;top:8;width:2483;height:1227;visibility:visible;mso-wrap-style:square;v-text-anchor:top" coordsize="2483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" path="m2283,l200,,123,17,59,62,16,130,,212r,803l16,1098r43,67l123,1210r77,17l2283,1227r77,-17l2421,1167r-2221,l146,1155r-45,-33l71,1074,60,1015r,-803l71,153r30,-48l146,72,200,60r2221,l2360,17,2283,xm2421,60r-138,l2337,72r45,33l2412,153r11,59l2423,1015r-11,59l2382,1122r-45,33l2283,1167r138,l2424,1165r43,-67l2483,1015r,-803l2467,130,2424,62r-3,-2xe" stroked="f">
                  <v:path arrowok="t" o:connecttype="custom" o:connectlocs="2283,8;200,8;123,25;59,70;16,138;0,220;0,1023;16,1106;59,1173;123,1218;200,1235;2283,1235;2360,1218;2421,1175;200,1175;146,1163;101,1130;71,1082;60,1023;60,220;71,161;101,113;146,80;200,68;2421,68;2360,25;2283,8;2421,68;2283,68;2337,80;2382,113;2412,161;2423,220;2423,1023;2412,1082;2382,1130;2337,1163;2283,1175;2421,1175;2424,1173;2467,1106;2483,1023;2483,220;2467,138;2424,70;2421,68" o:connectangles="0,0,0,0,0,0,0,0,0,0,0,0,0,0,0,0,0,0,0,0,0,0,0,0,0,0,0,0,0,0,0,0,0,0,0,0,0,0,0,0,0,0,0,0,0,0"/>
                </v:shape>
                <v:shape id="Freeform 217" o:spid="_x0000_s1054" style="position:absolute;left:2166;top:30;width:2423;height:1167;visibility:visible;mso-wrap-style:square;v-text-anchor:top" coordsize="2423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" path="m2253,l170,,104,14,50,53,14,111,,182,,985r14,71l50,1113r54,39l170,1167r2083,l2319,1152r54,-39l2409,1056r14,-71l2423,182r-14,-71l2373,53,2319,14,2253,xe" fillcolor="#f79433" stroked="f">
                  <v:path arrowok="t" o:connecttype="custom" o:connectlocs="2253,30;170,30;104,44;50,83;14,141;0,212;0,1015;14,1086;50,1143;104,1182;170,1197;2253,1197;2319,1182;2373,1143;2409,1086;2423,1015;2423,212;2409,141;2373,83;2319,44;2253,30" o:connectangles="0,0,0,0,0,0,0,0,0,0,0,0,0,0,0,0,0,0,0,0,0"/>
                </v:shape>
                <v:shape id="AutoShape 216" o:spid="_x0000_s1055" style="position:absolute;left:2136;width:2483;height:1227;visibility:visible;mso-wrap-style:square;v-text-anchor:top" coordsize="2483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" path="m2283,l200,,122,17,59,62,16,129,,212r,803l16,1097r43,68l122,1210r78,17l2283,1227r77,-17l2421,1167r-2221,l146,1155r-45,-33l71,1074,60,1015r,-803l71,153r30,-49l146,72,200,60r2221,l2360,17,2283,xm2421,60r-138,l2337,72r45,32l2412,153r11,59l2423,1015r-11,59l2382,1122r-45,33l2283,1167r138,l2424,1165r43,-68l2483,1015r,-803l2467,129,2424,62r-3,-2xe" stroked="f">
                  <v:path arrowok="t" o:connecttype="custom" o:connectlocs="2283,0;200,0;122,17;59,62;16,129;0,212;0,1015;16,1097;59,1165;122,1210;200,1227;2283,1227;2360,1210;2421,1167;200,1167;146,1155;101,1122;71,1074;60,1015;60,212;71,153;101,104;146,72;200,60;2421,60;2360,17;2283,0;2421,60;2283,60;2337,72;2382,104;2412,153;2423,212;2423,1015;2412,1074;2382,1122;2337,1155;2283,1167;2421,1167;2424,1165;2467,1097;2483,1015;2483,212;2467,129;2424,62;2421,60" o:connectangles="0,0,0,0,0,0,0,0,0,0,0,0,0,0,0,0,0,0,0,0,0,0,0,0,0,0,0,0,0,0,0,0,0,0,0,0,0,0,0,0,0,0,0,0,0,0"/>
                </v:shape>
                <v:shape id="Freeform 215" o:spid="_x0000_s1056" style="position:absolute;left:634;top:30;width:2423;height:1167;visibility:visible;mso-wrap-style:square;v-text-anchor:top" coordsize="2423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" path="m2252,l170,,104,14,50,53,13,111,,182,,985r13,71l50,1113r54,39l170,1167r2082,l2318,1152r54,-39l2409,1056r13,-71l2422,182r-13,-71l2372,53,2318,14,2252,xe" fillcolor="#f79433" stroked="f">
                  <v:path arrowok="t" o:connecttype="custom" o:connectlocs="2252,30;170,30;104,44;50,83;13,141;0,212;0,1015;13,1086;50,1143;104,1182;170,1197;2252,1197;2318,1182;2372,1143;2409,1086;2422,1015;2422,212;2409,141;2372,83;2318,44;2252,30" o:connectangles="0,0,0,0,0,0,0,0,0,0,0,0,0,0,0,0,0,0,0,0,0"/>
                </v:shape>
                <v:shape id="AutoShape 214" o:spid="_x0000_s1057" style="position:absolute;left:604;width:2483;height:1227;visibility:visible;mso-wrap-style:square;v-text-anchor:top" coordsize="2483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" path="m2282,l200,,122,17,59,62,16,129,,212r,803l16,1097r43,68l122,1210r78,17l2282,1227r78,-17l2421,1167r-2221,l145,1155r-44,-33l71,1074,60,1015r,-803l71,153r30,-49l145,72,200,60r2221,l2360,17,2282,xm2421,60r-139,l2337,72r44,32l2411,153r11,59l2422,1015r-11,59l2381,1122r-44,33l2282,1167r139,l2424,1165r43,-68l2482,1015r,-803l2467,129,2424,62r-3,-2xe" stroked="f">
                  <v:path arrowok="t" o:connecttype="custom" o:connectlocs="2282,0;200,0;122,17;59,62;16,129;0,212;0,1015;16,1097;59,1165;122,1210;200,1227;2282,1227;2360,1210;2421,1167;200,1167;145,1155;101,1122;71,1074;60,1015;60,212;71,153;101,104;145,72;200,60;2421,60;2360,17;2282,0;2421,60;2282,60;2337,72;2381,104;2411,153;2422,212;2422,1015;2411,1074;2381,1122;2337,1155;2282,1167;2421,1167;2424,1165;2467,1097;2482,1015;2482,212;2467,129;2424,62;2421,60" o:connectangles="0,0,0,0,0,0,0,0,0,0,0,0,0,0,0,0,0,0,0,0,0,0,0,0,0,0,0,0,0,0,0,0,0,0,0,0,0,0,0,0,0,0,0,0,0,0"/>
                </v:shape>
                <v:shape id="Freeform 213" o:spid="_x0000_s1058" style="position:absolute;left:30;top:68;width:1081;height:1081;visibility:visible;mso-wrap-style:square;v-text-anchor:top" coordsize="1081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" path="m540,l467,5,397,19,330,42,268,74r-58,39l158,158r-45,52l74,268,43,330,19,397,5,467,,540r5,73l19,684r24,66l74,813r39,57l158,922r52,46l268,1007r62,31l397,1061r70,15l540,1081r74,-5l684,1061r66,-23l813,1007r57,-39l922,922r46,-52l1007,813r31,-63l1061,684r15,-71l1081,540r-5,-73l1061,397r-23,-67l1007,268,968,210,922,158,870,113,813,74,750,42,684,19,614,5,540,xe" fillcolor="#f79433" stroked="f">
                  <v:path arrowok="t" o:connecttype="custom" o:connectlocs="540,69;467,74;397,88;330,111;268,143;210,182;158,227;113,279;74,337;43,399;19,466;5,536;0,609;5,682;19,753;43,819;74,882;113,939;158,991;210,1037;268,1076;330,1107;397,1130;467,1145;540,1150;614,1145;684,1130;750,1107;813,1076;870,1037;922,991;968,939;1007,882;1038,819;1061,753;1076,682;1081,609;1076,536;1061,466;1038,399;1007,337;968,279;922,227;870,182;813,143;750,111;684,88;614,74;540,69" o:connectangles="0,0,0,0,0,0,0,0,0,0,0,0,0,0,0,0,0,0,0,0,0,0,0,0,0,0,0,0,0,0,0,0,0,0,0,0,0,0,0,0,0,0,0,0,0,0,0,0,0"/>
                </v:shape>
                <v:shape id="AutoShape 212" o:spid="_x0000_s1059" style="position:absolute;top:38;width:1141;height:1141;visibility:visible;mso-wrap-style:square;v-text-anchor:top" coordsize="114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" path="m570,l493,5,419,20,349,45,283,78r-61,41l167,167r-48,55l78,283,45,348,20,419,5,493,,570r5,77l20,722r25,70l78,858r41,60l167,973r55,49l283,1063r66,33l419,1120r74,15l570,1141r78,-6l722,1120r70,-24l822,1081r-252,l495,1075r-72,-16l355,1033,292,998,236,955,185,905,142,848,107,785,82,718,66,646,60,570r6,-75l82,423r25,-68l142,292r43,-57l236,185r56,-43l355,107,423,82,495,65r75,-5l822,60,792,45,722,20,648,5,570,xm822,60r-252,l646,65r72,17l785,107r63,35l905,185r50,50l998,292r35,63l1059,423r16,72l1081,570r-6,76l1059,718r-26,67l998,848r-43,57l905,955r-57,43l785,1033r-67,26l646,1075r-76,6l822,1081r36,-18l919,1022r54,-49l1022,918r41,-60l1096,792r24,-70l1135,647r6,-77l1135,493r-15,-74l1096,348r-33,-65l1022,222,973,167,919,119,858,78,822,60xe" stroked="f">
                  <v:path arrowok="t" o:connecttype="custom" o:connectlocs="493,44;349,84;222,158;119,261;45,387;5,532;5,686;45,831;119,957;222,1061;349,1135;493,1174;648,1174;792,1135;570,1120;423,1098;292,1037;185,944;107,824;66,685;66,534;107,394;185,274;292,181;423,121;570,99;792,84;648,44;822,99;646,104;785,146;905,224;998,331;1059,462;1081,609;1059,757;998,887;905,994;785,1072;646,1114;822,1120;919,1061;1022,957;1096,831;1135,686;1135,532;1096,387;1022,261;919,158;822,99" o:connectangles="0,0,0,0,0,0,0,0,0,0,0,0,0,0,0,0,0,0,0,0,0,0,0,0,0,0,0,0,0,0,0,0,0,0,0,0,0,0,0,0,0,0,0,0,0,0,0,0,0,0"/>
                </v:shape>
                <v:shape id="AutoShape 211" o:spid="_x0000_s1060" style="position:absolute;left:298;top:337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" path="m235,l209,,197,1,186,2,175,4,164,7r-13,3l139,15,116,25r-10,6l89,43r-8,6l74,56r-9,8l56,74,47,84,39,94r-4,7l31,108,21,127r-5,11l7,162,4,174,1,192r,5l,203r1,l,203r,21l1,224,,225r1,4l1,246r1,8l4,263r2,13l10,288r4,13l20,312r3,7l27,325r7,14l38,345r5,6l50,361r8,9l66,378r9,8l83,393r8,6l99,405r9,6l115,415r7,4l130,422r10,5l150,431r10,3l171,436r7,2l185,439r14,2l205,441r13,1l224,442r11,-1l239,441r18,-2l275,435r11,-3l297,429r11,-5l318,419r11,-5l339,408r11,-7l360,393r4,-3l219,390r-13,-1l184,387r-9,-2l154,378r-11,-6l122,359r-9,-7l96,337r-7,-9l82,318,75,308,69,296,64,285,59,272,56,262,54,251,52,233r-1,-7l52,217r,-11l54,194r2,-12l59,171r4,-12l68,147r6,-11l81,125r5,-7l91,112r6,-6l104,98r9,-8l122,83r9,-6l141,71r11,-6l171,58r8,-2l193,53r6,-1l211,52r6,l364,52r-2,-2l353,43,337,32r-8,-4l321,24,311,18,300,14,288,10,277,6,269,4,260,2,246,1r-5,l236,r-1,xm226,390r-7,l364,390r-126,l226,390xm364,52r-147,l229,52r7,l253,54r12,2l281,62r5,2l298,70r7,3l317,80r4,4l332,92r6,5l343,102r7,8l356,118r6,9l368,136r7,11l380,159r7,21l389,190r1,13l390,211r,6l390,230r-1,12l388,253r-3,11l382,275r-3,8l375,292r-4,9l366,309r-6,9l354,326r-6,8l338,344r-11,9l316,361r-12,8l294,374r-10,5l264,385r-9,3l242,389r-4,1l364,390r13,-12l384,371r14,-17l405,344r6,-11l417,324r5,-10l426,305r4,-10l435,279r3,-16l441,247r1,-17l442,222r,-5l442,205r-2,-13l438,179r-2,-12l432,155r-4,-12l425,133r-4,-9l411,107r-5,-8l395,83r-6,-7l374,61,364,52xe" stroked="f">
                  <v:path arrowok="t" o:connecttype="custom" o:connectlocs="209,338;164,345;106,369;65,402;35,439;7,500;0,541;1,562;2,592;14,639;34,677;58,708;91,737;122,757;160,772;199,779;235,779;286,770;329,752;364,728;175,723;113,690;75,646;56,600;52,555;59,509;81,463;104,436;141,409;193,391;364,390;329,366;288,348;246,339;235,338;364,728;217,390;265,394;305,411;338,435;362,465;387,518;390,555;388,591;375,630;354,664;316,699;264,723;364,728;405,682;426,643;441,585;442,543;432,493;411,445;374,399" o:connectangles="0,0,0,0,0,0,0,0,0,0,0,0,0,0,0,0,0,0,0,0,0,0,0,0,0,0,0,0,0,0,0,0,0,0,0,0,0,0,0,0,0,0,0,0,0,0,0,0,0,0,0,0,0,0,0,0"/>
                </v:shape>
                <v:shape id="Picture 210" o:spid="_x0000_s1061" type="#_x0000_t75" style="position:absolute;left:667;top:706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">
                  <v:imagedata r:id="rId46" o:title=""/>
                </v:shape>
                <v:shape id="Picture 209" o:spid="_x0000_s1062" type="#_x0000_t75" style="position:absolute;left:433;top:476;width:173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">
                  <v:imagedata r:id="rId47" o:title=""/>
                </v:shape>
                <v:shape id="Picture 208" o:spid="_x0000_s1063" type="#_x0000_t75" style="position:absolute;left:277;top:1738;width:27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">
                  <v:imagedata r:id="rId48" o:title=""/>
                </v:shape>
                <v:shape id="Picture 207" o:spid="_x0000_s1064" type="#_x0000_t75" style="position:absolute;left:4585;top:1761;width:27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">
                  <v:imagedata r:id="rId49" o:title=""/>
                </v:shape>
                <v:shape id="Freeform 206" o:spid="_x0000_s1065" style="position:absolute;left:412;top:1119;width:4824;height:740;visibility:visible;mso-wrap-style:square;v-text-anchor:top" coordsize="4824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" path="m1,739l1,596,,481,23,421,88,399r129,-3l4625,396r119,-31l4803,296r19,-68l4824,196,4824,e" filled="f" strokecolor="#f79433" strokeweight="2pt">
                  <v:path arrowok="t" o:connecttype="custom" o:connectlocs="1,1859;1,1716;0,1601;23,1541;88,1519;217,1516;4625,1516;4744,1485;4803,1416;4822,1348;4824,1316;4824,1120" o:connectangles="0,0,0,0,0,0,0,0,0,0,0,0"/>
                </v:shape>
                <v:shape id="Freeform 205" o:spid="_x0000_s1066" style="position:absolute;left:3617;top:1119;width:199;height:397;visibility:visible;mso-wrap-style:square;v-text-anchor:top" coordsize="19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" path="m,396l119,365r59,-69l197,228r2,-32l199,e" filled="f" strokecolor="#f79433" strokeweight="2pt">
                  <v:path arrowok="t" o:connecttype="custom" o:connectlocs="0,1516;119,1485;178,1416;197,1348;199,1316;199,1120" o:connectangles="0,0,0,0,0,0"/>
                </v:shape>
                <v:shape id="Freeform 204" o:spid="_x0000_s1067" style="position:absolute;left:1640;top:1119;width:199;height:397;visibility:visible;mso-wrap-style:square;v-text-anchor:top" coordsize="19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" path="m,396l119,365r58,-69l197,228r1,-32l198,e" filled="f" strokecolor="#f79433" strokeweight="2pt">
                  <v:path arrowok="t" o:connecttype="custom" o:connectlocs="0,1516;119,1485;177,1416;197,1348;198,1316;198,1120" o:connectangles="0,0,0,0,0,0"/>
                </v:shape>
                <v:shape id="Freeform 203" o:spid="_x0000_s1068" style="position:absolute;left:4723;top:1119;width:2285;height:817;visibility:visible;mso-wrap-style:square;v-text-anchor:top" coordsize="22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" path="m2282,r,336l2285,452r-20,59l2204,533r-120,3l216,536,88,568,24,636,3,705,,736r,80e" filled="f" strokecolor="#f79433" strokeweight="2pt">
                  <v:path arrowok="t" o:connecttype="custom" o:connectlocs="2282,1120;2282,1456;2285,1572;2265,1631;2204,1653;2084,1656;216,1656;88,1688;24,1756;3,1825;0,1856;0,1936" o:connectangles="0,0,0,0,0,0,0,0,0,0,0,0"/>
                </v:shape>
                <v:shape id="Text Box 202" o:spid="_x0000_s1069" type="#_x0000_t202" style="position:absolute;left:1263;top:236;width:1654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6E6631" w:rsidRDefault="00E20640">
                        <w:pPr>
                          <w:spacing w:line="181" w:lineRule="exac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6"/>
                          </w:rPr>
                          <w:t>ЕСТЬ ВОПРОСЫ</w:t>
                        </w:r>
                      </w:p>
                      <w:p w:rsidR="006E6631" w:rsidRDefault="00E20640">
                        <w:pPr>
                          <w:spacing w:before="95" w:line="264" w:lineRule="auto"/>
                          <w:ind w:right="-1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(В ТОМ ЧИСЛЕ ЗАМЕЧАНИЯ ПО ТЕХНИЧЕСКОМУ СОСТОЯНИЮ)</w:t>
                        </w:r>
                      </w:p>
                    </w:txbxContent>
                  </v:textbox>
                </v:shape>
                <v:shape id="Text Box 201" o:spid="_x0000_s1070" type="#_x0000_t202" style="position:absolute;left:3292;top:236;width:1078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6E6631" w:rsidRDefault="00E20640">
                        <w:pPr>
                          <w:spacing w:line="247" w:lineRule="auto"/>
                          <w:ind w:right="-5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6"/>
                          </w:rPr>
                          <w:t xml:space="preserve">НЕ УСПЕЛИ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6"/>
                          </w:rPr>
                          <w:t>ОСМОТРЕТЬ</w:t>
                        </w:r>
                      </w:p>
                      <w:p w:rsidR="006E6631" w:rsidRDefault="00E20640">
                        <w:pPr>
                          <w:spacing w:line="247" w:lineRule="auto"/>
                          <w:ind w:right="-5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6"/>
                          </w:rPr>
                          <w:t>В УКАЗАННОЕ ВРЕМЯ</w:t>
                        </w:r>
                      </w:p>
                    </w:txbxContent>
                  </v:textbox>
                </v:shape>
                <v:shape id="Text Box 200" o:spid="_x0000_s1071" type="#_x0000_t202" style="position:absolute;left:4773;top:234;width:984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6E6631" w:rsidRDefault="00E20640">
                        <w:pPr>
                          <w:spacing w:line="247" w:lineRule="auto"/>
                          <w:ind w:right="-2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6"/>
                          </w:rPr>
                          <w:t xml:space="preserve">НЕ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16"/>
                          </w:rPr>
                          <w:t xml:space="preserve">УДАЛОСЬ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6"/>
                          </w:rPr>
                          <w:t>ОСМОТРЕТЬ КВАРТИРУ</w:t>
                        </w:r>
                      </w:p>
                    </w:txbxContent>
                  </v:textbox>
                </v:shape>
                <v:shape id="Text Box 199" o:spid="_x0000_s1072" type="#_x0000_t202" style="position:absolute;left:6164;top:236;width:1704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6E6631" w:rsidRDefault="00E20640">
                        <w:pPr>
                          <w:spacing w:line="181" w:lineRule="exac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6"/>
                          </w:rPr>
                          <w:t>ЕСТЬ ВОПРОСЫ</w:t>
                        </w:r>
                      </w:p>
                      <w:p w:rsidR="006E6631" w:rsidRDefault="00E20640">
                        <w:pPr>
                          <w:spacing w:before="6" w:line="247" w:lineRule="auto"/>
                          <w:ind w:right="12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6"/>
                          </w:rPr>
                          <w:t>ПО ПРИОБРЕТЕНИЮ ЖИЛЫХ ПОМЕЩЕНИЙ ЗА ДОПЛАТУ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6631" w:rsidRDefault="006E6631">
      <w:pPr>
        <w:rPr>
          <w:sz w:val="20"/>
        </w:rPr>
        <w:sectPr w:rsidR="006E6631">
          <w:pgSz w:w="8960" w:h="12480"/>
          <w:pgMar w:top="980" w:right="320" w:bottom="0" w:left="340" w:header="590" w:footer="0" w:gutter="0"/>
          <w:cols w:space="720"/>
        </w:sectPr>
      </w:pPr>
    </w:p>
    <w:p w:rsidR="006E6631" w:rsidRDefault="00CC671F">
      <w:pPr>
        <w:pStyle w:val="7"/>
        <w:spacing w:before="16" w:line="249" w:lineRule="auto"/>
        <w:ind w:left="865" w:right="-1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48260</wp:posOffset>
                </wp:positionV>
                <wp:extent cx="336550" cy="342265"/>
                <wp:effectExtent l="0" t="0" r="0" b="0"/>
                <wp:wrapNone/>
                <wp:docPr id="22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0" cy="342265"/>
                        </a:xfrm>
                        <a:custGeom>
                          <a:avLst/>
                          <a:gdLst>
                            <a:gd name="T0" fmla="+- 0 654 544"/>
                            <a:gd name="T1" fmla="*/ T0 w 530"/>
                            <a:gd name="T2" fmla="+- 0 565 76"/>
                            <a:gd name="T3" fmla="*/ 565 h 539"/>
                            <a:gd name="T4" fmla="+- 0 708 544"/>
                            <a:gd name="T5" fmla="*/ T4 w 530"/>
                            <a:gd name="T6" fmla="+- 0 595 76"/>
                            <a:gd name="T7" fmla="*/ 595 h 539"/>
                            <a:gd name="T8" fmla="+- 0 759 544"/>
                            <a:gd name="T9" fmla="*/ T8 w 530"/>
                            <a:gd name="T10" fmla="+- 0 612 76"/>
                            <a:gd name="T11" fmla="*/ 612 h 539"/>
                            <a:gd name="T12" fmla="+- 0 886 544"/>
                            <a:gd name="T13" fmla="*/ T12 w 530"/>
                            <a:gd name="T14" fmla="+- 0 606 76"/>
                            <a:gd name="T15" fmla="*/ 606 h 539"/>
                            <a:gd name="T16" fmla="+- 0 970 544"/>
                            <a:gd name="T17" fmla="*/ T16 w 530"/>
                            <a:gd name="T18" fmla="+- 0 565 76"/>
                            <a:gd name="T19" fmla="*/ 565 h 539"/>
                            <a:gd name="T20" fmla="+- 0 706 544"/>
                            <a:gd name="T21" fmla="*/ T20 w 530"/>
                            <a:gd name="T22" fmla="+- 0 94 76"/>
                            <a:gd name="T23" fmla="*/ 94 h 539"/>
                            <a:gd name="T24" fmla="+- 0 602 544"/>
                            <a:gd name="T25" fmla="*/ T24 w 530"/>
                            <a:gd name="T26" fmla="+- 0 174 76"/>
                            <a:gd name="T27" fmla="*/ 174 h 539"/>
                            <a:gd name="T28" fmla="+- 0 549 544"/>
                            <a:gd name="T29" fmla="*/ T28 w 530"/>
                            <a:gd name="T30" fmla="+- 0 292 76"/>
                            <a:gd name="T31" fmla="*/ 292 h 539"/>
                            <a:gd name="T32" fmla="+- 0 556 544"/>
                            <a:gd name="T33" fmla="*/ T32 w 530"/>
                            <a:gd name="T34" fmla="+- 0 428 76"/>
                            <a:gd name="T35" fmla="*/ 428 h 539"/>
                            <a:gd name="T36" fmla="+- 0 581 544"/>
                            <a:gd name="T37" fmla="*/ T36 w 530"/>
                            <a:gd name="T38" fmla="+- 0 519 76"/>
                            <a:gd name="T39" fmla="*/ 519 h 539"/>
                            <a:gd name="T40" fmla="+- 0 572 544"/>
                            <a:gd name="T41" fmla="*/ T40 w 530"/>
                            <a:gd name="T42" fmla="+- 0 568 76"/>
                            <a:gd name="T43" fmla="*/ 568 h 539"/>
                            <a:gd name="T44" fmla="+- 0 591 544"/>
                            <a:gd name="T45" fmla="*/ T44 w 530"/>
                            <a:gd name="T46" fmla="+- 0 586 76"/>
                            <a:gd name="T47" fmla="*/ 586 h 539"/>
                            <a:gd name="T48" fmla="+- 0 633 544"/>
                            <a:gd name="T49" fmla="*/ T48 w 530"/>
                            <a:gd name="T50" fmla="+- 0 573 76"/>
                            <a:gd name="T51" fmla="*/ 573 h 539"/>
                            <a:gd name="T52" fmla="+- 0 970 544"/>
                            <a:gd name="T53" fmla="*/ T52 w 530"/>
                            <a:gd name="T54" fmla="+- 0 565 76"/>
                            <a:gd name="T55" fmla="*/ 565 h 539"/>
                            <a:gd name="T56" fmla="+- 0 1016 544"/>
                            <a:gd name="T57" fmla="*/ T56 w 530"/>
                            <a:gd name="T58" fmla="+- 0 521 76"/>
                            <a:gd name="T59" fmla="*/ 521 h 539"/>
                            <a:gd name="T60" fmla="+- 0 814 544"/>
                            <a:gd name="T61" fmla="*/ T60 w 530"/>
                            <a:gd name="T62" fmla="+- 0 495 76"/>
                            <a:gd name="T63" fmla="*/ 495 h 539"/>
                            <a:gd name="T64" fmla="+- 0 779 544"/>
                            <a:gd name="T65" fmla="*/ T64 w 530"/>
                            <a:gd name="T66" fmla="+- 0 486 76"/>
                            <a:gd name="T67" fmla="*/ 486 h 539"/>
                            <a:gd name="T68" fmla="+- 0 764 544"/>
                            <a:gd name="T69" fmla="*/ T68 w 530"/>
                            <a:gd name="T70" fmla="+- 0 463 76"/>
                            <a:gd name="T71" fmla="*/ 463 h 539"/>
                            <a:gd name="T72" fmla="+- 0 768 544"/>
                            <a:gd name="T73" fmla="*/ T72 w 530"/>
                            <a:gd name="T74" fmla="+- 0 318 76"/>
                            <a:gd name="T75" fmla="*/ 318 h 539"/>
                            <a:gd name="T76" fmla="+- 0 794 544"/>
                            <a:gd name="T77" fmla="*/ T76 w 530"/>
                            <a:gd name="T78" fmla="+- 0 300 76"/>
                            <a:gd name="T79" fmla="*/ 300 h 539"/>
                            <a:gd name="T80" fmla="+- 0 1070 544"/>
                            <a:gd name="T81" fmla="*/ T80 w 530"/>
                            <a:gd name="T82" fmla="+- 0 298 76"/>
                            <a:gd name="T83" fmla="*/ 298 h 539"/>
                            <a:gd name="T84" fmla="+- 0 1066 544"/>
                            <a:gd name="T85" fmla="*/ T84 w 530"/>
                            <a:gd name="T86" fmla="+- 0 274 76"/>
                            <a:gd name="T87" fmla="*/ 274 h 539"/>
                            <a:gd name="T88" fmla="+- 0 794 544"/>
                            <a:gd name="T89" fmla="*/ T88 w 530"/>
                            <a:gd name="T90" fmla="+- 0 270 76"/>
                            <a:gd name="T91" fmla="*/ 270 h 539"/>
                            <a:gd name="T92" fmla="+- 0 768 544"/>
                            <a:gd name="T93" fmla="*/ T92 w 530"/>
                            <a:gd name="T94" fmla="+- 0 244 76"/>
                            <a:gd name="T95" fmla="*/ 244 h 539"/>
                            <a:gd name="T96" fmla="+- 0 768 544"/>
                            <a:gd name="T97" fmla="*/ T96 w 530"/>
                            <a:gd name="T98" fmla="+- 0 206 76"/>
                            <a:gd name="T99" fmla="*/ 206 h 539"/>
                            <a:gd name="T100" fmla="+- 0 794 544"/>
                            <a:gd name="T101" fmla="*/ T100 w 530"/>
                            <a:gd name="T102" fmla="+- 0 179 76"/>
                            <a:gd name="T103" fmla="*/ 179 h 539"/>
                            <a:gd name="T104" fmla="+- 0 1021 544"/>
                            <a:gd name="T105" fmla="*/ T104 w 530"/>
                            <a:gd name="T106" fmla="+- 0 176 76"/>
                            <a:gd name="T107" fmla="*/ 176 h 539"/>
                            <a:gd name="T108" fmla="+- 0 957 544"/>
                            <a:gd name="T109" fmla="*/ T108 w 530"/>
                            <a:gd name="T110" fmla="+- 0 114 76"/>
                            <a:gd name="T111" fmla="*/ 114 h 539"/>
                            <a:gd name="T112" fmla="+- 0 851 544"/>
                            <a:gd name="T113" fmla="*/ T112 w 530"/>
                            <a:gd name="T114" fmla="+- 0 77 76"/>
                            <a:gd name="T115" fmla="*/ 77 h 539"/>
                            <a:gd name="T116" fmla="+- 0 1070 544"/>
                            <a:gd name="T117" fmla="*/ T116 w 530"/>
                            <a:gd name="T118" fmla="+- 0 298 76"/>
                            <a:gd name="T119" fmla="*/ 298 h 539"/>
                            <a:gd name="T120" fmla="+- 0 833 544"/>
                            <a:gd name="T121" fmla="*/ T120 w 530"/>
                            <a:gd name="T122" fmla="+- 0 300 76"/>
                            <a:gd name="T123" fmla="*/ 300 h 539"/>
                            <a:gd name="T124" fmla="+- 0 859 544"/>
                            <a:gd name="T125" fmla="*/ T124 w 530"/>
                            <a:gd name="T126" fmla="+- 0 318 76"/>
                            <a:gd name="T127" fmla="*/ 318 h 539"/>
                            <a:gd name="T128" fmla="+- 0 863 544"/>
                            <a:gd name="T129" fmla="*/ T128 w 530"/>
                            <a:gd name="T130" fmla="+- 0 463 76"/>
                            <a:gd name="T131" fmla="*/ 463 h 539"/>
                            <a:gd name="T132" fmla="+- 0 849 544"/>
                            <a:gd name="T133" fmla="*/ T132 w 530"/>
                            <a:gd name="T134" fmla="+- 0 486 76"/>
                            <a:gd name="T135" fmla="*/ 486 h 539"/>
                            <a:gd name="T136" fmla="+- 0 814 544"/>
                            <a:gd name="T137" fmla="*/ T136 w 530"/>
                            <a:gd name="T138" fmla="+- 0 495 76"/>
                            <a:gd name="T139" fmla="*/ 495 h 539"/>
                            <a:gd name="T140" fmla="+- 0 1043 544"/>
                            <a:gd name="T141" fmla="*/ T140 w 530"/>
                            <a:gd name="T142" fmla="+- 0 478 76"/>
                            <a:gd name="T143" fmla="*/ 478 h 539"/>
                            <a:gd name="T144" fmla="+- 0 1072 544"/>
                            <a:gd name="T145" fmla="*/ T144 w 530"/>
                            <a:gd name="T146" fmla="+- 0 381 76"/>
                            <a:gd name="T147" fmla="*/ 381 h 539"/>
                            <a:gd name="T148" fmla="+- 0 1070 544"/>
                            <a:gd name="T149" fmla="*/ T148 w 530"/>
                            <a:gd name="T150" fmla="+- 0 298 76"/>
                            <a:gd name="T151" fmla="*/ 298 h 539"/>
                            <a:gd name="T152" fmla="+- 0 814 544"/>
                            <a:gd name="T153" fmla="*/ T152 w 530"/>
                            <a:gd name="T154" fmla="+- 0 176 76"/>
                            <a:gd name="T155" fmla="*/ 176 h 539"/>
                            <a:gd name="T156" fmla="+- 0 849 544"/>
                            <a:gd name="T157" fmla="*/ T156 w 530"/>
                            <a:gd name="T158" fmla="+- 0 190 76"/>
                            <a:gd name="T159" fmla="*/ 190 h 539"/>
                            <a:gd name="T160" fmla="+- 0 863 544"/>
                            <a:gd name="T161" fmla="*/ T160 w 530"/>
                            <a:gd name="T162" fmla="+- 0 225 76"/>
                            <a:gd name="T163" fmla="*/ 225 h 539"/>
                            <a:gd name="T164" fmla="+- 0 849 544"/>
                            <a:gd name="T165" fmla="*/ T164 w 530"/>
                            <a:gd name="T166" fmla="+- 0 260 76"/>
                            <a:gd name="T167" fmla="*/ 260 h 539"/>
                            <a:gd name="T168" fmla="+- 0 814 544"/>
                            <a:gd name="T169" fmla="*/ T168 w 530"/>
                            <a:gd name="T170" fmla="+- 0 274 76"/>
                            <a:gd name="T171" fmla="*/ 274 h 539"/>
                            <a:gd name="T172" fmla="+- 0 1053 544"/>
                            <a:gd name="T173" fmla="*/ T172 w 530"/>
                            <a:gd name="T174" fmla="+- 0 230 76"/>
                            <a:gd name="T175" fmla="*/ 230 h 539"/>
                            <a:gd name="T176" fmla="+- 0 1021 544"/>
                            <a:gd name="T177" fmla="*/ T176 w 530"/>
                            <a:gd name="T178" fmla="+- 0 176 76"/>
                            <a:gd name="T179" fmla="*/ 176 h 5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30" h="539">
                              <a:moveTo>
                                <a:pt x="426" y="489"/>
                              </a:moveTo>
                              <a:lnTo>
                                <a:pt x="110" y="489"/>
                              </a:lnTo>
                              <a:lnTo>
                                <a:pt x="139" y="506"/>
                              </a:lnTo>
                              <a:lnTo>
                                <a:pt x="164" y="519"/>
                              </a:lnTo>
                              <a:lnTo>
                                <a:pt x="188" y="529"/>
                              </a:lnTo>
                              <a:lnTo>
                                <a:pt x="215" y="536"/>
                              </a:lnTo>
                              <a:lnTo>
                                <a:pt x="282" y="539"/>
                              </a:lnTo>
                              <a:lnTo>
                                <a:pt x="342" y="530"/>
                              </a:lnTo>
                              <a:lnTo>
                                <a:pt x="393" y="511"/>
                              </a:lnTo>
                              <a:lnTo>
                                <a:pt x="426" y="489"/>
                              </a:lnTo>
                              <a:close/>
                              <a:moveTo>
                                <a:pt x="230" y="0"/>
                              </a:moveTo>
                              <a:lnTo>
                                <a:pt x="162" y="18"/>
                              </a:lnTo>
                              <a:lnTo>
                                <a:pt x="104" y="52"/>
                              </a:lnTo>
                              <a:lnTo>
                                <a:pt x="58" y="98"/>
                              </a:lnTo>
                              <a:lnTo>
                                <a:pt x="25" y="153"/>
                              </a:lnTo>
                              <a:lnTo>
                                <a:pt x="5" y="216"/>
                              </a:lnTo>
                              <a:lnTo>
                                <a:pt x="0" y="283"/>
                              </a:lnTo>
                              <a:lnTo>
                                <a:pt x="12" y="352"/>
                              </a:lnTo>
                              <a:lnTo>
                                <a:pt x="41" y="419"/>
                              </a:lnTo>
                              <a:lnTo>
                                <a:pt x="37" y="443"/>
                              </a:lnTo>
                              <a:lnTo>
                                <a:pt x="32" y="468"/>
                              </a:lnTo>
                              <a:lnTo>
                                <a:pt x="28" y="492"/>
                              </a:lnTo>
                              <a:lnTo>
                                <a:pt x="23" y="518"/>
                              </a:lnTo>
                              <a:lnTo>
                                <a:pt x="47" y="510"/>
                              </a:lnTo>
                              <a:lnTo>
                                <a:pt x="69" y="504"/>
                              </a:lnTo>
                              <a:lnTo>
                                <a:pt x="89" y="497"/>
                              </a:lnTo>
                              <a:lnTo>
                                <a:pt x="110" y="489"/>
                              </a:lnTo>
                              <a:lnTo>
                                <a:pt x="426" y="489"/>
                              </a:lnTo>
                              <a:lnTo>
                                <a:pt x="437" y="482"/>
                              </a:lnTo>
                              <a:lnTo>
                                <a:pt x="472" y="445"/>
                              </a:lnTo>
                              <a:lnTo>
                                <a:pt x="488" y="419"/>
                              </a:lnTo>
                              <a:lnTo>
                                <a:pt x="270" y="419"/>
                              </a:lnTo>
                              <a:lnTo>
                                <a:pt x="250" y="417"/>
                              </a:lnTo>
                              <a:lnTo>
                                <a:pt x="235" y="410"/>
                              </a:lnTo>
                              <a:lnTo>
                                <a:pt x="224" y="400"/>
                              </a:lnTo>
                              <a:lnTo>
                                <a:pt x="220" y="387"/>
                              </a:lnTo>
                              <a:lnTo>
                                <a:pt x="220" y="255"/>
                              </a:lnTo>
                              <a:lnTo>
                                <a:pt x="224" y="242"/>
                              </a:lnTo>
                              <a:lnTo>
                                <a:pt x="235" y="231"/>
                              </a:lnTo>
                              <a:lnTo>
                                <a:pt x="250" y="224"/>
                              </a:lnTo>
                              <a:lnTo>
                                <a:pt x="270" y="222"/>
                              </a:lnTo>
                              <a:lnTo>
                                <a:pt x="526" y="222"/>
                              </a:lnTo>
                              <a:lnTo>
                                <a:pt x="523" y="203"/>
                              </a:lnTo>
                              <a:lnTo>
                                <a:pt x="522" y="198"/>
                              </a:lnTo>
                              <a:lnTo>
                                <a:pt x="270" y="198"/>
                              </a:lnTo>
                              <a:lnTo>
                                <a:pt x="250" y="194"/>
                              </a:lnTo>
                              <a:lnTo>
                                <a:pt x="235" y="184"/>
                              </a:lnTo>
                              <a:lnTo>
                                <a:pt x="224" y="168"/>
                              </a:lnTo>
                              <a:lnTo>
                                <a:pt x="220" y="149"/>
                              </a:lnTo>
                              <a:lnTo>
                                <a:pt x="224" y="130"/>
                              </a:lnTo>
                              <a:lnTo>
                                <a:pt x="235" y="114"/>
                              </a:lnTo>
                              <a:lnTo>
                                <a:pt x="250" y="103"/>
                              </a:lnTo>
                              <a:lnTo>
                                <a:pt x="270" y="100"/>
                              </a:lnTo>
                              <a:lnTo>
                                <a:pt x="477" y="100"/>
                              </a:lnTo>
                              <a:lnTo>
                                <a:pt x="454" y="70"/>
                              </a:lnTo>
                              <a:lnTo>
                                <a:pt x="413" y="38"/>
                              </a:lnTo>
                              <a:lnTo>
                                <a:pt x="365" y="14"/>
                              </a:lnTo>
                              <a:lnTo>
                                <a:pt x="307" y="1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526" y="222"/>
                              </a:moveTo>
                              <a:lnTo>
                                <a:pt x="270" y="222"/>
                              </a:lnTo>
                              <a:lnTo>
                                <a:pt x="289" y="224"/>
                              </a:lnTo>
                              <a:lnTo>
                                <a:pt x="305" y="231"/>
                              </a:lnTo>
                              <a:lnTo>
                                <a:pt x="315" y="242"/>
                              </a:lnTo>
                              <a:lnTo>
                                <a:pt x="319" y="255"/>
                              </a:lnTo>
                              <a:lnTo>
                                <a:pt x="319" y="387"/>
                              </a:lnTo>
                              <a:lnTo>
                                <a:pt x="315" y="400"/>
                              </a:lnTo>
                              <a:lnTo>
                                <a:pt x="305" y="410"/>
                              </a:lnTo>
                              <a:lnTo>
                                <a:pt x="289" y="417"/>
                              </a:lnTo>
                              <a:lnTo>
                                <a:pt x="270" y="419"/>
                              </a:lnTo>
                              <a:lnTo>
                                <a:pt x="488" y="419"/>
                              </a:lnTo>
                              <a:lnTo>
                                <a:pt x="499" y="402"/>
                              </a:lnTo>
                              <a:lnTo>
                                <a:pt x="517" y="355"/>
                              </a:lnTo>
                              <a:lnTo>
                                <a:pt x="528" y="305"/>
                              </a:lnTo>
                              <a:lnTo>
                                <a:pt x="530" y="253"/>
                              </a:lnTo>
                              <a:lnTo>
                                <a:pt x="526" y="222"/>
                              </a:lnTo>
                              <a:close/>
                              <a:moveTo>
                                <a:pt x="477" y="100"/>
                              </a:moveTo>
                              <a:lnTo>
                                <a:pt x="270" y="100"/>
                              </a:lnTo>
                              <a:lnTo>
                                <a:pt x="289" y="103"/>
                              </a:lnTo>
                              <a:lnTo>
                                <a:pt x="305" y="114"/>
                              </a:lnTo>
                              <a:lnTo>
                                <a:pt x="315" y="130"/>
                              </a:lnTo>
                              <a:lnTo>
                                <a:pt x="319" y="149"/>
                              </a:lnTo>
                              <a:lnTo>
                                <a:pt x="315" y="168"/>
                              </a:lnTo>
                              <a:lnTo>
                                <a:pt x="305" y="184"/>
                              </a:lnTo>
                              <a:lnTo>
                                <a:pt x="289" y="194"/>
                              </a:lnTo>
                              <a:lnTo>
                                <a:pt x="270" y="198"/>
                              </a:lnTo>
                              <a:lnTo>
                                <a:pt x="522" y="198"/>
                              </a:lnTo>
                              <a:lnTo>
                                <a:pt x="509" y="154"/>
                              </a:lnTo>
                              <a:lnTo>
                                <a:pt x="485" y="109"/>
                              </a:lnTo>
                              <a:lnTo>
                                <a:pt x="477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38664B" id="AutoShape 197" o:spid="_x0000_s1026" style="position:absolute;margin-left:27.2pt;margin-top:3.8pt;width:26.5pt;height:26.9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0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" path="m426,489r-316,l139,506r25,13l188,529r27,7l282,539r60,-9l393,511r33,-22xm230,l162,18,104,52,58,98,25,153,5,216,,283r12,69l41,419r-4,24l32,468r-4,24l23,518r24,-8l69,504r20,-7l110,489r316,l437,482r35,-37l488,419r-218,l250,417r-15,-7l224,400r-4,-13l220,255r4,-13l235,231r15,-7l270,222r256,l523,203r-1,-5l270,198r-20,-4l235,184,224,168r-4,-19l224,130r11,-16l250,103r20,-3l477,100,454,70,413,38,365,14,307,1,230,xm526,222r-256,l289,224r16,7l315,242r4,13l319,387r-4,13l305,410r-16,7l270,419r218,l499,402r18,-47l528,305r2,-52l526,222xm477,100r-207,l289,103r16,11l315,130r4,19l315,168r-10,16l289,194r-19,4l522,198,509,154,485,109r-8,-9xe" fillcolor="#9cc64a" stroked="f">
                <v:path arrowok="t" o:connecttype="custom" o:connectlocs="69850,358775;104140,377825;136525,388620;217170,384810;270510,358775;102870,59690;36830,110490;3175,185420;7620,271780;23495,329565;17780,360680;29845,372110;56515,363855;270510,358775;299720,330835;171450,314325;149225,308610;139700,294005;142240,201930;158750,190500;334010,189230;331470,173990;158750,171450;142240,154940;142240,130810;158750,113665;302895,111760;262255,72390;194945,48895;334010,189230;183515,190500;200025,201930;202565,294005;193675,308610;171450,314325;316865,303530;335280,241935;334010,189230;171450,111760;193675,120650;202565,142875;193675,165100;171450,173990;323215,146050;302895,11176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3084195</wp:posOffset>
                </wp:positionH>
                <wp:positionV relativeFrom="paragraph">
                  <wp:posOffset>51435</wp:posOffset>
                </wp:positionV>
                <wp:extent cx="340360" cy="336550"/>
                <wp:effectExtent l="0" t="0" r="0" b="0"/>
                <wp:wrapNone/>
                <wp:docPr id="22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336550"/>
                          <a:chOff x="4857" y="81"/>
                          <a:chExt cx="536" cy="530"/>
                        </a:xfrm>
                      </wpg:grpSpPr>
                      <pic:pic xmlns:pic="http://schemas.openxmlformats.org/drawingml/2006/picture">
                        <pic:nvPicPr>
                          <pic:cNvPr id="22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2" y="80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AutoShape 195"/>
                        <wps:cNvSpPr>
                          <a:spLocks/>
                        </wps:cNvSpPr>
                        <wps:spPr bwMode="auto">
                          <a:xfrm>
                            <a:off x="4857" y="404"/>
                            <a:ext cx="536" cy="207"/>
                          </a:xfrm>
                          <a:custGeom>
                            <a:avLst/>
                            <a:gdLst>
                              <a:gd name="T0" fmla="+- 0 4990 4857"/>
                              <a:gd name="T1" fmla="*/ T0 w 536"/>
                              <a:gd name="T2" fmla="+- 0 408 404"/>
                              <a:gd name="T3" fmla="*/ 408 h 207"/>
                              <a:gd name="T4" fmla="+- 0 4919 4857"/>
                              <a:gd name="T5" fmla="*/ T4 w 536"/>
                              <a:gd name="T6" fmla="+- 0 419 404"/>
                              <a:gd name="T7" fmla="*/ 419 h 207"/>
                              <a:gd name="T8" fmla="+- 0 4876 4857"/>
                              <a:gd name="T9" fmla="*/ T8 w 536"/>
                              <a:gd name="T10" fmla="+- 0 461 404"/>
                              <a:gd name="T11" fmla="*/ 461 h 207"/>
                              <a:gd name="T12" fmla="+- 0 4857 4857"/>
                              <a:gd name="T13" fmla="*/ T12 w 536"/>
                              <a:gd name="T14" fmla="+- 0 527 404"/>
                              <a:gd name="T15" fmla="*/ 527 h 207"/>
                              <a:gd name="T16" fmla="+- 0 4858 4857"/>
                              <a:gd name="T17" fmla="*/ T16 w 536"/>
                              <a:gd name="T18" fmla="+- 0 611 404"/>
                              <a:gd name="T19" fmla="*/ 611 h 207"/>
                              <a:gd name="T20" fmla="+- 0 5392 4857"/>
                              <a:gd name="T21" fmla="*/ T20 w 536"/>
                              <a:gd name="T22" fmla="+- 0 611 404"/>
                              <a:gd name="T23" fmla="*/ 611 h 207"/>
                              <a:gd name="T24" fmla="+- 0 5391 4857"/>
                              <a:gd name="T25" fmla="*/ T24 w 536"/>
                              <a:gd name="T26" fmla="+- 0 557 404"/>
                              <a:gd name="T27" fmla="*/ 557 h 207"/>
                              <a:gd name="T28" fmla="+- 0 5061 4857"/>
                              <a:gd name="T29" fmla="*/ T28 w 536"/>
                              <a:gd name="T30" fmla="+- 0 557 404"/>
                              <a:gd name="T31" fmla="*/ 557 h 207"/>
                              <a:gd name="T32" fmla="+- 0 5042 4857"/>
                              <a:gd name="T33" fmla="*/ T32 w 536"/>
                              <a:gd name="T34" fmla="+- 0 518 404"/>
                              <a:gd name="T35" fmla="*/ 518 h 207"/>
                              <a:gd name="T36" fmla="+- 0 5024 4857"/>
                              <a:gd name="T37" fmla="*/ T36 w 536"/>
                              <a:gd name="T38" fmla="+- 0 481 404"/>
                              <a:gd name="T39" fmla="*/ 481 h 207"/>
                              <a:gd name="T40" fmla="+- 0 5007 4857"/>
                              <a:gd name="T41" fmla="*/ T40 w 536"/>
                              <a:gd name="T42" fmla="+- 0 444 404"/>
                              <a:gd name="T43" fmla="*/ 444 h 207"/>
                              <a:gd name="T44" fmla="+- 0 4990 4857"/>
                              <a:gd name="T45" fmla="*/ T44 w 536"/>
                              <a:gd name="T46" fmla="+- 0 408 404"/>
                              <a:gd name="T47" fmla="*/ 408 h 207"/>
                              <a:gd name="T48" fmla="+- 0 5118 4857"/>
                              <a:gd name="T49" fmla="*/ T48 w 536"/>
                              <a:gd name="T50" fmla="+- 0 404 404"/>
                              <a:gd name="T51" fmla="*/ 404 h 207"/>
                              <a:gd name="T52" fmla="+- 0 5093 4857"/>
                              <a:gd name="T53" fmla="*/ T52 w 536"/>
                              <a:gd name="T54" fmla="+- 0 407 404"/>
                              <a:gd name="T55" fmla="*/ 407 h 207"/>
                              <a:gd name="T56" fmla="+- 0 5077 4857"/>
                              <a:gd name="T57" fmla="*/ T56 w 536"/>
                              <a:gd name="T58" fmla="+- 0 420 404"/>
                              <a:gd name="T59" fmla="*/ 420 h 207"/>
                              <a:gd name="T60" fmla="+- 0 5074 4857"/>
                              <a:gd name="T61" fmla="*/ T60 w 536"/>
                              <a:gd name="T62" fmla="+- 0 441 404"/>
                              <a:gd name="T63" fmla="*/ 441 h 207"/>
                              <a:gd name="T64" fmla="+- 0 5080 4857"/>
                              <a:gd name="T65" fmla="*/ T64 w 536"/>
                              <a:gd name="T66" fmla="+- 0 461 404"/>
                              <a:gd name="T67" fmla="*/ 461 h 207"/>
                              <a:gd name="T68" fmla="+- 0 5090 4857"/>
                              <a:gd name="T69" fmla="*/ T68 w 536"/>
                              <a:gd name="T70" fmla="+- 0 478 404"/>
                              <a:gd name="T71" fmla="*/ 478 h 207"/>
                              <a:gd name="T72" fmla="+- 0 5098 4857"/>
                              <a:gd name="T73" fmla="*/ T72 w 536"/>
                              <a:gd name="T74" fmla="+- 0 495 404"/>
                              <a:gd name="T75" fmla="*/ 495 h 207"/>
                              <a:gd name="T76" fmla="+- 0 5088 4857"/>
                              <a:gd name="T77" fmla="*/ T76 w 536"/>
                              <a:gd name="T78" fmla="+- 0 511 404"/>
                              <a:gd name="T79" fmla="*/ 511 h 207"/>
                              <a:gd name="T80" fmla="+- 0 5079 4857"/>
                              <a:gd name="T81" fmla="*/ T80 w 536"/>
                              <a:gd name="T82" fmla="+- 0 527 404"/>
                              <a:gd name="T83" fmla="*/ 527 h 207"/>
                              <a:gd name="T84" fmla="+- 0 5071 4857"/>
                              <a:gd name="T85" fmla="*/ T84 w 536"/>
                              <a:gd name="T86" fmla="+- 0 543 404"/>
                              <a:gd name="T87" fmla="*/ 543 h 207"/>
                              <a:gd name="T88" fmla="+- 0 5061 4857"/>
                              <a:gd name="T89" fmla="*/ T88 w 536"/>
                              <a:gd name="T90" fmla="+- 0 557 404"/>
                              <a:gd name="T91" fmla="*/ 557 h 207"/>
                              <a:gd name="T92" fmla="+- 0 5185 4857"/>
                              <a:gd name="T93" fmla="*/ T92 w 536"/>
                              <a:gd name="T94" fmla="+- 0 557 404"/>
                              <a:gd name="T95" fmla="*/ 557 h 207"/>
                              <a:gd name="T96" fmla="+- 0 5176 4857"/>
                              <a:gd name="T97" fmla="*/ T96 w 536"/>
                              <a:gd name="T98" fmla="+- 0 541 404"/>
                              <a:gd name="T99" fmla="*/ 541 h 207"/>
                              <a:gd name="T100" fmla="+- 0 5157 4857"/>
                              <a:gd name="T101" fmla="*/ T100 w 536"/>
                              <a:gd name="T102" fmla="+- 0 507 404"/>
                              <a:gd name="T103" fmla="*/ 507 h 207"/>
                              <a:gd name="T104" fmla="+- 0 5148 4857"/>
                              <a:gd name="T105" fmla="*/ T104 w 536"/>
                              <a:gd name="T106" fmla="+- 0 491 404"/>
                              <a:gd name="T107" fmla="*/ 491 h 207"/>
                              <a:gd name="T108" fmla="+- 0 5160 4857"/>
                              <a:gd name="T109" fmla="*/ T108 w 536"/>
                              <a:gd name="T110" fmla="+- 0 478 404"/>
                              <a:gd name="T111" fmla="*/ 478 h 207"/>
                              <a:gd name="T112" fmla="+- 0 5169 4857"/>
                              <a:gd name="T113" fmla="*/ T112 w 536"/>
                              <a:gd name="T114" fmla="+- 0 459 404"/>
                              <a:gd name="T115" fmla="*/ 459 h 207"/>
                              <a:gd name="T116" fmla="+- 0 5173 4857"/>
                              <a:gd name="T117" fmla="*/ T116 w 536"/>
                              <a:gd name="T118" fmla="+- 0 438 404"/>
                              <a:gd name="T119" fmla="*/ 438 h 207"/>
                              <a:gd name="T120" fmla="+- 0 5168 4857"/>
                              <a:gd name="T121" fmla="*/ T120 w 536"/>
                              <a:gd name="T122" fmla="+- 0 416 404"/>
                              <a:gd name="T123" fmla="*/ 416 h 207"/>
                              <a:gd name="T124" fmla="+- 0 5145 4857"/>
                              <a:gd name="T125" fmla="*/ T124 w 536"/>
                              <a:gd name="T126" fmla="+- 0 408 404"/>
                              <a:gd name="T127" fmla="*/ 408 h 207"/>
                              <a:gd name="T128" fmla="+- 0 5118 4857"/>
                              <a:gd name="T129" fmla="*/ T128 w 536"/>
                              <a:gd name="T130" fmla="+- 0 404 404"/>
                              <a:gd name="T131" fmla="*/ 404 h 207"/>
                              <a:gd name="T132" fmla="+- 0 5260 4857"/>
                              <a:gd name="T133" fmla="*/ T132 w 536"/>
                              <a:gd name="T134" fmla="+- 0 408 404"/>
                              <a:gd name="T135" fmla="*/ 408 h 207"/>
                              <a:gd name="T136" fmla="+- 0 5242 4857"/>
                              <a:gd name="T137" fmla="*/ T136 w 536"/>
                              <a:gd name="T138" fmla="+- 0 445 404"/>
                              <a:gd name="T139" fmla="*/ 445 h 207"/>
                              <a:gd name="T140" fmla="+- 0 5224 4857"/>
                              <a:gd name="T141" fmla="*/ T140 w 536"/>
                              <a:gd name="T142" fmla="+- 0 482 404"/>
                              <a:gd name="T143" fmla="*/ 482 h 207"/>
                              <a:gd name="T144" fmla="+- 0 5205 4857"/>
                              <a:gd name="T145" fmla="*/ T144 w 536"/>
                              <a:gd name="T146" fmla="+- 0 519 404"/>
                              <a:gd name="T147" fmla="*/ 519 h 207"/>
                              <a:gd name="T148" fmla="+- 0 5185 4857"/>
                              <a:gd name="T149" fmla="*/ T148 w 536"/>
                              <a:gd name="T150" fmla="+- 0 557 404"/>
                              <a:gd name="T151" fmla="*/ 557 h 207"/>
                              <a:gd name="T152" fmla="+- 0 5391 4857"/>
                              <a:gd name="T153" fmla="*/ T152 w 536"/>
                              <a:gd name="T154" fmla="+- 0 557 404"/>
                              <a:gd name="T155" fmla="*/ 557 h 207"/>
                              <a:gd name="T156" fmla="+- 0 5391 4857"/>
                              <a:gd name="T157" fmla="*/ T156 w 536"/>
                              <a:gd name="T158" fmla="+- 0 528 404"/>
                              <a:gd name="T159" fmla="*/ 528 h 207"/>
                              <a:gd name="T160" fmla="+- 0 5372 4857"/>
                              <a:gd name="T161" fmla="*/ T160 w 536"/>
                              <a:gd name="T162" fmla="+- 0 463 404"/>
                              <a:gd name="T163" fmla="*/ 463 h 207"/>
                              <a:gd name="T164" fmla="+- 0 5330 4857"/>
                              <a:gd name="T165" fmla="*/ T164 w 536"/>
                              <a:gd name="T166" fmla="+- 0 421 404"/>
                              <a:gd name="T167" fmla="*/ 421 h 207"/>
                              <a:gd name="T168" fmla="+- 0 5260 4857"/>
                              <a:gd name="T169" fmla="*/ T168 w 536"/>
                              <a:gd name="T170" fmla="+- 0 408 404"/>
                              <a:gd name="T171" fmla="*/ 40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36" h="207">
                                <a:moveTo>
                                  <a:pt x="133" y="4"/>
                                </a:moveTo>
                                <a:lnTo>
                                  <a:pt x="62" y="15"/>
                                </a:lnTo>
                                <a:lnTo>
                                  <a:pt x="19" y="57"/>
                                </a:lnTo>
                                <a:lnTo>
                                  <a:pt x="0" y="123"/>
                                </a:lnTo>
                                <a:lnTo>
                                  <a:pt x="1" y="207"/>
                                </a:lnTo>
                                <a:lnTo>
                                  <a:pt x="535" y="207"/>
                                </a:lnTo>
                                <a:lnTo>
                                  <a:pt x="534" y="153"/>
                                </a:lnTo>
                                <a:lnTo>
                                  <a:pt x="204" y="153"/>
                                </a:lnTo>
                                <a:lnTo>
                                  <a:pt x="185" y="114"/>
                                </a:lnTo>
                                <a:lnTo>
                                  <a:pt x="167" y="77"/>
                                </a:lnTo>
                                <a:lnTo>
                                  <a:pt x="150" y="40"/>
                                </a:lnTo>
                                <a:lnTo>
                                  <a:pt x="133" y="4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36" y="3"/>
                                </a:lnTo>
                                <a:lnTo>
                                  <a:pt x="220" y="16"/>
                                </a:lnTo>
                                <a:lnTo>
                                  <a:pt x="217" y="37"/>
                                </a:lnTo>
                                <a:lnTo>
                                  <a:pt x="223" y="57"/>
                                </a:lnTo>
                                <a:lnTo>
                                  <a:pt x="233" y="74"/>
                                </a:lnTo>
                                <a:lnTo>
                                  <a:pt x="241" y="91"/>
                                </a:lnTo>
                                <a:lnTo>
                                  <a:pt x="231" y="107"/>
                                </a:lnTo>
                                <a:lnTo>
                                  <a:pt x="222" y="123"/>
                                </a:lnTo>
                                <a:lnTo>
                                  <a:pt x="214" y="139"/>
                                </a:lnTo>
                                <a:lnTo>
                                  <a:pt x="204" y="153"/>
                                </a:lnTo>
                                <a:lnTo>
                                  <a:pt x="328" y="153"/>
                                </a:lnTo>
                                <a:lnTo>
                                  <a:pt x="319" y="137"/>
                                </a:lnTo>
                                <a:lnTo>
                                  <a:pt x="300" y="103"/>
                                </a:lnTo>
                                <a:lnTo>
                                  <a:pt x="291" y="87"/>
                                </a:lnTo>
                                <a:lnTo>
                                  <a:pt x="303" y="74"/>
                                </a:lnTo>
                                <a:lnTo>
                                  <a:pt x="312" y="55"/>
                                </a:lnTo>
                                <a:lnTo>
                                  <a:pt x="316" y="34"/>
                                </a:lnTo>
                                <a:lnTo>
                                  <a:pt x="311" y="12"/>
                                </a:lnTo>
                                <a:lnTo>
                                  <a:pt x="288" y="4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403" y="4"/>
                                </a:moveTo>
                                <a:lnTo>
                                  <a:pt x="385" y="41"/>
                                </a:lnTo>
                                <a:lnTo>
                                  <a:pt x="367" y="78"/>
                                </a:lnTo>
                                <a:lnTo>
                                  <a:pt x="348" y="115"/>
                                </a:lnTo>
                                <a:lnTo>
                                  <a:pt x="328" y="153"/>
                                </a:lnTo>
                                <a:lnTo>
                                  <a:pt x="534" y="153"/>
                                </a:lnTo>
                                <a:lnTo>
                                  <a:pt x="534" y="124"/>
                                </a:lnTo>
                                <a:lnTo>
                                  <a:pt x="515" y="59"/>
                                </a:lnTo>
                                <a:lnTo>
                                  <a:pt x="473" y="17"/>
                                </a:lnTo>
                                <a:lnTo>
                                  <a:pt x="40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8A95FA" id="Group 194" o:spid="_x0000_s1026" style="position:absolute;margin-left:242.85pt;margin-top:4.05pt;width:26.8pt;height:26.5pt;z-index:251714560;mso-position-horizontal-relative:page" coordorigin="4857,81" coordsize="536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">
                <v:shape id="Picture 196" o:spid="_x0000_s1027" type="#_x0000_t75" style="position:absolute;left:4982;top:80;width:2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">
                  <v:imagedata r:id="rId51" o:title=""/>
                </v:shape>
                <v:shape id="AutoShape 195" o:spid="_x0000_s1028" style="position:absolute;left:4857;top:404;width:536;height:207;visibility:visible;mso-wrap-style:square;v-text-anchor:top" coordsize="53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" path="m133,4l62,15,19,57,,123r1,84l535,207r-1,-54l204,153,185,114,167,77,150,40,133,4xm261,l236,3,220,16r-3,21l223,57r10,17l241,91r-10,16l222,123r-8,16l204,153r124,l319,137,300,103,291,87,303,74r9,-19l316,34,311,12,288,4,261,xm403,4l385,41,367,78r-19,37l328,153r206,l534,124,515,59,473,17,403,4xe" fillcolor="#9cc64a" stroked="f">
                  <v:path arrowok="t" o:connecttype="custom" o:connectlocs="133,408;62,419;19,461;0,527;1,611;535,611;534,557;204,557;185,518;167,481;150,444;133,408;261,404;236,407;220,420;217,441;223,461;233,478;241,495;231,511;222,527;214,543;204,557;328,557;319,541;300,507;291,491;303,478;312,459;316,438;311,416;288,408;261,404;403,408;385,445;367,482;348,519;328,557;534,557;534,528;515,463;473,421;403,408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20640">
        <w:rPr>
          <w:color w:val="231F20"/>
        </w:rPr>
        <w:t xml:space="preserve">ОБРАТИТЕСЬ В ЦЕНТР </w:t>
      </w:r>
      <w:r w:rsidR="00E20640">
        <w:rPr>
          <w:color w:val="231F20"/>
          <w:w w:val="95"/>
        </w:rPr>
        <w:t>ИНФОРМИРОВАНИЯ</w:t>
      </w:r>
      <w:r w:rsidR="00E20640">
        <w:rPr>
          <w:color w:val="231F20"/>
          <w:spacing w:val="-27"/>
          <w:w w:val="95"/>
        </w:rPr>
        <w:t xml:space="preserve"> </w:t>
      </w:r>
      <w:r w:rsidR="00E20640">
        <w:rPr>
          <w:color w:val="231F20"/>
          <w:w w:val="95"/>
        </w:rPr>
        <w:t>ПО</w:t>
      </w:r>
      <w:r w:rsidR="00E20640">
        <w:rPr>
          <w:color w:val="231F20"/>
          <w:spacing w:val="-26"/>
          <w:w w:val="95"/>
        </w:rPr>
        <w:t xml:space="preserve"> </w:t>
      </w:r>
      <w:r w:rsidR="00E20640">
        <w:rPr>
          <w:color w:val="231F20"/>
          <w:w w:val="95"/>
        </w:rPr>
        <w:t xml:space="preserve">ПЕРЕСЕЛЕНИЮ </w:t>
      </w:r>
      <w:r w:rsidR="00E20640">
        <w:rPr>
          <w:color w:val="231F20"/>
        </w:rPr>
        <w:t>ДЛЯ РЕШЕНИЯ</w:t>
      </w:r>
      <w:r w:rsidR="00E20640">
        <w:rPr>
          <w:color w:val="231F20"/>
          <w:spacing w:val="-22"/>
        </w:rPr>
        <w:t xml:space="preserve"> </w:t>
      </w:r>
      <w:r w:rsidR="00E20640">
        <w:rPr>
          <w:color w:val="231F20"/>
        </w:rPr>
        <w:t>ВОПРОСОВ*</w:t>
      </w:r>
    </w:p>
    <w:p w:rsidR="006E6631" w:rsidRDefault="00E20640">
      <w:pPr>
        <w:spacing w:before="16" w:line="249" w:lineRule="auto"/>
        <w:ind w:left="865" w:right="228"/>
        <w:rPr>
          <w:sz w:val="18"/>
        </w:rPr>
      </w:pPr>
      <w:r>
        <w:br w:type="column"/>
      </w:r>
      <w:r>
        <w:rPr>
          <w:color w:val="231F20"/>
          <w:sz w:val="18"/>
        </w:rPr>
        <w:t xml:space="preserve">ОБРАТИТЕСЬ К СОТРУДНИКУ МОСКОВСКОГО ФОНДА </w:t>
      </w:r>
      <w:r>
        <w:rPr>
          <w:color w:val="231F20"/>
          <w:w w:val="95"/>
          <w:sz w:val="18"/>
        </w:rPr>
        <w:t>РЕНОВАЦИИ ЖИЛОЙ ЗАСТРОЙКИ</w:t>
      </w:r>
    </w:p>
    <w:p w:rsidR="006E6631" w:rsidRDefault="006E6631">
      <w:pPr>
        <w:spacing w:line="249" w:lineRule="auto"/>
        <w:rPr>
          <w:sz w:val="18"/>
        </w:rPr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4255" w:space="65"/>
            <w:col w:w="3980"/>
          </w:cols>
        </w:sectPr>
      </w:pPr>
    </w:p>
    <w:p w:rsidR="006E6631" w:rsidRDefault="006E6631">
      <w:pPr>
        <w:pStyle w:val="a3"/>
        <w:spacing w:before="7"/>
        <w:rPr>
          <w:sz w:val="17"/>
        </w:rPr>
      </w:pPr>
    </w:p>
    <w:p w:rsidR="006E6631" w:rsidRDefault="00E20640">
      <w:pPr>
        <w:pStyle w:val="a3"/>
        <w:spacing w:before="92"/>
        <w:ind w:left="107"/>
      </w:pPr>
      <w:r>
        <w:rPr>
          <w:color w:val="231F20"/>
        </w:rPr>
        <w:t>* подробный перечень вопросов с ответственными лицами представлен в приложении</w:t>
      </w:r>
    </w:p>
    <w:p w:rsidR="006E6631" w:rsidRDefault="006E6631">
      <w:pPr>
        <w:sectPr w:rsidR="006E6631">
          <w:headerReference w:type="default" r:id="rId52"/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Pr="002E1B4B" w:rsidRDefault="002E1B4B" w:rsidP="002E1B4B">
      <w:pPr>
        <w:pStyle w:val="a3"/>
        <w:spacing w:before="7"/>
        <w:jc w:val="right"/>
        <w:rPr>
          <w:b/>
          <w:sz w:val="19"/>
        </w:rPr>
      </w:pPr>
      <w:r w:rsidRPr="002E1B4B">
        <w:rPr>
          <w:b/>
          <w:sz w:val="19"/>
        </w:rPr>
        <w:lastRenderedPageBreak/>
        <w:t>Шаг 4</w:t>
      </w:r>
    </w:p>
    <w:p w:rsidR="006E6631" w:rsidRDefault="00E20640">
      <w:pPr>
        <w:pStyle w:val="1"/>
        <w:ind w:left="241"/>
      </w:pPr>
      <w:r>
        <w:rPr>
          <w:color w:val="F15A29"/>
        </w:rPr>
        <w:t>ПОДПИСАНИЕ ДОГОВОРА</w:t>
      </w:r>
    </w:p>
    <w:p w:rsidR="006E6631" w:rsidRDefault="00CC671F">
      <w:pPr>
        <w:pStyle w:val="a3"/>
        <w:spacing w:before="8"/>
        <w:rPr>
          <w:rFonts w:ascii="Trebuchet MS"/>
          <w:b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236220</wp:posOffset>
                </wp:positionV>
                <wp:extent cx="5036820" cy="3955415"/>
                <wp:effectExtent l="0" t="0" r="0" b="0"/>
                <wp:wrapTopAndBottom/>
                <wp:docPr id="19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6820" cy="3955415"/>
                          <a:chOff x="504" y="372"/>
                          <a:chExt cx="7932" cy="6229"/>
                        </a:xfrm>
                      </wpg:grpSpPr>
                      <wps:wsp>
                        <wps:cNvPr id="197" name="Freeform 193"/>
                        <wps:cNvSpPr>
                          <a:spLocks/>
                        </wps:cNvSpPr>
                        <wps:spPr bwMode="auto">
                          <a:xfrm>
                            <a:off x="2064" y="2908"/>
                            <a:ext cx="4823" cy="926"/>
                          </a:xfrm>
                          <a:custGeom>
                            <a:avLst/>
                            <a:gdLst>
                              <a:gd name="T0" fmla="+- 0 2065 2065"/>
                              <a:gd name="T1" fmla="*/ T0 w 4823"/>
                              <a:gd name="T2" fmla="+- 0 3833 2908"/>
                              <a:gd name="T3" fmla="*/ 3833 h 926"/>
                              <a:gd name="T4" fmla="+- 0 2065 2065"/>
                              <a:gd name="T5" fmla="*/ T4 w 4823"/>
                              <a:gd name="T6" fmla="+- 0 3647 2908"/>
                              <a:gd name="T7" fmla="*/ 3647 h 926"/>
                              <a:gd name="T8" fmla="+- 0 2076 2065"/>
                              <a:gd name="T9" fmla="*/ T8 w 4823"/>
                              <a:gd name="T10" fmla="+- 0 3592 2908"/>
                              <a:gd name="T11" fmla="*/ 3592 h 926"/>
                              <a:gd name="T12" fmla="+- 0 2106 2065"/>
                              <a:gd name="T13" fmla="*/ T12 w 4823"/>
                              <a:gd name="T14" fmla="+- 0 3548 2908"/>
                              <a:gd name="T15" fmla="*/ 3548 h 926"/>
                              <a:gd name="T16" fmla="+- 0 2150 2065"/>
                              <a:gd name="T17" fmla="*/ T16 w 4823"/>
                              <a:gd name="T18" fmla="+- 0 3518 2908"/>
                              <a:gd name="T19" fmla="*/ 3518 h 926"/>
                              <a:gd name="T20" fmla="+- 0 2205 2065"/>
                              <a:gd name="T21" fmla="*/ T20 w 4823"/>
                              <a:gd name="T22" fmla="+- 0 3507 2908"/>
                              <a:gd name="T23" fmla="*/ 3507 h 926"/>
                              <a:gd name="T24" fmla="+- 0 2935 2065"/>
                              <a:gd name="T25" fmla="*/ T24 w 4823"/>
                              <a:gd name="T26" fmla="+- 0 3507 2908"/>
                              <a:gd name="T27" fmla="*/ 3507 h 926"/>
                              <a:gd name="T28" fmla="+- 0 6747 2065"/>
                              <a:gd name="T29" fmla="*/ T28 w 4823"/>
                              <a:gd name="T30" fmla="+- 0 3507 2908"/>
                              <a:gd name="T31" fmla="*/ 3507 h 926"/>
                              <a:gd name="T32" fmla="+- 0 6802 2065"/>
                              <a:gd name="T33" fmla="*/ T32 w 4823"/>
                              <a:gd name="T34" fmla="+- 0 3496 2908"/>
                              <a:gd name="T35" fmla="*/ 3496 h 926"/>
                              <a:gd name="T36" fmla="+- 0 6846 2065"/>
                              <a:gd name="T37" fmla="*/ T36 w 4823"/>
                              <a:gd name="T38" fmla="+- 0 3466 2908"/>
                              <a:gd name="T39" fmla="*/ 3466 h 926"/>
                              <a:gd name="T40" fmla="+- 0 6876 2065"/>
                              <a:gd name="T41" fmla="*/ T40 w 4823"/>
                              <a:gd name="T42" fmla="+- 0 3421 2908"/>
                              <a:gd name="T43" fmla="*/ 3421 h 926"/>
                              <a:gd name="T44" fmla="+- 0 6887 2065"/>
                              <a:gd name="T45" fmla="*/ T44 w 4823"/>
                              <a:gd name="T46" fmla="+- 0 3367 2908"/>
                              <a:gd name="T47" fmla="*/ 3367 h 926"/>
                              <a:gd name="T48" fmla="+- 0 6887 2065"/>
                              <a:gd name="T49" fmla="*/ T48 w 4823"/>
                              <a:gd name="T50" fmla="+- 0 2908 2908"/>
                              <a:gd name="T51" fmla="*/ 2908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23" h="926">
                                <a:moveTo>
                                  <a:pt x="0" y="925"/>
                                </a:moveTo>
                                <a:lnTo>
                                  <a:pt x="0" y="739"/>
                                </a:lnTo>
                                <a:lnTo>
                                  <a:pt x="11" y="684"/>
                                </a:lnTo>
                                <a:lnTo>
                                  <a:pt x="41" y="640"/>
                                </a:lnTo>
                                <a:lnTo>
                                  <a:pt x="85" y="610"/>
                                </a:lnTo>
                                <a:lnTo>
                                  <a:pt x="140" y="599"/>
                                </a:lnTo>
                                <a:lnTo>
                                  <a:pt x="870" y="599"/>
                                </a:lnTo>
                                <a:lnTo>
                                  <a:pt x="4682" y="599"/>
                                </a:lnTo>
                                <a:lnTo>
                                  <a:pt x="4737" y="588"/>
                                </a:lnTo>
                                <a:lnTo>
                                  <a:pt x="4781" y="558"/>
                                </a:lnTo>
                                <a:lnTo>
                                  <a:pt x="4811" y="513"/>
                                </a:lnTo>
                                <a:lnTo>
                                  <a:pt x="4822" y="459"/>
                                </a:lnTo>
                                <a:lnTo>
                                  <a:pt x="482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6957" y="2908"/>
                            <a:ext cx="9" cy="8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994" y="2908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Freeform 190"/>
                        <wps:cNvSpPr>
                          <a:spLocks/>
                        </wps:cNvSpPr>
                        <wps:spPr bwMode="auto">
                          <a:xfrm>
                            <a:off x="1997" y="1513"/>
                            <a:ext cx="2485" cy="871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2485"/>
                              <a:gd name="T2" fmla="+- 0 2383 1513"/>
                              <a:gd name="T3" fmla="*/ 2383 h 871"/>
                              <a:gd name="T4" fmla="+- 0 1998 1998"/>
                              <a:gd name="T5" fmla="*/ T4 w 2485"/>
                              <a:gd name="T6" fmla="+- 0 1992 1513"/>
                              <a:gd name="T7" fmla="*/ 1992 h 871"/>
                              <a:gd name="T8" fmla="+- 0 2009 1998"/>
                              <a:gd name="T9" fmla="*/ T8 w 2485"/>
                              <a:gd name="T10" fmla="+- 0 1937 1513"/>
                              <a:gd name="T11" fmla="*/ 1937 h 871"/>
                              <a:gd name="T12" fmla="+- 0 2039 1998"/>
                              <a:gd name="T13" fmla="*/ T12 w 2485"/>
                              <a:gd name="T14" fmla="+- 0 1893 1513"/>
                              <a:gd name="T15" fmla="*/ 1893 h 871"/>
                              <a:gd name="T16" fmla="+- 0 2083 1998"/>
                              <a:gd name="T17" fmla="*/ T16 w 2485"/>
                              <a:gd name="T18" fmla="+- 0 1863 1513"/>
                              <a:gd name="T19" fmla="*/ 1863 h 871"/>
                              <a:gd name="T20" fmla="+- 0 2138 1998"/>
                              <a:gd name="T21" fmla="*/ T20 w 2485"/>
                              <a:gd name="T22" fmla="+- 0 1852 1513"/>
                              <a:gd name="T23" fmla="*/ 1852 h 871"/>
                              <a:gd name="T24" fmla="+- 0 2868 1998"/>
                              <a:gd name="T25" fmla="*/ T24 w 2485"/>
                              <a:gd name="T26" fmla="+- 0 1852 1513"/>
                              <a:gd name="T27" fmla="*/ 1852 h 871"/>
                              <a:gd name="T28" fmla="+- 0 4342 1998"/>
                              <a:gd name="T29" fmla="*/ T28 w 2485"/>
                              <a:gd name="T30" fmla="+- 0 1852 1513"/>
                              <a:gd name="T31" fmla="*/ 1852 h 871"/>
                              <a:gd name="T32" fmla="+- 0 4396 1998"/>
                              <a:gd name="T33" fmla="*/ T32 w 2485"/>
                              <a:gd name="T34" fmla="+- 0 1841 1513"/>
                              <a:gd name="T35" fmla="*/ 1841 h 871"/>
                              <a:gd name="T36" fmla="+- 0 4441 1998"/>
                              <a:gd name="T37" fmla="*/ T36 w 2485"/>
                              <a:gd name="T38" fmla="+- 0 1811 1513"/>
                              <a:gd name="T39" fmla="*/ 1811 h 871"/>
                              <a:gd name="T40" fmla="+- 0 4471 1998"/>
                              <a:gd name="T41" fmla="*/ T40 w 2485"/>
                              <a:gd name="T42" fmla="+- 0 1766 1513"/>
                              <a:gd name="T43" fmla="*/ 1766 h 871"/>
                              <a:gd name="T44" fmla="+- 0 4482 1998"/>
                              <a:gd name="T45" fmla="*/ T44 w 2485"/>
                              <a:gd name="T46" fmla="+- 0 1712 1513"/>
                              <a:gd name="T47" fmla="*/ 1712 h 871"/>
                              <a:gd name="T48" fmla="+- 0 4482 1998"/>
                              <a:gd name="T49" fmla="*/ T48 w 2485"/>
                              <a:gd name="T50" fmla="+- 0 1513 1513"/>
                              <a:gd name="T51" fmla="*/ 1513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85" h="871">
                                <a:moveTo>
                                  <a:pt x="0" y="870"/>
                                </a:moveTo>
                                <a:lnTo>
                                  <a:pt x="0" y="479"/>
                                </a:lnTo>
                                <a:lnTo>
                                  <a:pt x="11" y="424"/>
                                </a:lnTo>
                                <a:lnTo>
                                  <a:pt x="41" y="380"/>
                                </a:lnTo>
                                <a:lnTo>
                                  <a:pt x="85" y="350"/>
                                </a:lnTo>
                                <a:lnTo>
                                  <a:pt x="140" y="339"/>
                                </a:lnTo>
                                <a:lnTo>
                                  <a:pt x="870" y="339"/>
                                </a:lnTo>
                                <a:lnTo>
                                  <a:pt x="2344" y="339"/>
                                </a:lnTo>
                                <a:lnTo>
                                  <a:pt x="2398" y="328"/>
                                </a:lnTo>
                                <a:lnTo>
                                  <a:pt x="2443" y="298"/>
                                </a:lnTo>
                                <a:lnTo>
                                  <a:pt x="2473" y="253"/>
                                </a:lnTo>
                                <a:lnTo>
                                  <a:pt x="2484" y="199"/>
                                </a:lnTo>
                                <a:lnTo>
                                  <a:pt x="248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9"/>
                        <wps:cNvSpPr>
                          <a:spLocks/>
                        </wps:cNvSpPr>
                        <wps:spPr bwMode="auto">
                          <a:xfrm>
                            <a:off x="4481" y="1313"/>
                            <a:ext cx="2485" cy="1071"/>
                          </a:xfrm>
                          <a:custGeom>
                            <a:avLst/>
                            <a:gdLst>
                              <a:gd name="T0" fmla="+- 0 6966 4482"/>
                              <a:gd name="T1" fmla="*/ T0 w 2485"/>
                              <a:gd name="T2" fmla="+- 0 2383 1313"/>
                              <a:gd name="T3" fmla="*/ 2383 h 1071"/>
                              <a:gd name="T4" fmla="+- 0 6966 4482"/>
                              <a:gd name="T5" fmla="*/ T4 w 2485"/>
                              <a:gd name="T6" fmla="+- 0 1992 1313"/>
                              <a:gd name="T7" fmla="*/ 1992 h 1071"/>
                              <a:gd name="T8" fmla="+- 0 6955 4482"/>
                              <a:gd name="T9" fmla="*/ T8 w 2485"/>
                              <a:gd name="T10" fmla="+- 0 1937 1313"/>
                              <a:gd name="T11" fmla="*/ 1937 h 1071"/>
                              <a:gd name="T12" fmla="+- 0 6925 4482"/>
                              <a:gd name="T13" fmla="*/ T12 w 2485"/>
                              <a:gd name="T14" fmla="+- 0 1893 1313"/>
                              <a:gd name="T15" fmla="*/ 1893 h 1071"/>
                              <a:gd name="T16" fmla="+- 0 6880 4482"/>
                              <a:gd name="T17" fmla="*/ T16 w 2485"/>
                              <a:gd name="T18" fmla="+- 0 1863 1313"/>
                              <a:gd name="T19" fmla="*/ 1863 h 1071"/>
                              <a:gd name="T20" fmla="+- 0 6826 4482"/>
                              <a:gd name="T21" fmla="*/ T20 w 2485"/>
                              <a:gd name="T22" fmla="+- 0 1852 1313"/>
                              <a:gd name="T23" fmla="*/ 1852 h 1071"/>
                              <a:gd name="T24" fmla="+- 0 6095 4482"/>
                              <a:gd name="T25" fmla="*/ T24 w 2485"/>
                              <a:gd name="T26" fmla="+- 0 1852 1313"/>
                              <a:gd name="T27" fmla="*/ 1852 h 1071"/>
                              <a:gd name="T28" fmla="+- 0 4622 4482"/>
                              <a:gd name="T29" fmla="*/ T28 w 2485"/>
                              <a:gd name="T30" fmla="+- 0 1852 1313"/>
                              <a:gd name="T31" fmla="*/ 1852 h 1071"/>
                              <a:gd name="T32" fmla="+- 0 4567 4482"/>
                              <a:gd name="T33" fmla="*/ T32 w 2485"/>
                              <a:gd name="T34" fmla="+- 0 1841 1313"/>
                              <a:gd name="T35" fmla="*/ 1841 h 1071"/>
                              <a:gd name="T36" fmla="+- 0 4523 4482"/>
                              <a:gd name="T37" fmla="*/ T36 w 2485"/>
                              <a:gd name="T38" fmla="+- 0 1811 1313"/>
                              <a:gd name="T39" fmla="*/ 1811 h 1071"/>
                              <a:gd name="T40" fmla="+- 0 4493 4482"/>
                              <a:gd name="T41" fmla="*/ T40 w 2485"/>
                              <a:gd name="T42" fmla="+- 0 1766 1313"/>
                              <a:gd name="T43" fmla="*/ 1766 h 1071"/>
                              <a:gd name="T44" fmla="+- 0 4482 4482"/>
                              <a:gd name="T45" fmla="*/ T44 w 2485"/>
                              <a:gd name="T46" fmla="+- 0 1712 1313"/>
                              <a:gd name="T47" fmla="*/ 1712 h 1071"/>
                              <a:gd name="T48" fmla="+- 0 4482 4482"/>
                              <a:gd name="T49" fmla="*/ T48 w 2485"/>
                              <a:gd name="T50" fmla="+- 0 1313 1313"/>
                              <a:gd name="T51" fmla="*/ 1313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85" h="1071">
                                <a:moveTo>
                                  <a:pt x="2484" y="1070"/>
                                </a:moveTo>
                                <a:lnTo>
                                  <a:pt x="2484" y="679"/>
                                </a:lnTo>
                                <a:lnTo>
                                  <a:pt x="2473" y="624"/>
                                </a:lnTo>
                                <a:lnTo>
                                  <a:pt x="2443" y="580"/>
                                </a:lnTo>
                                <a:lnTo>
                                  <a:pt x="2398" y="550"/>
                                </a:lnTo>
                                <a:lnTo>
                                  <a:pt x="2344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40" y="539"/>
                                </a:lnTo>
                                <a:lnTo>
                                  <a:pt x="85" y="528"/>
                                </a:lnTo>
                                <a:lnTo>
                                  <a:pt x="41" y="498"/>
                                </a:lnTo>
                                <a:lnTo>
                                  <a:pt x="11" y="453"/>
                                </a:lnTo>
                                <a:lnTo>
                                  <a:pt x="0" y="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8"/>
                        <wps:cNvSpPr>
                          <a:spLocks/>
                        </wps:cNvSpPr>
                        <wps:spPr bwMode="auto">
                          <a:xfrm>
                            <a:off x="504" y="2243"/>
                            <a:ext cx="3781" cy="665"/>
                          </a:xfrm>
                          <a:custGeom>
                            <a:avLst/>
                            <a:gdLst>
                              <a:gd name="T0" fmla="+- 0 4134 504"/>
                              <a:gd name="T1" fmla="*/ T0 w 3781"/>
                              <a:gd name="T2" fmla="+- 0 2243 2243"/>
                              <a:gd name="T3" fmla="*/ 2243 h 665"/>
                              <a:gd name="T4" fmla="+- 0 654 504"/>
                              <a:gd name="T5" fmla="*/ T4 w 3781"/>
                              <a:gd name="T6" fmla="+- 0 2243 2243"/>
                              <a:gd name="T7" fmla="*/ 2243 h 665"/>
                              <a:gd name="T8" fmla="+- 0 596 504"/>
                              <a:gd name="T9" fmla="*/ T8 w 3781"/>
                              <a:gd name="T10" fmla="+- 0 2253 2243"/>
                              <a:gd name="T11" fmla="*/ 2253 h 665"/>
                              <a:gd name="T12" fmla="+- 0 548 504"/>
                              <a:gd name="T13" fmla="*/ T12 w 3781"/>
                              <a:gd name="T14" fmla="+- 0 2280 2243"/>
                              <a:gd name="T15" fmla="*/ 2280 h 665"/>
                              <a:gd name="T16" fmla="+- 0 516 504"/>
                              <a:gd name="T17" fmla="*/ T16 w 3781"/>
                              <a:gd name="T18" fmla="+- 0 2320 2243"/>
                              <a:gd name="T19" fmla="*/ 2320 h 665"/>
                              <a:gd name="T20" fmla="+- 0 504 504"/>
                              <a:gd name="T21" fmla="*/ T20 w 3781"/>
                              <a:gd name="T22" fmla="+- 0 2370 2243"/>
                              <a:gd name="T23" fmla="*/ 2370 h 665"/>
                              <a:gd name="T24" fmla="+- 0 504 504"/>
                              <a:gd name="T25" fmla="*/ T24 w 3781"/>
                              <a:gd name="T26" fmla="+- 0 2782 2243"/>
                              <a:gd name="T27" fmla="*/ 2782 h 665"/>
                              <a:gd name="T28" fmla="+- 0 516 504"/>
                              <a:gd name="T29" fmla="*/ T28 w 3781"/>
                              <a:gd name="T30" fmla="+- 0 2831 2243"/>
                              <a:gd name="T31" fmla="*/ 2831 h 665"/>
                              <a:gd name="T32" fmla="+- 0 548 504"/>
                              <a:gd name="T33" fmla="*/ T32 w 3781"/>
                              <a:gd name="T34" fmla="+- 0 2871 2243"/>
                              <a:gd name="T35" fmla="*/ 2871 h 665"/>
                              <a:gd name="T36" fmla="+- 0 596 504"/>
                              <a:gd name="T37" fmla="*/ T36 w 3781"/>
                              <a:gd name="T38" fmla="+- 0 2898 2243"/>
                              <a:gd name="T39" fmla="*/ 2898 h 665"/>
                              <a:gd name="T40" fmla="+- 0 654 504"/>
                              <a:gd name="T41" fmla="*/ T40 w 3781"/>
                              <a:gd name="T42" fmla="+- 0 2908 2243"/>
                              <a:gd name="T43" fmla="*/ 2908 h 665"/>
                              <a:gd name="T44" fmla="+- 0 4134 504"/>
                              <a:gd name="T45" fmla="*/ T44 w 3781"/>
                              <a:gd name="T46" fmla="+- 0 2908 2243"/>
                              <a:gd name="T47" fmla="*/ 2908 h 665"/>
                              <a:gd name="T48" fmla="+- 0 4192 504"/>
                              <a:gd name="T49" fmla="*/ T48 w 3781"/>
                              <a:gd name="T50" fmla="+- 0 2898 2243"/>
                              <a:gd name="T51" fmla="*/ 2898 h 665"/>
                              <a:gd name="T52" fmla="+- 0 4240 504"/>
                              <a:gd name="T53" fmla="*/ T52 w 3781"/>
                              <a:gd name="T54" fmla="+- 0 2871 2243"/>
                              <a:gd name="T55" fmla="*/ 2871 h 665"/>
                              <a:gd name="T56" fmla="+- 0 4272 504"/>
                              <a:gd name="T57" fmla="*/ T56 w 3781"/>
                              <a:gd name="T58" fmla="+- 0 2831 2243"/>
                              <a:gd name="T59" fmla="*/ 2831 h 665"/>
                              <a:gd name="T60" fmla="+- 0 4284 504"/>
                              <a:gd name="T61" fmla="*/ T60 w 3781"/>
                              <a:gd name="T62" fmla="+- 0 2782 2243"/>
                              <a:gd name="T63" fmla="*/ 2782 h 665"/>
                              <a:gd name="T64" fmla="+- 0 4284 504"/>
                              <a:gd name="T65" fmla="*/ T64 w 3781"/>
                              <a:gd name="T66" fmla="+- 0 2370 2243"/>
                              <a:gd name="T67" fmla="*/ 2370 h 665"/>
                              <a:gd name="T68" fmla="+- 0 4272 504"/>
                              <a:gd name="T69" fmla="*/ T68 w 3781"/>
                              <a:gd name="T70" fmla="+- 0 2320 2243"/>
                              <a:gd name="T71" fmla="*/ 2320 h 665"/>
                              <a:gd name="T72" fmla="+- 0 4240 504"/>
                              <a:gd name="T73" fmla="*/ T72 w 3781"/>
                              <a:gd name="T74" fmla="+- 0 2280 2243"/>
                              <a:gd name="T75" fmla="*/ 2280 h 665"/>
                              <a:gd name="T76" fmla="+- 0 4192 504"/>
                              <a:gd name="T77" fmla="*/ T76 w 3781"/>
                              <a:gd name="T78" fmla="+- 0 2253 2243"/>
                              <a:gd name="T79" fmla="*/ 2253 h 665"/>
                              <a:gd name="T80" fmla="+- 0 4134 504"/>
                              <a:gd name="T81" fmla="*/ T80 w 3781"/>
                              <a:gd name="T82" fmla="+- 0 2243 2243"/>
                              <a:gd name="T83" fmla="*/ 2243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81" h="665">
                                <a:moveTo>
                                  <a:pt x="3630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0"/>
                                </a:lnTo>
                                <a:lnTo>
                                  <a:pt x="44" y="37"/>
                                </a:lnTo>
                                <a:lnTo>
                                  <a:pt x="12" y="77"/>
                                </a:lnTo>
                                <a:lnTo>
                                  <a:pt x="0" y="127"/>
                                </a:lnTo>
                                <a:lnTo>
                                  <a:pt x="0" y="539"/>
                                </a:lnTo>
                                <a:lnTo>
                                  <a:pt x="12" y="588"/>
                                </a:lnTo>
                                <a:lnTo>
                                  <a:pt x="44" y="628"/>
                                </a:lnTo>
                                <a:lnTo>
                                  <a:pt x="92" y="655"/>
                                </a:lnTo>
                                <a:lnTo>
                                  <a:pt x="150" y="665"/>
                                </a:lnTo>
                                <a:lnTo>
                                  <a:pt x="3630" y="665"/>
                                </a:lnTo>
                                <a:lnTo>
                                  <a:pt x="3688" y="655"/>
                                </a:lnTo>
                                <a:lnTo>
                                  <a:pt x="3736" y="628"/>
                                </a:lnTo>
                                <a:lnTo>
                                  <a:pt x="3768" y="588"/>
                                </a:lnTo>
                                <a:lnTo>
                                  <a:pt x="3780" y="539"/>
                                </a:lnTo>
                                <a:lnTo>
                                  <a:pt x="3780" y="127"/>
                                </a:lnTo>
                                <a:lnTo>
                                  <a:pt x="3768" y="77"/>
                                </a:lnTo>
                                <a:lnTo>
                                  <a:pt x="3736" y="37"/>
                                </a:lnTo>
                                <a:lnTo>
                                  <a:pt x="3688" y="10"/>
                                </a:lnTo>
                                <a:lnTo>
                                  <a:pt x="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7"/>
                        <wps:cNvSpPr>
                          <a:spLocks/>
                        </wps:cNvSpPr>
                        <wps:spPr bwMode="auto">
                          <a:xfrm>
                            <a:off x="4655" y="2243"/>
                            <a:ext cx="3781" cy="665"/>
                          </a:xfrm>
                          <a:custGeom>
                            <a:avLst/>
                            <a:gdLst>
                              <a:gd name="T0" fmla="+- 0 8286 4656"/>
                              <a:gd name="T1" fmla="*/ T0 w 3781"/>
                              <a:gd name="T2" fmla="+- 0 2243 2243"/>
                              <a:gd name="T3" fmla="*/ 2243 h 665"/>
                              <a:gd name="T4" fmla="+- 0 4806 4656"/>
                              <a:gd name="T5" fmla="*/ T4 w 3781"/>
                              <a:gd name="T6" fmla="+- 0 2243 2243"/>
                              <a:gd name="T7" fmla="*/ 2243 h 665"/>
                              <a:gd name="T8" fmla="+- 0 4748 4656"/>
                              <a:gd name="T9" fmla="*/ T8 w 3781"/>
                              <a:gd name="T10" fmla="+- 0 2253 2243"/>
                              <a:gd name="T11" fmla="*/ 2253 h 665"/>
                              <a:gd name="T12" fmla="+- 0 4700 4656"/>
                              <a:gd name="T13" fmla="*/ T12 w 3781"/>
                              <a:gd name="T14" fmla="+- 0 2280 2243"/>
                              <a:gd name="T15" fmla="*/ 2280 h 665"/>
                              <a:gd name="T16" fmla="+- 0 4668 4656"/>
                              <a:gd name="T17" fmla="*/ T16 w 3781"/>
                              <a:gd name="T18" fmla="+- 0 2320 2243"/>
                              <a:gd name="T19" fmla="*/ 2320 h 665"/>
                              <a:gd name="T20" fmla="+- 0 4656 4656"/>
                              <a:gd name="T21" fmla="*/ T20 w 3781"/>
                              <a:gd name="T22" fmla="+- 0 2370 2243"/>
                              <a:gd name="T23" fmla="*/ 2370 h 665"/>
                              <a:gd name="T24" fmla="+- 0 4656 4656"/>
                              <a:gd name="T25" fmla="*/ T24 w 3781"/>
                              <a:gd name="T26" fmla="+- 0 2782 2243"/>
                              <a:gd name="T27" fmla="*/ 2782 h 665"/>
                              <a:gd name="T28" fmla="+- 0 4668 4656"/>
                              <a:gd name="T29" fmla="*/ T28 w 3781"/>
                              <a:gd name="T30" fmla="+- 0 2831 2243"/>
                              <a:gd name="T31" fmla="*/ 2831 h 665"/>
                              <a:gd name="T32" fmla="+- 0 4700 4656"/>
                              <a:gd name="T33" fmla="*/ T32 w 3781"/>
                              <a:gd name="T34" fmla="+- 0 2871 2243"/>
                              <a:gd name="T35" fmla="*/ 2871 h 665"/>
                              <a:gd name="T36" fmla="+- 0 4748 4656"/>
                              <a:gd name="T37" fmla="*/ T36 w 3781"/>
                              <a:gd name="T38" fmla="+- 0 2898 2243"/>
                              <a:gd name="T39" fmla="*/ 2898 h 665"/>
                              <a:gd name="T40" fmla="+- 0 4806 4656"/>
                              <a:gd name="T41" fmla="*/ T40 w 3781"/>
                              <a:gd name="T42" fmla="+- 0 2908 2243"/>
                              <a:gd name="T43" fmla="*/ 2908 h 665"/>
                              <a:gd name="T44" fmla="+- 0 8286 4656"/>
                              <a:gd name="T45" fmla="*/ T44 w 3781"/>
                              <a:gd name="T46" fmla="+- 0 2908 2243"/>
                              <a:gd name="T47" fmla="*/ 2908 h 665"/>
                              <a:gd name="T48" fmla="+- 0 8344 4656"/>
                              <a:gd name="T49" fmla="*/ T48 w 3781"/>
                              <a:gd name="T50" fmla="+- 0 2898 2243"/>
                              <a:gd name="T51" fmla="*/ 2898 h 665"/>
                              <a:gd name="T52" fmla="+- 0 8392 4656"/>
                              <a:gd name="T53" fmla="*/ T52 w 3781"/>
                              <a:gd name="T54" fmla="+- 0 2871 2243"/>
                              <a:gd name="T55" fmla="*/ 2871 h 665"/>
                              <a:gd name="T56" fmla="+- 0 8424 4656"/>
                              <a:gd name="T57" fmla="*/ T56 w 3781"/>
                              <a:gd name="T58" fmla="+- 0 2831 2243"/>
                              <a:gd name="T59" fmla="*/ 2831 h 665"/>
                              <a:gd name="T60" fmla="+- 0 8436 4656"/>
                              <a:gd name="T61" fmla="*/ T60 w 3781"/>
                              <a:gd name="T62" fmla="+- 0 2782 2243"/>
                              <a:gd name="T63" fmla="*/ 2782 h 665"/>
                              <a:gd name="T64" fmla="+- 0 8436 4656"/>
                              <a:gd name="T65" fmla="*/ T64 w 3781"/>
                              <a:gd name="T66" fmla="+- 0 2370 2243"/>
                              <a:gd name="T67" fmla="*/ 2370 h 665"/>
                              <a:gd name="T68" fmla="+- 0 8424 4656"/>
                              <a:gd name="T69" fmla="*/ T68 w 3781"/>
                              <a:gd name="T70" fmla="+- 0 2320 2243"/>
                              <a:gd name="T71" fmla="*/ 2320 h 665"/>
                              <a:gd name="T72" fmla="+- 0 8392 4656"/>
                              <a:gd name="T73" fmla="*/ T72 w 3781"/>
                              <a:gd name="T74" fmla="+- 0 2280 2243"/>
                              <a:gd name="T75" fmla="*/ 2280 h 665"/>
                              <a:gd name="T76" fmla="+- 0 8344 4656"/>
                              <a:gd name="T77" fmla="*/ T76 w 3781"/>
                              <a:gd name="T78" fmla="+- 0 2253 2243"/>
                              <a:gd name="T79" fmla="*/ 2253 h 665"/>
                              <a:gd name="T80" fmla="+- 0 8286 4656"/>
                              <a:gd name="T81" fmla="*/ T80 w 3781"/>
                              <a:gd name="T82" fmla="+- 0 2243 2243"/>
                              <a:gd name="T83" fmla="*/ 2243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81" h="665">
                                <a:moveTo>
                                  <a:pt x="3630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0"/>
                                </a:lnTo>
                                <a:lnTo>
                                  <a:pt x="44" y="37"/>
                                </a:lnTo>
                                <a:lnTo>
                                  <a:pt x="12" y="77"/>
                                </a:lnTo>
                                <a:lnTo>
                                  <a:pt x="0" y="127"/>
                                </a:lnTo>
                                <a:lnTo>
                                  <a:pt x="0" y="539"/>
                                </a:lnTo>
                                <a:lnTo>
                                  <a:pt x="12" y="588"/>
                                </a:lnTo>
                                <a:lnTo>
                                  <a:pt x="44" y="628"/>
                                </a:lnTo>
                                <a:lnTo>
                                  <a:pt x="92" y="655"/>
                                </a:lnTo>
                                <a:lnTo>
                                  <a:pt x="150" y="665"/>
                                </a:lnTo>
                                <a:lnTo>
                                  <a:pt x="3630" y="665"/>
                                </a:lnTo>
                                <a:lnTo>
                                  <a:pt x="3688" y="655"/>
                                </a:lnTo>
                                <a:lnTo>
                                  <a:pt x="3736" y="628"/>
                                </a:lnTo>
                                <a:lnTo>
                                  <a:pt x="3768" y="588"/>
                                </a:lnTo>
                                <a:lnTo>
                                  <a:pt x="3780" y="539"/>
                                </a:lnTo>
                                <a:lnTo>
                                  <a:pt x="3780" y="127"/>
                                </a:lnTo>
                                <a:lnTo>
                                  <a:pt x="3768" y="77"/>
                                </a:lnTo>
                                <a:lnTo>
                                  <a:pt x="3736" y="37"/>
                                </a:lnTo>
                                <a:lnTo>
                                  <a:pt x="3688" y="10"/>
                                </a:lnTo>
                                <a:lnTo>
                                  <a:pt x="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6"/>
                        <wps:cNvSpPr>
                          <a:spLocks/>
                        </wps:cNvSpPr>
                        <wps:spPr bwMode="auto">
                          <a:xfrm>
                            <a:off x="504" y="3777"/>
                            <a:ext cx="3781" cy="985"/>
                          </a:xfrm>
                          <a:custGeom>
                            <a:avLst/>
                            <a:gdLst>
                              <a:gd name="T0" fmla="+- 0 4134 504"/>
                              <a:gd name="T1" fmla="*/ T0 w 3781"/>
                              <a:gd name="T2" fmla="+- 0 3777 3777"/>
                              <a:gd name="T3" fmla="*/ 3777 h 985"/>
                              <a:gd name="T4" fmla="+- 0 654 504"/>
                              <a:gd name="T5" fmla="*/ T4 w 3781"/>
                              <a:gd name="T6" fmla="+- 0 3777 3777"/>
                              <a:gd name="T7" fmla="*/ 3777 h 985"/>
                              <a:gd name="T8" fmla="+- 0 596 504"/>
                              <a:gd name="T9" fmla="*/ T8 w 3781"/>
                              <a:gd name="T10" fmla="+- 0 3787 3777"/>
                              <a:gd name="T11" fmla="*/ 3787 h 985"/>
                              <a:gd name="T12" fmla="+- 0 548 504"/>
                              <a:gd name="T13" fmla="*/ T12 w 3781"/>
                              <a:gd name="T14" fmla="+- 0 3814 3777"/>
                              <a:gd name="T15" fmla="*/ 3814 h 985"/>
                              <a:gd name="T16" fmla="+- 0 516 504"/>
                              <a:gd name="T17" fmla="*/ T16 w 3781"/>
                              <a:gd name="T18" fmla="+- 0 3855 3777"/>
                              <a:gd name="T19" fmla="*/ 3855 h 985"/>
                              <a:gd name="T20" fmla="+- 0 504 504"/>
                              <a:gd name="T21" fmla="*/ T20 w 3781"/>
                              <a:gd name="T22" fmla="+- 0 3904 3777"/>
                              <a:gd name="T23" fmla="*/ 3904 h 985"/>
                              <a:gd name="T24" fmla="+- 0 504 504"/>
                              <a:gd name="T25" fmla="*/ T24 w 3781"/>
                              <a:gd name="T26" fmla="+- 0 4636 3777"/>
                              <a:gd name="T27" fmla="*/ 4636 h 985"/>
                              <a:gd name="T28" fmla="+- 0 516 504"/>
                              <a:gd name="T29" fmla="*/ T28 w 3781"/>
                              <a:gd name="T30" fmla="+- 0 4685 3777"/>
                              <a:gd name="T31" fmla="*/ 4685 h 985"/>
                              <a:gd name="T32" fmla="+- 0 548 504"/>
                              <a:gd name="T33" fmla="*/ T32 w 3781"/>
                              <a:gd name="T34" fmla="+- 0 4725 3777"/>
                              <a:gd name="T35" fmla="*/ 4725 h 985"/>
                              <a:gd name="T36" fmla="+- 0 596 504"/>
                              <a:gd name="T37" fmla="*/ T36 w 3781"/>
                              <a:gd name="T38" fmla="+- 0 4752 3777"/>
                              <a:gd name="T39" fmla="*/ 4752 h 985"/>
                              <a:gd name="T40" fmla="+- 0 654 504"/>
                              <a:gd name="T41" fmla="*/ T40 w 3781"/>
                              <a:gd name="T42" fmla="+- 0 4762 3777"/>
                              <a:gd name="T43" fmla="*/ 4762 h 985"/>
                              <a:gd name="T44" fmla="+- 0 4134 504"/>
                              <a:gd name="T45" fmla="*/ T44 w 3781"/>
                              <a:gd name="T46" fmla="+- 0 4762 3777"/>
                              <a:gd name="T47" fmla="*/ 4762 h 985"/>
                              <a:gd name="T48" fmla="+- 0 4192 504"/>
                              <a:gd name="T49" fmla="*/ T48 w 3781"/>
                              <a:gd name="T50" fmla="+- 0 4752 3777"/>
                              <a:gd name="T51" fmla="*/ 4752 h 985"/>
                              <a:gd name="T52" fmla="+- 0 4240 504"/>
                              <a:gd name="T53" fmla="*/ T52 w 3781"/>
                              <a:gd name="T54" fmla="+- 0 4725 3777"/>
                              <a:gd name="T55" fmla="*/ 4725 h 985"/>
                              <a:gd name="T56" fmla="+- 0 4272 504"/>
                              <a:gd name="T57" fmla="*/ T56 w 3781"/>
                              <a:gd name="T58" fmla="+- 0 4685 3777"/>
                              <a:gd name="T59" fmla="*/ 4685 h 985"/>
                              <a:gd name="T60" fmla="+- 0 4284 504"/>
                              <a:gd name="T61" fmla="*/ T60 w 3781"/>
                              <a:gd name="T62" fmla="+- 0 4636 3777"/>
                              <a:gd name="T63" fmla="*/ 4636 h 985"/>
                              <a:gd name="T64" fmla="+- 0 4284 504"/>
                              <a:gd name="T65" fmla="*/ T64 w 3781"/>
                              <a:gd name="T66" fmla="+- 0 3904 3777"/>
                              <a:gd name="T67" fmla="*/ 3904 h 985"/>
                              <a:gd name="T68" fmla="+- 0 4272 504"/>
                              <a:gd name="T69" fmla="*/ T68 w 3781"/>
                              <a:gd name="T70" fmla="+- 0 3855 3777"/>
                              <a:gd name="T71" fmla="*/ 3855 h 985"/>
                              <a:gd name="T72" fmla="+- 0 4240 504"/>
                              <a:gd name="T73" fmla="*/ T72 w 3781"/>
                              <a:gd name="T74" fmla="+- 0 3814 3777"/>
                              <a:gd name="T75" fmla="*/ 3814 h 985"/>
                              <a:gd name="T76" fmla="+- 0 4192 504"/>
                              <a:gd name="T77" fmla="*/ T76 w 3781"/>
                              <a:gd name="T78" fmla="+- 0 3787 3777"/>
                              <a:gd name="T79" fmla="*/ 3787 h 985"/>
                              <a:gd name="T80" fmla="+- 0 4134 504"/>
                              <a:gd name="T81" fmla="*/ T80 w 3781"/>
                              <a:gd name="T82" fmla="+- 0 3777 3777"/>
                              <a:gd name="T83" fmla="*/ 3777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81" h="985">
                                <a:moveTo>
                                  <a:pt x="3630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0"/>
                                </a:lnTo>
                                <a:lnTo>
                                  <a:pt x="44" y="37"/>
                                </a:lnTo>
                                <a:lnTo>
                                  <a:pt x="12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859"/>
                                </a:lnTo>
                                <a:lnTo>
                                  <a:pt x="12" y="908"/>
                                </a:lnTo>
                                <a:lnTo>
                                  <a:pt x="44" y="948"/>
                                </a:lnTo>
                                <a:lnTo>
                                  <a:pt x="92" y="975"/>
                                </a:lnTo>
                                <a:lnTo>
                                  <a:pt x="150" y="985"/>
                                </a:lnTo>
                                <a:lnTo>
                                  <a:pt x="3630" y="985"/>
                                </a:lnTo>
                                <a:lnTo>
                                  <a:pt x="3688" y="975"/>
                                </a:lnTo>
                                <a:lnTo>
                                  <a:pt x="3736" y="948"/>
                                </a:lnTo>
                                <a:lnTo>
                                  <a:pt x="3768" y="908"/>
                                </a:lnTo>
                                <a:lnTo>
                                  <a:pt x="3780" y="859"/>
                                </a:lnTo>
                                <a:lnTo>
                                  <a:pt x="3780" y="127"/>
                                </a:lnTo>
                                <a:lnTo>
                                  <a:pt x="3768" y="78"/>
                                </a:lnTo>
                                <a:lnTo>
                                  <a:pt x="3736" y="37"/>
                                </a:lnTo>
                                <a:lnTo>
                                  <a:pt x="3688" y="10"/>
                                </a:lnTo>
                                <a:lnTo>
                                  <a:pt x="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5"/>
                        <wps:cNvSpPr>
                          <a:spLocks/>
                        </wps:cNvSpPr>
                        <wps:spPr bwMode="auto">
                          <a:xfrm>
                            <a:off x="1994" y="432"/>
                            <a:ext cx="5513" cy="1021"/>
                          </a:xfrm>
                          <a:custGeom>
                            <a:avLst/>
                            <a:gdLst>
                              <a:gd name="T0" fmla="+- 0 7367 1994"/>
                              <a:gd name="T1" fmla="*/ T0 w 5513"/>
                              <a:gd name="T2" fmla="+- 0 432 432"/>
                              <a:gd name="T3" fmla="*/ 432 h 1021"/>
                              <a:gd name="T4" fmla="+- 0 2274 1994"/>
                              <a:gd name="T5" fmla="*/ T4 w 5513"/>
                              <a:gd name="T6" fmla="+- 0 432 432"/>
                              <a:gd name="T7" fmla="*/ 432 h 1021"/>
                              <a:gd name="T8" fmla="+- 0 2221 1994"/>
                              <a:gd name="T9" fmla="*/ T8 w 5513"/>
                              <a:gd name="T10" fmla="+- 0 443 432"/>
                              <a:gd name="T11" fmla="*/ 443 h 1021"/>
                              <a:gd name="T12" fmla="+- 0 2176 1994"/>
                              <a:gd name="T13" fmla="*/ T12 w 5513"/>
                              <a:gd name="T14" fmla="+- 0 473 432"/>
                              <a:gd name="T15" fmla="*/ 473 h 1021"/>
                              <a:gd name="T16" fmla="+- 0 2140 1994"/>
                              <a:gd name="T17" fmla="*/ T16 w 5513"/>
                              <a:gd name="T18" fmla="+- 0 518 432"/>
                              <a:gd name="T19" fmla="*/ 518 h 1021"/>
                              <a:gd name="T20" fmla="+- 0 2113 1994"/>
                              <a:gd name="T21" fmla="*/ T20 w 5513"/>
                              <a:gd name="T22" fmla="+- 0 572 432"/>
                              <a:gd name="T23" fmla="*/ 572 h 1021"/>
                              <a:gd name="T24" fmla="+- 0 1994 1994"/>
                              <a:gd name="T25" fmla="*/ T24 w 5513"/>
                              <a:gd name="T26" fmla="+- 0 938 432"/>
                              <a:gd name="T27" fmla="*/ 938 h 1021"/>
                              <a:gd name="T28" fmla="+- 0 2127 1994"/>
                              <a:gd name="T29" fmla="*/ T28 w 5513"/>
                              <a:gd name="T30" fmla="+- 0 1313 432"/>
                              <a:gd name="T31" fmla="*/ 1313 h 1021"/>
                              <a:gd name="T32" fmla="+- 0 2150 1994"/>
                              <a:gd name="T33" fmla="*/ T32 w 5513"/>
                              <a:gd name="T34" fmla="+- 0 1368 432"/>
                              <a:gd name="T35" fmla="*/ 1368 h 1021"/>
                              <a:gd name="T36" fmla="+- 0 2181 1994"/>
                              <a:gd name="T37" fmla="*/ T36 w 5513"/>
                              <a:gd name="T38" fmla="+- 0 1412 432"/>
                              <a:gd name="T39" fmla="*/ 1412 h 1021"/>
                              <a:gd name="T40" fmla="+- 0 2222 1994"/>
                              <a:gd name="T41" fmla="*/ T40 w 5513"/>
                              <a:gd name="T42" fmla="+- 0 1442 432"/>
                              <a:gd name="T43" fmla="*/ 1442 h 1021"/>
                              <a:gd name="T44" fmla="+- 0 2274 1994"/>
                              <a:gd name="T45" fmla="*/ T44 w 5513"/>
                              <a:gd name="T46" fmla="+- 0 1453 432"/>
                              <a:gd name="T47" fmla="*/ 1453 h 1021"/>
                              <a:gd name="T48" fmla="+- 0 7367 1994"/>
                              <a:gd name="T49" fmla="*/ T48 w 5513"/>
                              <a:gd name="T50" fmla="+- 0 1453 432"/>
                              <a:gd name="T51" fmla="*/ 1453 h 1021"/>
                              <a:gd name="T52" fmla="+- 0 7421 1994"/>
                              <a:gd name="T53" fmla="*/ T52 w 5513"/>
                              <a:gd name="T54" fmla="+- 0 1442 432"/>
                              <a:gd name="T55" fmla="*/ 1442 h 1021"/>
                              <a:gd name="T56" fmla="+- 0 7466 1994"/>
                              <a:gd name="T57" fmla="*/ T56 w 5513"/>
                              <a:gd name="T58" fmla="+- 0 1412 432"/>
                              <a:gd name="T59" fmla="*/ 1412 h 1021"/>
                              <a:gd name="T60" fmla="+- 0 7496 1994"/>
                              <a:gd name="T61" fmla="*/ T60 w 5513"/>
                              <a:gd name="T62" fmla="+- 0 1368 432"/>
                              <a:gd name="T63" fmla="*/ 1368 h 1021"/>
                              <a:gd name="T64" fmla="+- 0 7507 1994"/>
                              <a:gd name="T65" fmla="*/ T64 w 5513"/>
                              <a:gd name="T66" fmla="+- 0 1313 432"/>
                              <a:gd name="T67" fmla="*/ 1313 h 1021"/>
                              <a:gd name="T68" fmla="+- 0 7507 1994"/>
                              <a:gd name="T69" fmla="*/ T68 w 5513"/>
                              <a:gd name="T70" fmla="+- 0 572 432"/>
                              <a:gd name="T71" fmla="*/ 572 h 1021"/>
                              <a:gd name="T72" fmla="+- 0 7496 1994"/>
                              <a:gd name="T73" fmla="*/ T72 w 5513"/>
                              <a:gd name="T74" fmla="+- 0 518 432"/>
                              <a:gd name="T75" fmla="*/ 518 h 1021"/>
                              <a:gd name="T76" fmla="+- 0 7466 1994"/>
                              <a:gd name="T77" fmla="*/ T76 w 5513"/>
                              <a:gd name="T78" fmla="+- 0 473 432"/>
                              <a:gd name="T79" fmla="*/ 473 h 1021"/>
                              <a:gd name="T80" fmla="+- 0 7421 1994"/>
                              <a:gd name="T81" fmla="*/ T80 w 5513"/>
                              <a:gd name="T82" fmla="+- 0 443 432"/>
                              <a:gd name="T83" fmla="*/ 443 h 1021"/>
                              <a:gd name="T84" fmla="+- 0 7367 1994"/>
                              <a:gd name="T85" fmla="*/ T84 w 5513"/>
                              <a:gd name="T86" fmla="+- 0 432 432"/>
                              <a:gd name="T87" fmla="*/ 432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13" h="1021">
                                <a:moveTo>
                                  <a:pt x="5373" y="0"/>
                                </a:moveTo>
                                <a:lnTo>
                                  <a:pt x="280" y="0"/>
                                </a:lnTo>
                                <a:lnTo>
                                  <a:pt x="227" y="11"/>
                                </a:lnTo>
                                <a:lnTo>
                                  <a:pt x="182" y="41"/>
                                </a:lnTo>
                                <a:lnTo>
                                  <a:pt x="146" y="86"/>
                                </a:lnTo>
                                <a:lnTo>
                                  <a:pt x="119" y="140"/>
                                </a:lnTo>
                                <a:lnTo>
                                  <a:pt x="0" y="506"/>
                                </a:lnTo>
                                <a:lnTo>
                                  <a:pt x="133" y="881"/>
                                </a:lnTo>
                                <a:lnTo>
                                  <a:pt x="156" y="936"/>
                                </a:lnTo>
                                <a:lnTo>
                                  <a:pt x="187" y="980"/>
                                </a:lnTo>
                                <a:lnTo>
                                  <a:pt x="228" y="1010"/>
                                </a:lnTo>
                                <a:lnTo>
                                  <a:pt x="280" y="1021"/>
                                </a:lnTo>
                                <a:lnTo>
                                  <a:pt x="5373" y="1021"/>
                                </a:lnTo>
                                <a:lnTo>
                                  <a:pt x="5427" y="1010"/>
                                </a:lnTo>
                                <a:lnTo>
                                  <a:pt x="5472" y="980"/>
                                </a:lnTo>
                                <a:lnTo>
                                  <a:pt x="5502" y="936"/>
                                </a:lnTo>
                                <a:lnTo>
                                  <a:pt x="5513" y="881"/>
                                </a:lnTo>
                                <a:lnTo>
                                  <a:pt x="5513" y="140"/>
                                </a:lnTo>
                                <a:lnTo>
                                  <a:pt x="5502" y="86"/>
                                </a:lnTo>
                                <a:lnTo>
                                  <a:pt x="5472" y="41"/>
                                </a:lnTo>
                                <a:lnTo>
                                  <a:pt x="5427" y="11"/>
                                </a:lnTo>
                                <a:lnTo>
                                  <a:pt x="5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84"/>
                        <wps:cNvSpPr>
                          <a:spLocks/>
                        </wps:cNvSpPr>
                        <wps:spPr bwMode="auto">
                          <a:xfrm>
                            <a:off x="1488" y="402"/>
                            <a:ext cx="1081" cy="1081"/>
                          </a:xfrm>
                          <a:custGeom>
                            <a:avLst/>
                            <a:gdLst>
                              <a:gd name="T0" fmla="+- 0 2029 1489"/>
                              <a:gd name="T1" fmla="*/ T0 w 1081"/>
                              <a:gd name="T2" fmla="+- 0 402 402"/>
                              <a:gd name="T3" fmla="*/ 402 h 1081"/>
                              <a:gd name="T4" fmla="+- 0 1956 1489"/>
                              <a:gd name="T5" fmla="*/ T4 w 1081"/>
                              <a:gd name="T6" fmla="+- 0 407 402"/>
                              <a:gd name="T7" fmla="*/ 407 h 1081"/>
                              <a:gd name="T8" fmla="+- 0 1886 1489"/>
                              <a:gd name="T9" fmla="*/ T8 w 1081"/>
                              <a:gd name="T10" fmla="+- 0 422 402"/>
                              <a:gd name="T11" fmla="*/ 422 h 1081"/>
                              <a:gd name="T12" fmla="+- 0 1819 1489"/>
                              <a:gd name="T13" fmla="*/ T12 w 1081"/>
                              <a:gd name="T14" fmla="+- 0 445 402"/>
                              <a:gd name="T15" fmla="*/ 445 h 1081"/>
                              <a:gd name="T16" fmla="+- 0 1757 1489"/>
                              <a:gd name="T17" fmla="*/ T16 w 1081"/>
                              <a:gd name="T18" fmla="+- 0 476 402"/>
                              <a:gd name="T19" fmla="*/ 476 h 1081"/>
                              <a:gd name="T20" fmla="+- 0 1699 1489"/>
                              <a:gd name="T21" fmla="*/ T20 w 1081"/>
                              <a:gd name="T22" fmla="+- 0 515 402"/>
                              <a:gd name="T23" fmla="*/ 515 h 1081"/>
                              <a:gd name="T24" fmla="+- 0 1647 1489"/>
                              <a:gd name="T25" fmla="*/ T24 w 1081"/>
                              <a:gd name="T26" fmla="+- 0 561 402"/>
                              <a:gd name="T27" fmla="*/ 561 h 1081"/>
                              <a:gd name="T28" fmla="+- 0 1602 1489"/>
                              <a:gd name="T29" fmla="*/ T28 w 1081"/>
                              <a:gd name="T30" fmla="+- 0 613 402"/>
                              <a:gd name="T31" fmla="*/ 613 h 1081"/>
                              <a:gd name="T32" fmla="+- 0 1563 1489"/>
                              <a:gd name="T33" fmla="*/ T32 w 1081"/>
                              <a:gd name="T34" fmla="+- 0 670 402"/>
                              <a:gd name="T35" fmla="*/ 670 h 1081"/>
                              <a:gd name="T36" fmla="+- 0 1531 1489"/>
                              <a:gd name="T37" fmla="*/ T36 w 1081"/>
                              <a:gd name="T38" fmla="+- 0 733 402"/>
                              <a:gd name="T39" fmla="*/ 733 h 1081"/>
                              <a:gd name="T40" fmla="+- 0 1508 1489"/>
                              <a:gd name="T41" fmla="*/ T40 w 1081"/>
                              <a:gd name="T42" fmla="+- 0 799 402"/>
                              <a:gd name="T43" fmla="*/ 799 h 1081"/>
                              <a:gd name="T44" fmla="+- 0 1494 1489"/>
                              <a:gd name="T45" fmla="*/ T44 w 1081"/>
                              <a:gd name="T46" fmla="+- 0 870 402"/>
                              <a:gd name="T47" fmla="*/ 870 h 1081"/>
                              <a:gd name="T48" fmla="+- 0 1489 1489"/>
                              <a:gd name="T49" fmla="*/ T48 w 1081"/>
                              <a:gd name="T50" fmla="+- 0 943 402"/>
                              <a:gd name="T51" fmla="*/ 943 h 1081"/>
                              <a:gd name="T52" fmla="+- 0 1494 1489"/>
                              <a:gd name="T53" fmla="*/ T52 w 1081"/>
                              <a:gd name="T54" fmla="+- 0 1016 402"/>
                              <a:gd name="T55" fmla="*/ 1016 h 1081"/>
                              <a:gd name="T56" fmla="+- 0 1508 1489"/>
                              <a:gd name="T57" fmla="*/ T56 w 1081"/>
                              <a:gd name="T58" fmla="+- 0 1086 402"/>
                              <a:gd name="T59" fmla="*/ 1086 h 1081"/>
                              <a:gd name="T60" fmla="+- 0 1531 1489"/>
                              <a:gd name="T61" fmla="*/ T60 w 1081"/>
                              <a:gd name="T62" fmla="+- 0 1153 402"/>
                              <a:gd name="T63" fmla="*/ 1153 h 1081"/>
                              <a:gd name="T64" fmla="+- 0 1563 1489"/>
                              <a:gd name="T65" fmla="*/ T64 w 1081"/>
                              <a:gd name="T66" fmla="+- 0 1215 402"/>
                              <a:gd name="T67" fmla="*/ 1215 h 1081"/>
                              <a:gd name="T68" fmla="+- 0 1602 1489"/>
                              <a:gd name="T69" fmla="*/ T68 w 1081"/>
                              <a:gd name="T70" fmla="+- 0 1273 402"/>
                              <a:gd name="T71" fmla="*/ 1273 h 1081"/>
                              <a:gd name="T72" fmla="+- 0 1647 1489"/>
                              <a:gd name="T73" fmla="*/ T72 w 1081"/>
                              <a:gd name="T74" fmla="+- 0 1325 402"/>
                              <a:gd name="T75" fmla="*/ 1325 h 1081"/>
                              <a:gd name="T76" fmla="+- 0 1699 1489"/>
                              <a:gd name="T77" fmla="*/ T76 w 1081"/>
                              <a:gd name="T78" fmla="+- 0 1370 402"/>
                              <a:gd name="T79" fmla="*/ 1370 h 1081"/>
                              <a:gd name="T80" fmla="+- 0 1757 1489"/>
                              <a:gd name="T81" fmla="*/ T80 w 1081"/>
                              <a:gd name="T82" fmla="+- 0 1409 402"/>
                              <a:gd name="T83" fmla="*/ 1409 h 1081"/>
                              <a:gd name="T84" fmla="+- 0 1819 1489"/>
                              <a:gd name="T85" fmla="*/ T84 w 1081"/>
                              <a:gd name="T86" fmla="+- 0 1441 402"/>
                              <a:gd name="T87" fmla="*/ 1441 h 1081"/>
                              <a:gd name="T88" fmla="+- 0 1886 1489"/>
                              <a:gd name="T89" fmla="*/ T88 w 1081"/>
                              <a:gd name="T90" fmla="+- 0 1464 402"/>
                              <a:gd name="T91" fmla="*/ 1464 h 1081"/>
                              <a:gd name="T92" fmla="+- 0 1956 1489"/>
                              <a:gd name="T93" fmla="*/ T92 w 1081"/>
                              <a:gd name="T94" fmla="+- 0 1478 402"/>
                              <a:gd name="T95" fmla="*/ 1478 h 1081"/>
                              <a:gd name="T96" fmla="+- 0 2029 1489"/>
                              <a:gd name="T97" fmla="*/ T96 w 1081"/>
                              <a:gd name="T98" fmla="+- 0 1483 402"/>
                              <a:gd name="T99" fmla="*/ 1483 h 1081"/>
                              <a:gd name="T100" fmla="+- 0 2102 1489"/>
                              <a:gd name="T101" fmla="*/ T100 w 1081"/>
                              <a:gd name="T102" fmla="+- 0 1478 402"/>
                              <a:gd name="T103" fmla="*/ 1478 h 1081"/>
                              <a:gd name="T104" fmla="+- 0 2173 1489"/>
                              <a:gd name="T105" fmla="*/ T104 w 1081"/>
                              <a:gd name="T106" fmla="+- 0 1464 402"/>
                              <a:gd name="T107" fmla="*/ 1464 h 1081"/>
                              <a:gd name="T108" fmla="+- 0 2239 1489"/>
                              <a:gd name="T109" fmla="*/ T108 w 1081"/>
                              <a:gd name="T110" fmla="+- 0 1441 402"/>
                              <a:gd name="T111" fmla="*/ 1441 h 1081"/>
                              <a:gd name="T112" fmla="+- 0 2302 1489"/>
                              <a:gd name="T113" fmla="*/ T112 w 1081"/>
                              <a:gd name="T114" fmla="+- 0 1409 402"/>
                              <a:gd name="T115" fmla="*/ 1409 h 1081"/>
                              <a:gd name="T116" fmla="+- 0 2359 1489"/>
                              <a:gd name="T117" fmla="*/ T116 w 1081"/>
                              <a:gd name="T118" fmla="+- 0 1370 402"/>
                              <a:gd name="T119" fmla="*/ 1370 h 1081"/>
                              <a:gd name="T120" fmla="+- 0 2411 1489"/>
                              <a:gd name="T121" fmla="*/ T120 w 1081"/>
                              <a:gd name="T122" fmla="+- 0 1325 402"/>
                              <a:gd name="T123" fmla="*/ 1325 h 1081"/>
                              <a:gd name="T124" fmla="+- 0 2457 1489"/>
                              <a:gd name="T125" fmla="*/ T124 w 1081"/>
                              <a:gd name="T126" fmla="+- 0 1273 402"/>
                              <a:gd name="T127" fmla="*/ 1273 h 1081"/>
                              <a:gd name="T128" fmla="+- 0 2496 1489"/>
                              <a:gd name="T129" fmla="*/ T128 w 1081"/>
                              <a:gd name="T130" fmla="+- 0 1215 402"/>
                              <a:gd name="T131" fmla="*/ 1215 h 1081"/>
                              <a:gd name="T132" fmla="+- 0 2527 1489"/>
                              <a:gd name="T133" fmla="*/ T132 w 1081"/>
                              <a:gd name="T134" fmla="+- 0 1153 402"/>
                              <a:gd name="T135" fmla="*/ 1153 h 1081"/>
                              <a:gd name="T136" fmla="+- 0 2550 1489"/>
                              <a:gd name="T137" fmla="*/ T136 w 1081"/>
                              <a:gd name="T138" fmla="+- 0 1086 402"/>
                              <a:gd name="T139" fmla="*/ 1086 h 1081"/>
                              <a:gd name="T140" fmla="+- 0 2564 1489"/>
                              <a:gd name="T141" fmla="*/ T140 w 1081"/>
                              <a:gd name="T142" fmla="+- 0 1016 402"/>
                              <a:gd name="T143" fmla="*/ 1016 h 1081"/>
                              <a:gd name="T144" fmla="+- 0 2569 1489"/>
                              <a:gd name="T145" fmla="*/ T144 w 1081"/>
                              <a:gd name="T146" fmla="+- 0 943 402"/>
                              <a:gd name="T147" fmla="*/ 943 h 1081"/>
                              <a:gd name="T148" fmla="+- 0 2564 1489"/>
                              <a:gd name="T149" fmla="*/ T148 w 1081"/>
                              <a:gd name="T150" fmla="+- 0 870 402"/>
                              <a:gd name="T151" fmla="*/ 870 h 1081"/>
                              <a:gd name="T152" fmla="+- 0 2550 1489"/>
                              <a:gd name="T153" fmla="*/ T152 w 1081"/>
                              <a:gd name="T154" fmla="+- 0 799 402"/>
                              <a:gd name="T155" fmla="*/ 799 h 1081"/>
                              <a:gd name="T156" fmla="+- 0 2527 1489"/>
                              <a:gd name="T157" fmla="*/ T156 w 1081"/>
                              <a:gd name="T158" fmla="+- 0 733 402"/>
                              <a:gd name="T159" fmla="*/ 733 h 1081"/>
                              <a:gd name="T160" fmla="+- 0 2496 1489"/>
                              <a:gd name="T161" fmla="*/ T160 w 1081"/>
                              <a:gd name="T162" fmla="+- 0 670 402"/>
                              <a:gd name="T163" fmla="*/ 670 h 1081"/>
                              <a:gd name="T164" fmla="+- 0 2457 1489"/>
                              <a:gd name="T165" fmla="*/ T164 w 1081"/>
                              <a:gd name="T166" fmla="+- 0 613 402"/>
                              <a:gd name="T167" fmla="*/ 613 h 1081"/>
                              <a:gd name="T168" fmla="+- 0 2411 1489"/>
                              <a:gd name="T169" fmla="*/ T168 w 1081"/>
                              <a:gd name="T170" fmla="+- 0 561 402"/>
                              <a:gd name="T171" fmla="*/ 561 h 1081"/>
                              <a:gd name="T172" fmla="+- 0 2359 1489"/>
                              <a:gd name="T173" fmla="*/ T172 w 1081"/>
                              <a:gd name="T174" fmla="+- 0 515 402"/>
                              <a:gd name="T175" fmla="*/ 515 h 1081"/>
                              <a:gd name="T176" fmla="+- 0 2302 1489"/>
                              <a:gd name="T177" fmla="*/ T176 w 1081"/>
                              <a:gd name="T178" fmla="+- 0 476 402"/>
                              <a:gd name="T179" fmla="*/ 476 h 1081"/>
                              <a:gd name="T180" fmla="+- 0 2239 1489"/>
                              <a:gd name="T181" fmla="*/ T180 w 1081"/>
                              <a:gd name="T182" fmla="+- 0 445 402"/>
                              <a:gd name="T183" fmla="*/ 445 h 1081"/>
                              <a:gd name="T184" fmla="+- 0 2173 1489"/>
                              <a:gd name="T185" fmla="*/ T184 w 1081"/>
                              <a:gd name="T186" fmla="+- 0 422 402"/>
                              <a:gd name="T187" fmla="*/ 422 h 1081"/>
                              <a:gd name="T188" fmla="+- 0 2102 1489"/>
                              <a:gd name="T189" fmla="*/ T188 w 1081"/>
                              <a:gd name="T190" fmla="+- 0 407 402"/>
                              <a:gd name="T191" fmla="*/ 407 h 1081"/>
                              <a:gd name="T192" fmla="+- 0 2029 1489"/>
                              <a:gd name="T193" fmla="*/ T192 w 1081"/>
                              <a:gd name="T194" fmla="+- 0 402 402"/>
                              <a:gd name="T195" fmla="*/ 402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1" h="1081">
                                <a:moveTo>
                                  <a:pt x="540" y="0"/>
                                </a:moveTo>
                                <a:lnTo>
                                  <a:pt x="467" y="5"/>
                                </a:lnTo>
                                <a:lnTo>
                                  <a:pt x="397" y="20"/>
                                </a:lnTo>
                                <a:lnTo>
                                  <a:pt x="330" y="43"/>
                                </a:lnTo>
                                <a:lnTo>
                                  <a:pt x="268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8"/>
                                </a:lnTo>
                                <a:lnTo>
                                  <a:pt x="42" y="331"/>
                                </a:lnTo>
                                <a:lnTo>
                                  <a:pt x="19" y="397"/>
                                </a:lnTo>
                                <a:lnTo>
                                  <a:pt x="5" y="468"/>
                                </a:lnTo>
                                <a:lnTo>
                                  <a:pt x="0" y="541"/>
                                </a:lnTo>
                                <a:lnTo>
                                  <a:pt x="5" y="614"/>
                                </a:lnTo>
                                <a:lnTo>
                                  <a:pt x="19" y="684"/>
                                </a:lnTo>
                                <a:lnTo>
                                  <a:pt x="42" y="751"/>
                                </a:lnTo>
                                <a:lnTo>
                                  <a:pt x="74" y="813"/>
                                </a:lnTo>
                                <a:lnTo>
                                  <a:pt x="113" y="871"/>
                                </a:lnTo>
                                <a:lnTo>
                                  <a:pt x="158" y="923"/>
                                </a:lnTo>
                                <a:lnTo>
                                  <a:pt x="210" y="968"/>
                                </a:lnTo>
                                <a:lnTo>
                                  <a:pt x="268" y="1007"/>
                                </a:lnTo>
                                <a:lnTo>
                                  <a:pt x="330" y="1039"/>
                                </a:lnTo>
                                <a:lnTo>
                                  <a:pt x="397" y="1062"/>
                                </a:lnTo>
                                <a:lnTo>
                                  <a:pt x="467" y="1076"/>
                                </a:lnTo>
                                <a:lnTo>
                                  <a:pt x="540" y="1081"/>
                                </a:lnTo>
                                <a:lnTo>
                                  <a:pt x="613" y="1076"/>
                                </a:lnTo>
                                <a:lnTo>
                                  <a:pt x="684" y="1062"/>
                                </a:lnTo>
                                <a:lnTo>
                                  <a:pt x="750" y="1039"/>
                                </a:lnTo>
                                <a:lnTo>
                                  <a:pt x="813" y="1007"/>
                                </a:lnTo>
                                <a:lnTo>
                                  <a:pt x="870" y="968"/>
                                </a:lnTo>
                                <a:lnTo>
                                  <a:pt x="922" y="923"/>
                                </a:lnTo>
                                <a:lnTo>
                                  <a:pt x="968" y="871"/>
                                </a:lnTo>
                                <a:lnTo>
                                  <a:pt x="1007" y="813"/>
                                </a:lnTo>
                                <a:lnTo>
                                  <a:pt x="1038" y="751"/>
                                </a:lnTo>
                                <a:lnTo>
                                  <a:pt x="1061" y="684"/>
                                </a:lnTo>
                                <a:lnTo>
                                  <a:pt x="1075" y="614"/>
                                </a:lnTo>
                                <a:lnTo>
                                  <a:pt x="1080" y="541"/>
                                </a:lnTo>
                                <a:lnTo>
                                  <a:pt x="1075" y="468"/>
                                </a:lnTo>
                                <a:lnTo>
                                  <a:pt x="1061" y="397"/>
                                </a:lnTo>
                                <a:lnTo>
                                  <a:pt x="1038" y="331"/>
                                </a:lnTo>
                                <a:lnTo>
                                  <a:pt x="1007" y="268"/>
                                </a:lnTo>
                                <a:lnTo>
                                  <a:pt x="968" y="211"/>
                                </a:lnTo>
                                <a:lnTo>
                                  <a:pt x="922" y="159"/>
                                </a:lnTo>
                                <a:lnTo>
                                  <a:pt x="870" y="113"/>
                                </a:lnTo>
                                <a:lnTo>
                                  <a:pt x="813" y="74"/>
                                </a:lnTo>
                                <a:lnTo>
                                  <a:pt x="750" y="43"/>
                                </a:lnTo>
                                <a:lnTo>
                                  <a:pt x="684" y="20"/>
                                </a:lnTo>
                                <a:lnTo>
                                  <a:pt x="613" y="5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83"/>
                        <wps:cNvSpPr>
                          <a:spLocks/>
                        </wps:cNvSpPr>
                        <wps:spPr bwMode="auto">
                          <a:xfrm>
                            <a:off x="1458" y="372"/>
                            <a:ext cx="1141" cy="1141"/>
                          </a:xfrm>
                          <a:custGeom>
                            <a:avLst/>
                            <a:gdLst>
                              <a:gd name="T0" fmla="+- 0 1952 1459"/>
                              <a:gd name="T1" fmla="*/ T0 w 1141"/>
                              <a:gd name="T2" fmla="+- 0 378 372"/>
                              <a:gd name="T3" fmla="*/ 378 h 1141"/>
                              <a:gd name="T4" fmla="+- 0 1807 1459"/>
                              <a:gd name="T5" fmla="*/ T4 w 1141"/>
                              <a:gd name="T6" fmla="+- 0 417 372"/>
                              <a:gd name="T7" fmla="*/ 417 h 1141"/>
                              <a:gd name="T8" fmla="+- 0 1681 1459"/>
                              <a:gd name="T9" fmla="*/ T8 w 1141"/>
                              <a:gd name="T10" fmla="+- 0 491 372"/>
                              <a:gd name="T11" fmla="*/ 491 h 1141"/>
                              <a:gd name="T12" fmla="+- 0 1578 1459"/>
                              <a:gd name="T13" fmla="*/ T12 w 1141"/>
                              <a:gd name="T14" fmla="+- 0 594 372"/>
                              <a:gd name="T15" fmla="*/ 594 h 1141"/>
                              <a:gd name="T16" fmla="+- 0 1504 1459"/>
                              <a:gd name="T17" fmla="*/ T16 w 1141"/>
                              <a:gd name="T18" fmla="+- 0 721 372"/>
                              <a:gd name="T19" fmla="*/ 721 h 1141"/>
                              <a:gd name="T20" fmla="+- 0 1464 1459"/>
                              <a:gd name="T21" fmla="*/ T20 w 1141"/>
                              <a:gd name="T22" fmla="+- 0 865 372"/>
                              <a:gd name="T23" fmla="*/ 865 h 1141"/>
                              <a:gd name="T24" fmla="+- 0 1464 1459"/>
                              <a:gd name="T25" fmla="*/ T24 w 1141"/>
                              <a:gd name="T26" fmla="+- 0 1020 372"/>
                              <a:gd name="T27" fmla="*/ 1020 h 1141"/>
                              <a:gd name="T28" fmla="+- 0 1504 1459"/>
                              <a:gd name="T29" fmla="*/ T28 w 1141"/>
                              <a:gd name="T30" fmla="+- 0 1165 372"/>
                              <a:gd name="T31" fmla="*/ 1165 h 1141"/>
                              <a:gd name="T32" fmla="+- 0 1578 1459"/>
                              <a:gd name="T33" fmla="*/ T32 w 1141"/>
                              <a:gd name="T34" fmla="+- 0 1291 372"/>
                              <a:gd name="T35" fmla="*/ 1291 h 1141"/>
                              <a:gd name="T36" fmla="+- 0 1681 1459"/>
                              <a:gd name="T37" fmla="*/ T36 w 1141"/>
                              <a:gd name="T38" fmla="+- 0 1394 372"/>
                              <a:gd name="T39" fmla="*/ 1394 h 1141"/>
                              <a:gd name="T40" fmla="+- 0 1807 1459"/>
                              <a:gd name="T41" fmla="*/ T40 w 1141"/>
                              <a:gd name="T42" fmla="+- 0 1468 372"/>
                              <a:gd name="T43" fmla="*/ 1468 h 1141"/>
                              <a:gd name="T44" fmla="+- 0 1952 1459"/>
                              <a:gd name="T45" fmla="*/ T44 w 1141"/>
                              <a:gd name="T46" fmla="+- 0 1508 372"/>
                              <a:gd name="T47" fmla="*/ 1508 h 1141"/>
                              <a:gd name="T48" fmla="+- 0 2106 1459"/>
                              <a:gd name="T49" fmla="*/ T48 w 1141"/>
                              <a:gd name="T50" fmla="+- 0 1508 372"/>
                              <a:gd name="T51" fmla="*/ 1508 h 1141"/>
                              <a:gd name="T52" fmla="+- 0 2251 1459"/>
                              <a:gd name="T53" fmla="*/ T52 w 1141"/>
                              <a:gd name="T54" fmla="+- 0 1468 372"/>
                              <a:gd name="T55" fmla="*/ 1468 h 1141"/>
                              <a:gd name="T56" fmla="+- 0 2029 1459"/>
                              <a:gd name="T57" fmla="*/ T56 w 1141"/>
                              <a:gd name="T58" fmla="+- 0 1453 372"/>
                              <a:gd name="T59" fmla="*/ 1453 h 1141"/>
                              <a:gd name="T60" fmla="+- 0 1882 1459"/>
                              <a:gd name="T61" fmla="*/ T60 w 1141"/>
                              <a:gd name="T62" fmla="+- 0 1431 372"/>
                              <a:gd name="T63" fmla="*/ 1431 h 1141"/>
                              <a:gd name="T64" fmla="+- 0 1751 1459"/>
                              <a:gd name="T65" fmla="*/ T64 w 1141"/>
                              <a:gd name="T66" fmla="+- 0 1371 372"/>
                              <a:gd name="T67" fmla="*/ 1371 h 1141"/>
                              <a:gd name="T68" fmla="+- 0 1644 1459"/>
                              <a:gd name="T69" fmla="*/ T68 w 1141"/>
                              <a:gd name="T70" fmla="+- 0 1278 372"/>
                              <a:gd name="T71" fmla="*/ 1278 h 1141"/>
                              <a:gd name="T72" fmla="+- 0 1566 1459"/>
                              <a:gd name="T73" fmla="*/ T72 w 1141"/>
                              <a:gd name="T74" fmla="+- 0 1158 372"/>
                              <a:gd name="T75" fmla="*/ 1158 h 1141"/>
                              <a:gd name="T76" fmla="+- 0 1524 1459"/>
                              <a:gd name="T77" fmla="*/ T76 w 1141"/>
                              <a:gd name="T78" fmla="+- 0 1018 372"/>
                              <a:gd name="T79" fmla="*/ 1018 h 1141"/>
                              <a:gd name="T80" fmla="+- 0 1524 1459"/>
                              <a:gd name="T81" fmla="*/ T80 w 1141"/>
                              <a:gd name="T82" fmla="+- 0 867 372"/>
                              <a:gd name="T83" fmla="*/ 867 h 1141"/>
                              <a:gd name="T84" fmla="+- 0 1566 1459"/>
                              <a:gd name="T85" fmla="*/ T84 w 1141"/>
                              <a:gd name="T86" fmla="+- 0 728 372"/>
                              <a:gd name="T87" fmla="*/ 728 h 1141"/>
                              <a:gd name="T88" fmla="+- 0 1644 1459"/>
                              <a:gd name="T89" fmla="*/ T88 w 1141"/>
                              <a:gd name="T90" fmla="+- 0 608 372"/>
                              <a:gd name="T91" fmla="*/ 608 h 1141"/>
                              <a:gd name="T92" fmla="+- 0 1751 1459"/>
                              <a:gd name="T93" fmla="*/ T92 w 1141"/>
                              <a:gd name="T94" fmla="+- 0 515 372"/>
                              <a:gd name="T95" fmla="*/ 515 h 1141"/>
                              <a:gd name="T96" fmla="+- 0 1882 1459"/>
                              <a:gd name="T97" fmla="*/ T96 w 1141"/>
                              <a:gd name="T98" fmla="+- 0 454 372"/>
                              <a:gd name="T99" fmla="*/ 454 h 1141"/>
                              <a:gd name="T100" fmla="+- 0 2029 1459"/>
                              <a:gd name="T101" fmla="*/ T100 w 1141"/>
                              <a:gd name="T102" fmla="+- 0 432 372"/>
                              <a:gd name="T103" fmla="*/ 432 h 1141"/>
                              <a:gd name="T104" fmla="+- 0 2251 1459"/>
                              <a:gd name="T105" fmla="*/ T104 w 1141"/>
                              <a:gd name="T106" fmla="+- 0 417 372"/>
                              <a:gd name="T107" fmla="*/ 417 h 1141"/>
                              <a:gd name="T108" fmla="+- 0 2106 1459"/>
                              <a:gd name="T109" fmla="*/ T108 w 1141"/>
                              <a:gd name="T110" fmla="+- 0 378 372"/>
                              <a:gd name="T111" fmla="*/ 378 h 1141"/>
                              <a:gd name="T112" fmla="+- 0 2281 1459"/>
                              <a:gd name="T113" fmla="*/ T112 w 1141"/>
                              <a:gd name="T114" fmla="+- 0 432 372"/>
                              <a:gd name="T115" fmla="*/ 432 h 1141"/>
                              <a:gd name="T116" fmla="+- 0 2105 1459"/>
                              <a:gd name="T117" fmla="*/ T116 w 1141"/>
                              <a:gd name="T118" fmla="+- 0 438 372"/>
                              <a:gd name="T119" fmla="*/ 438 h 1141"/>
                              <a:gd name="T120" fmla="+- 0 2244 1459"/>
                              <a:gd name="T121" fmla="*/ T120 w 1141"/>
                              <a:gd name="T122" fmla="+- 0 480 372"/>
                              <a:gd name="T123" fmla="*/ 480 h 1141"/>
                              <a:gd name="T124" fmla="+- 0 2364 1459"/>
                              <a:gd name="T125" fmla="*/ T124 w 1141"/>
                              <a:gd name="T126" fmla="+- 0 558 372"/>
                              <a:gd name="T127" fmla="*/ 558 h 1141"/>
                              <a:gd name="T128" fmla="+- 0 2457 1459"/>
                              <a:gd name="T129" fmla="*/ T128 w 1141"/>
                              <a:gd name="T130" fmla="+- 0 665 372"/>
                              <a:gd name="T131" fmla="*/ 665 h 1141"/>
                              <a:gd name="T132" fmla="+- 0 2518 1459"/>
                              <a:gd name="T133" fmla="*/ T132 w 1141"/>
                              <a:gd name="T134" fmla="+- 0 795 372"/>
                              <a:gd name="T135" fmla="*/ 795 h 1141"/>
                              <a:gd name="T136" fmla="+- 0 2539 1459"/>
                              <a:gd name="T137" fmla="*/ T136 w 1141"/>
                              <a:gd name="T138" fmla="+- 0 943 372"/>
                              <a:gd name="T139" fmla="*/ 943 h 1141"/>
                              <a:gd name="T140" fmla="+- 0 2518 1459"/>
                              <a:gd name="T141" fmla="*/ T140 w 1141"/>
                              <a:gd name="T142" fmla="+- 0 1090 372"/>
                              <a:gd name="T143" fmla="*/ 1090 h 1141"/>
                              <a:gd name="T144" fmla="+- 0 2457 1459"/>
                              <a:gd name="T145" fmla="*/ T144 w 1141"/>
                              <a:gd name="T146" fmla="+- 0 1221 372"/>
                              <a:gd name="T147" fmla="*/ 1221 h 1141"/>
                              <a:gd name="T148" fmla="+- 0 2364 1459"/>
                              <a:gd name="T149" fmla="*/ T148 w 1141"/>
                              <a:gd name="T150" fmla="+- 0 1328 372"/>
                              <a:gd name="T151" fmla="*/ 1328 h 1141"/>
                              <a:gd name="T152" fmla="+- 0 2244 1459"/>
                              <a:gd name="T153" fmla="*/ T152 w 1141"/>
                              <a:gd name="T154" fmla="+- 0 1406 372"/>
                              <a:gd name="T155" fmla="*/ 1406 h 1141"/>
                              <a:gd name="T156" fmla="+- 0 2105 1459"/>
                              <a:gd name="T157" fmla="*/ T156 w 1141"/>
                              <a:gd name="T158" fmla="+- 0 1448 372"/>
                              <a:gd name="T159" fmla="*/ 1448 h 1141"/>
                              <a:gd name="T160" fmla="+- 0 2281 1459"/>
                              <a:gd name="T161" fmla="*/ T160 w 1141"/>
                              <a:gd name="T162" fmla="+- 0 1453 372"/>
                              <a:gd name="T163" fmla="*/ 1453 h 1141"/>
                              <a:gd name="T164" fmla="+- 0 2377 1459"/>
                              <a:gd name="T165" fmla="*/ T164 w 1141"/>
                              <a:gd name="T166" fmla="+- 0 1394 372"/>
                              <a:gd name="T167" fmla="*/ 1394 h 1141"/>
                              <a:gd name="T168" fmla="+- 0 2480 1459"/>
                              <a:gd name="T169" fmla="*/ T168 w 1141"/>
                              <a:gd name="T170" fmla="+- 0 1291 372"/>
                              <a:gd name="T171" fmla="*/ 1291 h 1141"/>
                              <a:gd name="T172" fmla="+- 0 2555 1459"/>
                              <a:gd name="T173" fmla="*/ T172 w 1141"/>
                              <a:gd name="T174" fmla="+- 0 1165 372"/>
                              <a:gd name="T175" fmla="*/ 1165 h 1141"/>
                              <a:gd name="T176" fmla="+- 0 2594 1459"/>
                              <a:gd name="T177" fmla="*/ T176 w 1141"/>
                              <a:gd name="T178" fmla="+- 0 1020 372"/>
                              <a:gd name="T179" fmla="*/ 1020 h 1141"/>
                              <a:gd name="T180" fmla="+- 0 2594 1459"/>
                              <a:gd name="T181" fmla="*/ T180 w 1141"/>
                              <a:gd name="T182" fmla="+- 0 865 372"/>
                              <a:gd name="T183" fmla="*/ 865 h 1141"/>
                              <a:gd name="T184" fmla="+- 0 2555 1459"/>
                              <a:gd name="T185" fmla="*/ T184 w 1141"/>
                              <a:gd name="T186" fmla="+- 0 721 372"/>
                              <a:gd name="T187" fmla="*/ 721 h 1141"/>
                              <a:gd name="T188" fmla="+- 0 2480 1459"/>
                              <a:gd name="T189" fmla="*/ T188 w 1141"/>
                              <a:gd name="T190" fmla="+- 0 594 372"/>
                              <a:gd name="T191" fmla="*/ 594 h 1141"/>
                              <a:gd name="T192" fmla="+- 0 2377 1459"/>
                              <a:gd name="T193" fmla="*/ T192 w 1141"/>
                              <a:gd name="T194" fmla="+- 0 491 372"/>
                              <a:gd name="T195" fmla="*/ 491 h 1141"/>
                              <a:gd name="T196" fmla="+- 0 2281 1459"/>
                              <a:gd name="T197" fmla="*/ T196 w 1141"/>
                              <a:gd name="T198" fmla="+- 0 432 372"/>
                              <a:gd name="T199" fmla="*/ 432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41" h="1141">
                                <a:moveTo>
                                  <a:pt x="570" y="0"/>
                                </a:moveTo>
                                <a:lnTo>
                                  <a:pt x="493" y="6"/>
                                </a:lnTo>
                                <a:lnTo>
                                  <a:pt x="419" y="21"/>
                                </a:lnTo>
                                <a:lnTo>
                                  <a:pt x="348" y="45"/>
                                </a:lnTo>
                                <a:lnTo>
                                  <a:pt x="282" y="78"/>
                                </a:lnTo>
                                <a:lnTo>
                                  <a:pt x="222" y="119"/>
                                </a:lnTo>
                                <a:lnTo>
                                  <a:pt x="167" y="168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3"/>
                                </a:lnTo>
                                <a:lnTo>
                                  <a:pt x="45" y="349"/>
                                </a:lnTo>
                                <a:lnTo>
                                  <a:pt x="20" y="419"/>
                                </a:lnTo>
                                <a:lnTo>
                                  <a:pt x="5" y="493"/>
                                </a:lnTo>
                                <a:lnTo>
                                  <a:pt x="0" y="571"/>
                                </a:lnTo>
                                <a:lnTo>
                                  <a:pt x="5" y="648"/>
                                </a:lnTo>
                                <a:lnTo>
                                  <a:pt x="20" y="722"/>
                                </a:lnTo>
                                <a:lnTo>
                                  <a:pt x="45" y="793"/>
                                </a:lnTo>
                                <a:lnTo>
                                  <a:pt x="78" y="858"/>
                                </a:lnTo>
                                <a:lnTo>
                                  <a:pt x="119" y="919"/>
                                </a:lnTo>
                                <a:lnTo>
                                  <a:pt x="167" y="974"/>
                                </a:lnTo>
                                <a:lnTo>
                                  <a:pt x="222" y="1022"/>
                                </a:lnTo>
                                <a:lnTo>
                                  <a:pt x="282" y="1063"/>
                                </a:lnTo>
                                <a:lnTo>
                                  <a:pt x="348" y="1096"/>
                                </a:lnTo>
                                <a:lnTo>
                                  <a:pt x="419" y="1121"/>
                                </a:lnTo>
                                <a:lnTo>
                                  <a:pt x="493" y="1136"/>
                                </a:lnTo>
                                <a:lnTo>
                                  <a:pt x="570" y="1141"/>
                                </a:lnTo>
                                <a:lnTo>
                                  <a:pt x="647" y="1136"/>
                                </a:lnTo>
                                <a:lnTo>
                                  <a:pt x="722" y="1121"/>
                                </a:lnTo>
                                <a:lnTo>
                                  <a:pt x="792" y="1096"/>
                                </a:lnTo>
                                <a:lnTo>
                                  <a:pt x="822" y="1081"/>
                                </a:lnTo>
                                <a:lnTo>
                                  <a:pt x="570" y="1081"/>
                                </a:lnTo>
                                <a:lnTo>
                                  <a:pt x="495" y="1076"/>
                                </a:lnTo>
                                <a:lnTo>
                                  <a:pt x="423" y="1059"/>
                                </a:lnTo>
                                <a:lnTo>
                                  <a:pt x="355" y="1034"/>
                                </a:lnTo>
                                <a:lnTo>
                                  <a:pt x="292" y="999"/>
                                </a:lnTo>
                                <a:lnTo>
                                  <a:pt x="235" y="956"/>
                                </a:lnTo>
                                <a:lnTo>
                                  <a:pt x="185" y="906"/>
                                </a:lnTo>
                                <a:lnTo>
                                  <a:pt x="142" y="849"/>
                                </a:lnTo>
                                <a:lnTo>
                                  <a:pt x="107" y="786"/>
                                </a:lnTo>
                                <a:lnTo>
                                  <a:pt x="81" y="718"/>
                                </a:lnTo>
                                <a:lnTo>
                                  <a:pt x="65" y="646"/>
                                </a:lnTo>
                                <a:lnTo>
                                  <a:pt x="60" y="571"/>
                                </a:lnTo>
                                <a:lnTo>
                                  <a:pt x="65" y="495"/>
                                </a:lnTo>
                                <a:lnTo>
                                  <a:pt x="81" y="423"/>
                                </a:lnTo>
                                <a:lnTo>
                                  <a:pt x="107" y="356"/>
                                </a:lnTo>
                                <a:lnTo>
                                  <a:pt x="142" y="293"/>
                                </a:lnTo>
                                <a:lnTo>
                                  <a:pt x="185" y="236"/>
                                </a:lnTo>
                                <a:lnTo>
                                  <a:pt x="235" y="186"/>
                                </a:lnTo>
                                <a:lnTo>
                                  <a:pt x="292" y="143"/>
                                </a:lnTo>
                                <a:lnTo>
                                  <a:pt x="355" y="108"/>
                                </a:lnTo>
                                <a:lnTo>
                                  <a:pt x="423" y="82"/>
                                </a:lnTo>
                                <a:lnTo>
                                  <a:pt x="495" y="66"/>
                                </a:lnTo>
                                <a:lnTo>
                                  <a:pt x="570" y="60"/>
                                </a:lnTo>
                                <a:lnTo>
                                  <a:pt x="822" y="60"/>
                                </a:lnTo>
                                <a:lnTo>
                                  <a:pt x="792" y="45"/>
                                </a:lnTo>
                                <a:lnTo>
                                  <a:pt x="722" y="21"/>
                                </a:lnTo>
                                <a:lnTo>
                                  <a:pt x="647" y="6"/>
                                </a:lnTo>
                                <a:lnTo>
                                  <a:pt x="570" y="0"/>
                                </a:lnTo>
                                <a:close/>
                                <a:moveTo>
                                  <a:pt x="822" y="60"/>
                                </a:moveTo>
                                <a:lnTo>
                                  <a:pt x="570" y="60"/>
                                </a:lnTo>
                                <a:lnTo>
                                  <a:pt x="646" y="66"/>
                                </a:lnTo>
                                <a:lnTo>
                                  <a:pt x="718" y="82"/>
                                </a:lnTo>
                                <a:lnTo>
                                  <a:pt x="785" y="108"/>
                                </a:lnTo>
                                <a:lnTo>
                                  <a:pt x="848" y="143"/>
                                </a:lnTo>
                                <a:lnTo>
                                  <a:pt x="905" y="186"/>
                                </a:lnTo>
                                <a:lnTo>
                                  <a:pt x="955" y="236"/>
                                </a:lnTo>
                                <a:lnTo>
                                  <a:pt x="998" y="293"/>
                                </a:lnTo>
                                <a:lnTo>
                                  <a:pt x="1033" y="356"/>
                                </a:lnTo>
                                <a:lnTo>
                                  <a:pt x="1059" y="423"/>
                                </a:lnTo>
                                <a:lnTo>
                                  <a:pt x="1075" y="495"/>
                                </a:lnTo>
                                <a:lnTo>
                                  <a:pt x="1080" y="571"/>
                                </a:lnTo>
                                <a:lnTo>
                                  <a:pt x="1075" y="646"/>
                                </a:lnTo>
                                <a:lnTo>
                                  <a:pt x="1059" y="718"/>
                                </a:lnTo>
                                <a:lnTo>
                                  <a:pt x="1033" y="786"/>
                                </a:lnTo>
                                <a:lnTo>
                                  <a:pt x="998" y="849"/>
                                </a:lnTo>
                                <a:lnTo>
                                  <a:pt x="955" y="906"/>
                                </a:lnTo>
                                <a:lnTo>
                                  <a:pt x="905" y="956"/>
                                </a:lnTo>
                                <a:lnTo>
                                  <a:pt x="848" y="999"/>
                                </a:lnTo>
                                <a:lnTo>
                                  <a:pt x="785" y="1034"/>
                                </a:lnTo>
                                <a:lnTo>
                                  <a:pt x="718" y="1059"/>
                                </a:lnTo>
                                <a:lnTo>
                                  <a:pt x="646" y="1076"/>
                                </a:lnTo>
                                <a:lnTo>
                                  <a:pt x="570" y="1081"/>
                                </a:lnTo>
                                <a:lnTo>
                                  <a:pt x="822" y="1081"/>
                                </a:lnTo>
                                <a:lnTo>
                                  <a:pt x="858" y="1063"/>
                                </a:lnTo>
                                <a:lnTo>
                                  <a:pt x="918" y="1022"/>
                                </a:lnTo>
                                <a:lnTo>
                                  <a:pt x="973" y="974"/>
                                </a:lnTo>
                                <a:lnTo>
                                  <a:pt x="1021" y="919"/>
                                </a:lnTo>
                                <a:lnTo>
                                  <a:pt x="1062" y="858"/>
                                </a:lnTo>
                                <a:lnTo>
                                  <a:pt x="1096" y="793"/>
                                </a:lnTo>
                                <a:lnTo>
                                  <a:pt x="1120" y="722"/>
                                </a:lnTo>
                                <a:lnTo>
                                  <a:pt x="1135" y="648"/>
                                </a:lnTo>
                                <a:lnTo>
                                  <a:pt x="1140" y="571"/>
                                </a:lnTo>
                                <a:lnTo>
                                  <a:pt x="1135" y="493"/>
                                </a:lnTo>
                                <a:lnTo>
                                  <a:pt x="1120" y="419"/>
                                </a:lnTo>
                                <a:lnTo>
                                  <a:pt x="1096" y="349"/>
                                </a:lnTo>
                                <a:lnTo>
                                  <a:pt x="1062" y="283"/>
                                </a:lnTo>
                                <a:lnTo>
                                  <a:pt x="1021" y="222"/>
                                </a:lnTo>
                                <a:lnTo>
                                  <a:pt x="973" y="168"/>
                                </a:lnTo>
                                <a:lnTo>
                                  <a:pt x="918" y="119"/>
                                </a:lnTo>
                                <a:lnTo>
                                  <a:pt x="858" y="78"/>
                                </a:lnTo>
                                <a:lnTo>
                                  <a:pt x="82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82"/>
                        <wps:cNvSpPr>
                          <a:spLocks/>
                        </wps:cNvSpPr>
                        <wps:spPr bwMode="auto">
                          <a:xfrm>
                            <a:off x="1705" y="700"/>
                            <a:ext cx="648" cy="486"/>
                          </a:xfrm>
                          <a:custGeom>
                            <a:avLst/>
                            <a:gdLst>
                              <a:gd name="T0" fmla="+- 0 1806 1705"/>
                              <a:gd name="T1" fmla="*/ T0 w 648"/>
                              <a:gd name="T2" fmla="+- 0 884 700"/>
                              <a:gd name="T3" fmla="*/ 884 h 486"/>
                              <a:gd name="T4" fmla="+- 0 1705 1705"/>
                              <a:gd name="T5" fmla="*/ T4 w 648"/>
                              <a:gd name="T6" fmla="+- 0 983 700"/>
                              <a:gd name="T7" fmla="*/ 983 h 486"/>
                              <a:gd name="T8" fmla="+- 0 1708 1705"/>
                              <a:gd name="T9" fmla="*/ T8 w 648"/>
                              <a:gd name="T10" fmla="+- 0 985 700"/>
                              <a:gd name="T11" fmla="*/ 985 h 486"/>
                              <a:gd name="T12" fmla="+- 0 1712 1705"/>
                              <a:gd name="T13" fmla="*/ T12 w 648"/>
                              <a:gd name="T14" fmla="+- 0 988 700"/>
                              <a:gd name="T15" fmla="*/ 988 h 486"/>
                              <a:gd name="T16" fmla="+- 0 1883 1705"/>
                              <a:gd name="T17" fmla="*/ T16 w 648"/>
                              <a:gd name="T18" fmla="+- 0 1160 700"/>
                              <a:gd name="T19" fmla="*/ 1160 h 486"/>
                              <a:gd name="T20" fmla="+- 0 1910 1705"/>
                              <a:gd name="T21" fmla="*/ T20 w 648"/>
                              <a:gd name="T22" fmla="+- 0 1179 700"/>
                              <a:gd name="T23" fmla="*/ 1179 h 486"/>
                              <a:gd name="T24" fmla="+- 0 1937 1705"/>
                              <a:gd name="T25" fmla="*/ T24 w 648"/>
                              <a:gd name="T26" fmla="+- 0 1185 700"/>
                              <a:gd name="T27" fmla="*/ 1185 h 486"/>
                              <a:gd name="T28" fmla="+- 0 1965 1705"/>
                              <a:gd name="T29" fmla="*/ T28 w 648"/>
                              <a:gd name="T30" fmla="+- 0 1179 700"/>
                              <a:gd name="T31" fmla="*/ 1179 h 486"/>
                              <a:gd name="T32" fmla="+- 0 1992 1705"/>
                              <a:gd name="T33" fmla="*/ T32 w 648"/>
                              <a:gd name="T34" fmla="+- 0 1159 700"/>
                              <a:gd name="T35" fmla="*/ 1159 h 486"/>
                              <a:gd name="T36" fmla="+- 0 2134 1705"/>
                              <a:gd name="T37" fmla="*/ T36 w 648"/>
                              <a:gd name="T38" fmla="+- 0 1017 700"/>
                              <a:gd name="T39" fmla="*/ 1017 h 486"/>
                              <a:gd name="T40" fmla="+- 0 1938 1705"/>
                              <a:gd name="T41" fmla="*/ T40 w 648"/>
                              <a:gd name="T42" fmla="+- 0 1017 700"/>
                              <a:gd name="T43" fmla="*/ 1017 h 486"/>
                              <a:gd name="T44" fmla="+- 0 1806 1705"/>
                              <a:gd name="T45" fmla="*/ T44 w 648"/>
                              <a:gd name="T46" fmla="+- 0 884 700"/>
                              <a:gd name="T47" fmla="*/ 884 h 486"/>
                              <a:gd name="T48" fmla="+- 0 2256 1705"/>
                              <a:gd name="T49" fmla="*/ T48 w 648"/>
                              <a:gd name="T50" fmla="+- 0 700 700"/>
                              <a:gd name="T51" fmla="*/ 700 h 486"/>
                              <a:gd name="T52" fmla="+- 0 1938 1705"/>
                              <a:gd name="T53" fmla="*/ T52 w 648"/>
                              <a:gd name="T54" fmla="+- 0 1017 700"/>
                              <a:gd name="T55" fmla="*/ 1017 h 486"/>
                              <a:gd name="T56" fmla="+- 0 2134 1705"/>
                              <a:gd name="T57" fmla="*/ T56 w 648"/>
                              <a:gd name="T58" fmla="+- 0 1017 700"/>
                              <a:gd name="T59" fmla="*/ 1017 h 486"/>
                              <a:gd name="T60" fmla="+- 0 2349 1705"/>
                              <a:gd name="T61" fmla="*/ T60 w 648"/>
                              <a:gd name="T62" fmla="+- 0 803 700"/>
                              <a:gd name="T63" fmla="*/ 803 h 486"/>
                              <a:gd name="T64" fmla="+- 0 2351 1705"/>
                              <a:gd name="T65" fmla="*/ T64 w 648"/>
                              <a:gd name="T66" fmla="+- 0 800 700"/>
                              <a:gd name="T67" fmla="*/ 800 h 486"/>
                              <a:gd name="T68" fmla="+- 0 2353 1705"/>
                              <a:gd name="T69" fmla="*/ T68 w 648"/>
                              <a:gd name="T70" fmla="+- 0 798 700"/>
                              <a:gd name="T71" fmla="*/ 798 h 486"/>
                              <a:gd name="T72" fmla="+- 0 2256 1705"/>
                              <a:gd name="T73" fmla="*/ T72 w 648"/>
                              <a:gd name="T74" fmla="+- 0 700 700"/>
                              <a:gd name="T75" fmla="*/ 700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8" h="486">
                                <a:moveTo>
                                  <a:pt x="101" y="184"/>
                                </a:moveTo>
                                <a:lnTo>
                                  <a:pt x="0" y="283"/>
                                </a:lnTo>
                                <a:lnTo>
                                  <a:pt x="3" y="285"/>
                                </a:lnTo>
                                <a:lnTo>
                                  <a:pt x="7" y="288"/>
                                </a:lnTo>
                                <a:lnTo>
                                  <a:pt x="178" y="460"/>
                                </a:lnTo>
                                <a:lnTo>
                                  <a:pt x="205" y="479"/>
                                </a:lnTo>
                                <a:lnTo>
                                  <a:pt x="232" y="485"/>
                                </a:lnTo>
                                <a:lnTo>
                                  <a:pt x="260" y="479"/>
                                </a:lnTo>
                                <a:lnTo>
                                  <a:pt x="287" y="459"/>
                                </a:lnTo>
                                <a:lnTo>
                                  <a:pt x="429" y="317"/>
                                </a:lnTo>
                                <a:lnTo>
                                  <a:pt x="233" y="317"/>
                                </a:lnTo>
                                <a:lnTo>
                                  <a:pt x="101" y="184"/>
                                </a:lnTo>
                                <a:close/>
                                <a:moveTo>
                                  <a:pt x="551" y="0"/>
                                </a:moveTo>
                                <a:lnTo>
                                  <a:pt x="233" y="317"/>
                                </a:lnTo>
                                <a:lnTo>
                                  <a:pt x="429" y="317"/>
                                </a:lnTo>
                                <a:lnTo>
                                  <a:pt x="644" y="103"/>
                                </a:lnTo>
                                <a:lnTo>
                                  <a:pt x="646" y="100"/>
                                </a:lnTo>
                                <a:lnTo>
                                  <a:pt x="648" y="98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81"/>
                        <wps:cNvSpPr>
                          <a:spLocks/>
                        </wps:cNvSpPr>
                        <wps:spPr bwMode="auto">
                          <a:xfrm>
                            <a:off x="4655" y="3777"/>
                            <a:ext cx="3781" cy="986"/>
                          </a:xfrm>
                          <a:custGeom>
                            <a:avLst/>
                            <a:gdLst>
                              <a:gd name="T0" fmla="+- 0 8286 4656"/>
                              <a:gd name="T1" fmla="*/ T0 w 3781"/>
                              <a:gd name="T2" fmla="+- 0 3777 3777"/>
                              <a:gd name="T3" fmla="*/ 3777 h 986"/>
                              <a:gd name="T4" fmla="+- 0 4806 4656"/>
                              <a:gd name="T5" fmla="*/ T4 w 3781"/>
                              <a:gd name="T6" fmla="+- 0 3777 3777"/>
                              <a:gd name="T7" fmla="*/ 3777 h 986"/>
                              <a:gd name="T8" fmla="+- 0 4748 4656"/>
                              <a:gd name="T9" fmla="*/ T8 w 3781"/>
                              <a:gd name="T10" fmla="+- 0 3787 3777"/>
                              <a:gd name="T11" fmla="*/ 3787 h 986"/>
                              <a:gd name="T12" fmla="+- 0 4700 4656"/>
                              <a:gd name="T13" fmla="*/ T12 w 3781"/>
                              <a:gd name="T14" fmla="+- 0 3814 3777"/>
                              <a:gd name="T15" fmla="*/ 3814 h 986"/>
                              <a:gd name="T16" fmla="+- 0 4668 4656"/>
                              <a:gd name="T17" fmla="*/ T16 w 3781"/>
                              <a:gd name="T18" fmla="+- 0 3855 3777"/>
                              <a:gd name="T19" fmla="*/ 3855 h 986"/>
                              <a:gd name="T20" fmla="+- 0 4656 4656"/>
                              <a:gd name="T21" fmla="*/ T20 w 3781"/>
                              <a:gd name="T22" fmla="+- 0 3904 3777"/>
                              <a:gd name="T23" fmla="*/ 3904 h 986"/>
                              <a:gd name="T24" fmla="+- 0 4656 4656"/>
                              <a:gd name="T25" fmla="*/ T24 w 3781"/>
                              <a:gd name="T26" fmla="+- 0 4636 3777"/>
                              <a:gd name="T27" fmla="*/ 4636 h 986"/>
                              <a:gd name="T28" fmla="+- 0 4668 4656"/>
                              <a:gd name="T29" fmla="*/ T28 w 3781"/>
                              <a:gd name="T30" fmla="+- 0 4685 3777"/>
                              <a:gd name="T31" fmla="*/ 4685 h 986"/>
                              <a:gd name="T32" fmla="+- 0 4700 4656"/>
                              <a:gd name="T33" fmla="*/ T32 w 3781"/>
                              <a:gd name="T34" fmla="+- 0 4725 3777"/>
                              <a:gd name="T35" fmla="*/ 4725 h 986"/>
                              <a:gd name="T36" fmla="+- 0 4748 4656"/>
                              <a:gd name="T37" fmla="*/ T36 w 3781"/>
                              <a:gd name="T38" fmla="+- 0 4752 3777"/>
                              <a:gd name="T39" fmla="*/ 4752 h 986"/>
                              <a:gd name="T40" fmla="+- 0 4806 4656"/>
                              <a:gd name="T41" fmla="*/ T40 w 3781"/>
                              <a:gd name="T42" fmla="+- 0 4762 3777"/>
                              <a:gd name="T43" fmla="*/ 4762 h 986"/>
                              <a:gd name="T44" fmla="+- 0 8286 4656"/>
                              <a:gd name="T45" fmla="*/ T44 w 3781"/>
                              <a:gd name="T46" fmla="+- 0 4762 3777"/>
                              <a:gd name="T47" fmla="*/ 4762 h 986"/>
                              <a:gd name="T48" fmla="+- 0 8344 4656"/>
                              <a:gd name="T49" fmla="*/ T48 w 3781"/>
                              <a:gd name="T50" fmla="+- 0 4752 3777"/>
                              <a:gd name="T51" fmla="*/ 4752 h 986"/>
                              <a:gd name="T52" fmla="+- 0 8392 4656"/>
                              <a:gd name="T53" fmla="*/ T52 w 3781"/>
                              <a:gd name="T54" fmla="+- 0 4725 3777"/>
                              <a:gd name="T55" fmla="*/ 4725 h 986"/>
                              <a:gd name="T56" fmla="+- 0 8424 4656"/>
                              <a:gd name="T57" fmla="*/ T56 w 3781"/>
                              <a:gd name="T58" fmla="+- 0 4685 3777"/>
                              <a:gd name="T59" fmla="*/ 4685 h 986"/>
                              <a:gd name="T60" fmla="+- 0 8436 4656"/>
                              <a:gd name="T61" fmla="*/ T60 w 3781"/>
                              <a:gd name="T62" fmla="+- 0 4636 3777"/>
                              <a:gd name="T63" fmla="*/ 4636 h 986"/>
                              <a:gd name="T64" fmla="+- 0 8436 4656"/>
                              <a:gd name="T65" fmla="*/ T64 w 3781"/>
                              <a:gd name="T66" fmla="+- 0 3904 3777"/>
                              <a:gd name="T67" fmla="*/ 3904 h 986"/>
                              <a:gd name="T68" fmla="+- 0 8424 4656"/>
                              <a:gd name="T69" fmla="*/ T68 w 3781"/>
                              <a:gd name="T70" fmla="+- 0 3855 3777"/>
                              <a:gd name="T71" fmla="*/ 3855 h 986"/>
                              <a:gd name="T72" fmla="+- 0 8392 4656"/>
                              <a:gd name="T73" fmla="*/ T72 w 3781"/>
                              <a:gd name="T74" fmla="+- 0 3814 3777"/>
                              <a:gd name="T75" fmla="*/ 3814 h 986"/>
                              <a:gd name="T76" fmla="+- 0 8344 4656"/>
                              <a:gd name="T77" fmla="*/ T76 w 3781"/>
                              <a:gd name="T78" fmla="+- 0 3787 3777"/>
                              <a:gd name="T79" fmla="*/ 3787 h 986"/>
                              <a:gd name="T80" fmla="+- 0 8286 4656"/>
                              <a:gd name="T81" fmla="*/ T80 w 3781"/>
                              <a:gd name="T82" fmla="+- 0 3777 3777"/>
                              <a:gd name="T83" fmla="*/ 3777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81" h="986">
                                <a:moveTo>
                                  <a:pt x="3630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0"/>
                                </a:lnTo>
                                <a:lnTo>
                                  <a:pt x="44" y="37"/>
                                </a:lnTo>
                                <a:lnTo>
                                  <a:pt x="12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859"/>
                                </a:lnTo>
                                <a:lnTo>
                                  <a:pt x="12" y="908"/>
                                </a:lnTo>
                                <a:lnTo>
                                  <a:pt x="44" y="948"/>
                                </a:lnTo>
                                <a:lnTo>
                                  <a:pt x="92" y="975"/>
                                </a:lnTo>
                                <a:lnTo>
                                  <a:pt x="150" y="985"/>
                                </a:lnTo>
                                <a:lnTo>
                                  <a:pt x="3630" y="985"/>
                                </a:lnTo>
                                <a:lnTo>
                                  <a:pt x="3688" y="975"/>
                                </a:lnTo>
                                <a:lnTo>
                                  <a:pt x="3736" y="948"/>
                                </a:lnTo>
                                <a:lnTo>
                                  <a:pt x="3768" y="908"/>
                                </a:lnTo>
                                <a:lnTo>
                                  <a:pt x="3780" y="859"/>
                                </a:lnTo>
                                <a:lnTo>
                                  <a:pt x="3780" y="127"/>
                                </a:lnTo>
                                <a:lnTo>
                                  <a:pt x="3768" y="78"/>
                                </a:lnTo>
                                <a:lnTo>
                                  <a:pt x="3736" y="37"/>
                                </a:lnTo>
                                <a:lnTo>
                                  <a:pt x="3688" y="10"/>
                                </a:lnTo>
                                <a:lnTo>
                                  <a:pt x="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0"/>
                        <wps:cNvSpPr>
                          <a:spLocks/>
                        </wps:cNvSpPr>
                        <wps:spPr bwMode="auto">
                          <a:xfrm>
                            <a:off x="1997" y="4753"/>
                            <a:ext cx="2485" cy="1071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2485"/>
                              <a:gd name="T2" fmla="+- 0 4753 4753"/>
                              <a:gd name="T3" fmla="*/ 4753 h 1071"/>
                              <a:gd name="T4" fmla="+- 0 1998 1998"/>
                              <a:gd name="T5" fmla="*/ T4 w 2485"/>
                              <a:gd name="T6" fmla="+- 0 5145 4753"/>
                              <a:gd name="T7" fmla="*/ 5145 h 1071"/>
                              <a:gd name="T8" fmla="+- 0 2009 1998"/>
                              <a:gd name="T9" fmla="*/ T8 w 2485"/>
                              <a:gd name="T10" fmla="+- 0 5199 4753"/>
                              <a:gd name="T11" fmla="*/ 5199 h 1071"/>
                              <a:gd name="T12" fmla="+- 0 2039 1998"/>
                              <a:gd name="T13" fmla="*/ T12 w 2485"/>
                              <a:gd name="T14" fmla="+- 0 5244 4753"/>
                              <a:gd name="T15" fmla="*/ 5244 h 1071"/>
                              <a:gd name="T16" fmla="+- 0 2083 1998"/>
                              <a:gd name="T17" fmla="*/ T16 w 2485"/>
                              <a:gd name="T18" fmla="+- 0 5274 4753"/>
                              <a:gd name="T19" fmla="*/ 5274 h 1071"/>
                              <a:gd name="T20" fmla="+- 0 2138 1998"/>
                              <a:gd name="T21" fmla="*/ T20 w 2485"/>
                              <a:gd name="T22" fmla="+- 0 5285 4753"/>
                              <a:gd name="T23" fmla="*/ 5285 h 1071"/>
                              <a:gd name="T24" fmla="+- 0 2868 1998"/>
                              <a:gd name="T25" fmla="*/ T24 w 2485"/>
                              <a:gd name="T26" fmla="+- 0 5285 4753"/>
                              <a:gd name="T27" fmla="*/ 5285 h 1071"/>
                              <a:gd name="T28" fmla="+- 0 4342 1998"/>
                              <a:gd name="T29" fmla="*/ T28 w 2485"/>
                              <a:gd name="T30" fmla="+- 0 5285 4753"/>
                              <a:gd name="T31" fmla="*/ 5285 h 1071"/>
                              <a:gd name="T32" fmla="+- 0 4396 1998"/>
                              <a:gd name="T33" fmla="*/ T32 w 2485"/>
                              <a:gd name="T34" fmla="+- 0 5296 4753"/>
                              <a:gd name="T35" fmla="*/ 5296 h 1071"/>
                              <a:gd name="T36" fmla="+- 0 4441 1998"/>
                              <a:gd name="T37" fmla="*/ T36 w 2485"/>
                              <a:gd name="T38" fmla="+- 0 5326 4753"/>
                              <a:gd name="T39" fmla="*/ 5326 h 1071"/>
                              <a:gd name="T40" fmla="+- 0 4471 1998"/>
                              <a:gd name="T41" fmla="*/ T40 w 2485"/>
                              <a:gd name="T42" fmla="+- 0 5370 4753"/>
                              <a:gd name="T43" fmla="*/ 5370 h 1071"/>
                              <a:gd name="T44" fmla="+- 0 4482 1998"/>
                              <a:gd name="T45" fmla="*/ T44 w 2485"/>
                              <a:gd name="T46" fmla="+- 0 5425 4753"/>
                              <a:gd name="T47" fmla="*/ 5425 h 1071"/>
                              <a:gd name="T48" fmla="+- 0 4482 1998"/>
                              <a:gd name="T49" fmla="*/ T48 w 2485"/>
                              <a:gd name="T50" fmla="+- 0 5823 4753"/>
                              <a:gd name="T51" fmla="*/ 5823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85" h="1071">
                                <a:moveTo>
                                  <a:pt x="0" y="0"/>
                                </a:moveTo>
                                <a:lnTo>
                                  <a:pt x="0" y="392"/>
                                </a:lnTo>
                                <a:lnTo>
                                  <a:pt x="11" y="446"/>
                                </a:lnTo>
                                <a:lnTo>
                                  <a:pt x="41" y="491"/>
                                </a:lnTo>
                                <a:lnTo>
                                  <a:pt x="85" y="521"/>
                                </a:lnTo>
                                <a:lnTo>
                                  <a:pt x="140" y="532"/>
                                </a:lnTo>
                                <a:lnTo>
                                  <a:pt x="870" y="532"/>
                                </a:lnTo>
                                <a:lnTo>
                                  <a:pt x="2344" y="532"/>
                                </a:lnTo>
                                <a:lnTo>
                                  <a:pt x="2398" y="543"/>
                                </a:lnTo>
                                <a:lnTo>
                                  <a:pt x="2443" y="573"/>
                                </a:lnTo>
                                <a:lnTo>
                                  <a:pt x="2473" y="617"/>
                                </a:lnTo>
                                <a:lnTo>
                                  <a:pt x="2484" y="672"/>
                                </a:lnTo>
                                <a:lnTo>
                                  <a:pt x="2484" y="10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79"/>
                        <wps:cNvSpPr>
                          <a:spLocks/>
                        </wps:cNvSpPr>
                        <wps:spPr bwMode="auto">
                          <a:xfrm>
                            <a:off x="4481" y="4753"/>
                            <a:ext cx="2485" cy="1071"/>
                          </a:xfrm>
                          <a:custGeom>
                            <a:avLst/>
                            <a:gdLst>
                              <a:gd name="T0" fmla="+- 0 6966 4482"/>
                              <a:gd name="T1" fmla="*/ T0 w 2485"/>
                              <a:gd name="T2" fmla="+- 0 4753 4753"/>
                              <a:gd name="T3" fmla="*/ 4753 h 1071"/>
                              <a:gd name="T4" fmla="+- 0 6966 4482"/>
                              <a:gd name="T5" fmla="*/ T4 w 2485"/>
                              <a:gd name="T6" fmla="+- 0 5145 4753"/>
                              <a:gd name="T7" fmla="*/ 5145 h 1071"/>
                              <a:gd name="T8" fmla="+- 0 6955 4482"/>
                              <a:gd name="T9" fmla="*/ T8 w 2485"/>
                              <a:gd name="T10" fmla="+- 0 5199 4753"/>
                              <a:gd name="T11" fmla="*/ 5199 h 1071"/>
                              <a:gd name="T12" fmla="+- 0 6925 4482"/>
                              <a:gd name="T13" fmla="*/ T12 w 2485"/>
                              <a:gd name="T14" fmla="+- 0 5244 4753"/>
                              <a:gd name="T15" fmla="*/ 5244 h 1071"/>
                              <a:gd name="T16" fmla="+- 0 6880 4482"/>
                              <a:gd name="T17" fmla="*/ T16 w 2485"/>
                              <a:gd name="T18" fmla="+- 0 5274 4753"/>
                              <a:gd name="T19" fmla="*/ 5274 h 1071"/>
                              <a:gd name="T20" fmla="+- 0 6826 4482"/>
                              <a:gd name="T21" fmla="*/ T20 w 2485"/>
                              <a:gd name="T22" fmla="+- 0 5285 4753"/>
                              <a:gd name="T23" fmla="*/ 5285 h 1071"/>
                              <a:gd name="T24" fmla="+- 0 6095 4482"/>
                              <a:gd name="T25" fmla="*/ T24 w 2485"/>
                              <a:gd name="T26" fmla="+- 0 5285 4753"/>
                              <a:gd name="T27" fmla="*/ 5285 h 1071"/>
                              <a:gd name="T28" fmla="+- 0 4622 4482"/>
                              <a:gd name="T29" fmla="*/ T28 w 2485"/>
                              <a:gd name="T30" fmla="+- 0 5285 4753"/>
                              <a:gd name="T31" fmla="*/ 5285 h 1071"/>
                              <a:gd name="T32" fmla="+- 0 4567 4482"/>
                              <a:gd name="T33" fmla="*/ T32 w 2485"/>
                              <a:gd name="T34" fmla="+- 0 5296 4753"/>
                              <a:gd name="T35" fmla="*/ 5296 h 1071"/>
                              <a:gd name="T36" fmla="+- 0 4523 4482"/>
                              <a:gd name="T37" fmla="*/ T36 w 2485"/>
                              <a:gd name="T38" fmla="+- 0 5326 4753"/>
                              <a:gd name="T39" fmla="*/ 5326 h 1071"/>
                              <a:gd name="T40" fmla="+- 0 4493 4482"/>
                              <a:gd name="T41" fmla="*/ T40 w 2485"/>
                              <a:gd name="T42" fmla="+- 0 5370 4753"/>
                              <a:gd name="T43" fmla="*/ 5370 h 1071"/>
                              <a:gd name="T44" fmla="+- 0 4482 4482"/>
                              <a:gd name="T45" fmla="*/ T44 w 2485"/>
                              <a:gd name="T46" fmla="+- 0 5425 4753"/>
                              <a:gd name="T47" fmla="*/ 5425 h 1071"/>
                              <a:gd name="T48" fmla="+- 0 4482 4482"/>
                              <a:gd name="T49" fmla="*/ T48 w 2485"/>
                              <a:gd name="T50" fmla="+- 0 5823 4753"/>
                              <a:gd name="T51" fmla="*/ 5823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85" h="1071">
                                <a:moveTo>
                                  <a:pt x="2484" y="0"/>
                                </a:moveTo>
                                <a:lnTo>
                                  <a:pt x="2484" y="392"/>
                                </a:lnTo>
                                <a:lnTo>
                                  <a:pt x="2473" y="446"/>
                                </a:lnTo>
                                <a:lnTo>
                                  <a:pt x="2443" y="491"/>
                                </a:lnTo>
                                <a:lnTo>
                                  <a:pt x="2398" y="521"/>
                                </a:lnTo>
                                <a:lnTo>
                                  <a:pt x="2344" y="532"/>
                                </a:lnTo>
                                <a:lnTo>
                                  <a:pt x="1613" y="532"/>
                                </a:lnTo>
                                <a:lnTo>
                                  <a:pt x="140" y="532"/>
                                </a:lnTo>
                                <a:lnTo>
                                  <a:pt x="85" y="543"/>
                                </a:lnTo>
                                <a:lnTo>
                                  <a:pt x="41" y="573"/>
                                </a:lnTo>
                                <a:lnTo>
                                  <a:pt x="11" y="617"/>
                                </a:lnTo>
                                <a:lnTo>
                                  <a:pt x="0" y="672"/>
                                </a:ln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8"/>
                        <wps:cNvSpPr>
                          <a:spLocks/>
                        </wps:cNvSpPr>
                        <wps:spPr bwMode="auto">
                          <a:xfrm>
                            <a:off x="2675" y="5726"/>
                            <a:ext cx="3601" cy="876"/>
                          </a:xfrm>
                          <a:custGeom>
                            <a:avLst/>
                            <a:gdLst>
                              <a:gd name="T0" fmla="+- 0 6126 2676"/>
                              <a:gd name="T1" fmla="*/ T0 w 3601"/>
                              <a:gd name="T2" fmla="+- 0 5726 5726"/>
                              <a:gd name="T3" fmla="*/ 5726 h 876"/>
                              <a:gd name="T4" fmla="+- 0 2826 2676"/>
                              <a:gd name="T5" fmla="*/ T4 w 3601"/>
                              <a:gd name="T6" fmla="+- 0 5726 5726"/>
                              <a:gd name="T7" fmla="*/ 5726 h 876"/>
                              <a:gd name="T8" fmla="+- 0 2768 2676"/>
                              <a:gd name="T9" fmla="*/ T8 w 3601"/>
                              <a:gd name="T10" fmla="+- 0 5736 5726"/>
                              <a:gd name="T11" fmla="*/ 5736 h 876"/>
                              <a:gd name="T12" fmla="+- 0 2720 2676"/>
                              <a:gd name="T13" fmla="*/ T12 w 3601"/>
                              <a:gd name="T14" fmla="+- 0 5763 5726"/>
                              <a:gd name="T15" fmla="*/ 5763 h 876"/>
                              <a:gd name="T16" fmla="+- 0 2688 2676"/>
                              <a:gd name="T17" fmla="*/ T16 w 3601"/>
                              <a:gd name="T18" fmla="+- 0 5804 5726"/>
                              <a:gd name="T19" fmla="*/ 5804 h 876"/>
                              <a:gd name="T20" fmla="+- 0 2676 2676"/>
                              <a:gd name="T21" fmla="*/ T20 w 3601"/>
                              <a:gd name="T22" fmla="+- 0 5853 5726"/>
                              <a:gd name="T23" fmla="*/ 5853 h 876"/>
                              <a:gd name="T24" fmla="+- 0 2676 2676"/>
                              <a:gd name="T25" fmla="*/ T24 w 3601"/>
                              <a:gd name="T26" fmla="+- 0 6475 5726"/>
                              <a:gd name="T27" fmla="*/ 6475 h 876"/>
                              <a:gd name="T28" fmla="+- 0 2688 2676"/>
                              <a:gd name="T29" fmla="*/ T28 w 3601"/>
                              <a:gd name="T30" fmla="+- 0 6524 5726"/>
                              <a:gd name="T31" fmla="*/ 6524 h 876"/>
                              <a:gd name="T32" fmla="+- 0 2720 2676"/>
                              <a:gd name="T33" fmla="*/ T32 w 3601"/>
                              <a:gd name="T34" fmla="+- 0 6564 5726"/>
                              <a:gd name="T35" fmla="*/ 6564 h 876"/>
                              <a:gd name="T36" fmla="+- 0 2768 2676"/>
                              <a:gd name="T37" fmla="*/ T36 w 3601"/>
                              <a:gd name="T38" fmla="+- 0 6591 5726"/>
                              <a:gd name="T39" fmla="*/ 6591 h 876"/>
                              <a:gd name="T40" fmla="+- 0 2826 2676"/>
                              <a:gd name="T41" fmla="*/ T40 w 3601"/>
                              <a:gd name="T42" fmla="+- 0 6601 5726"/>
                              <a:gd name="T43" fmla="*/ 6601 h 876"/>
                              <a:gd name="T44" fmla="+- 0 6126 2676"/>
                              <a:gd name="T45" fmla="*/ T44 w 3601"/>
                              <a:gd name="T46" fmla="+- 0 6601 5726"/>
                              <a:gd name="T47" fmla="*/ 6601 h 876"/>
                              <a:gd name="T48" fmla="+- 0 6184 2676"/>
                              <a:gd name="T49" fmla="*/ T48 w 3601"/>
                              <a:gd name="T50" fmla="+- 0 6591 5726"/>
                              <a:gd name="T51" fmla="*/ 6591 h 876"/>
                              <a:gd name="T52" fmla="+- 0 6232 2676"/>
                              <a:gd name="T53" fmla="*/ T52 w 3601"/>
                              <a:gd name="T54" fmla="+- 0 6564 5726"/>
                              <a:gd name="T55" fmla="*/ 6564 h 876"/>
                              <a:gd name="T56" fmla="+- 0 6264 2676"/>
                              <a:gd name="T57" fmla="*/ T56 w 3601"/>
                              <a:gd name="T58" fmla="+- 0 6524 5726"/>
                              <a:gd name="T59" fmla="*/ 6524 h 876"/>
                              <a:gd name="T60" fmla="+- 0 6276 2676"/>
                              <a:gd name="T61" fmla="*/ T60 w 3601"/>
                              <a:gd name="T62" fmla="+- 0 6475 5726"/>
                              <a:gd name="T63" fmla="*/ 6475 h 876"/>
                              <a:gd name="T64" fmla="+- 0 6276 2676"/>
                              <a:gd name="T65" fmla="*/ T64 w 3601"/>
                              <a:gd name="T66" fmla="+- 0 5853 5726"/>
                              <a:gd name="T67" fmla="*/ 5853 h 876"/>
                              <a:gd name="T68" fmla="+- 0 6264 2676"/>
                              <a:gd name="T69" fmla="*/ T68 w 3601"/>
                              <a:gd name="T70" fmla="+- 0 5804 5726"/>
                              <a:gd name="T71" fmla="*/ 5804 h 876"/>
                              <a:gd name="T72" fmla="+- 0 6232 2676"/>
                              <a:gd name="T73" fmla="*/ T72 w 3601"/>
                              <a:gd name="T74" fmla="+- 0 5763 5726"/>
                              <a:gd name="T75" fmla="*/ 5763 h 876"/>
                              <a:gd name="T76" fmla="+- 0 6184 2676"/>
                              <a:gd name="T77" fmla="*/ T76 w 3601"/>
                              <a:gd name="T78" fmla="+- 0 5736 5726"/>
                              <a:gd name="T79" fmla="*/ 5736 h 876"/>
                              <a:gd name="T80" fmla="+- 0 6126 2676"/>
                              <a:gd name="T81" fmla="*/ T80 w 3601"/>
                              <a:gd name="T82" fmla="+- 0 5726 5726"/>
                              <a:gd name="T83" fmla="*/ 5726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01" h="876">
                                <a:moveTo>
                                  <a:pt x="3450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0"/>
                                </a:lnTo>
                                <a:lnTo>
                                  <a:pt x="44" y="37"/>
                                </a:lnTo>
                                <a:lnTo>
                                  <a:pt x="12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749"/>
                                </a:lnTo>
                                <a:lnTo>
                                  <a:pt x="12" y="798"/>
                                </a:lnTo>
                                <a:lnTo>
                                  <a:pt x="44" y="838"/>
                                </a:lnTo>
                                <a:lnTo>
                                  <a:pt x="92" y="865"/>
                                </a:lnTo>
                                <a:lnTo>
                                  <a:pt x="150" y="875"/>
                                </a:lnTo>
                                <a:lnTo>
                                  <a:pt x="3450" y="875"/>
                                </a:lnTo>
                                <a:lnTo>
                                  <a:pt x="3508" y="865"/>
                                </a:lnTo>
                                <a:lnTo>
                                  <a:pt x="3556" y="838"/>
                                </a:lnTo>
                                <a:lnTo>
                                  <a:pt x="3588" y="798"/>
                                </a:lnTo>
                                <a:lnTo>
                                  <a:pt x="3600" y="749"/>
                                </a:lnTo>
                                <a:lnTo>
                                  <a:pt x="3600" y="127"/>
                                </a:lnTo>
                                <a:lnTo>
                                  <a:pt x="3588" y="78"/>
                                </a:lnTo>
                                <a:lnTo>
                                  <a:pt x="3556" y="37"/>
                                </a:lnTo>
                                <a:lnTo>
                                  <a:pt x="3508" y="10"/>
                                </a:lnTo>
                                <a:lnTo>
                                  <a:pt x="3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627"/>
                            <a:ext cx="4276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316" w:lineRule="exact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ВЫ ДАЛИ СОГЛАСИЕ</w:t>
                              </w:r>
                            </w:p>
                            <w:p w:rsidR="006E6631" w:rsidRDefault="00E20640">
                              <w:pPr>
                                <w:spacing w:before="11" w:line="316" w:lineRule="exact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НА ПРЕДЛОЖЕННУЮ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КВАРТИРУ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11" y="2341"/>
                            <a:ext cx="2794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20" w:lineRule="exact"/>
                                <w:ind w:left="62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ВЫ СОБСТВЕННИК ЖИЛОГО</w:t>
                              </w:r>
                            </w:p>
                            <w:p w:rsidR="006E6631" w:rsidRDefault="00E20640">
                              <w:pPr>
                                <w:spacing w:before="31" w:line="216" w:lineRule="exact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ПОМЕЩЕНИЯ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ПЯТИЭТАЖКЕ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807" y="2341"/>
                            <a:ext cx="3497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20" w:lineRule="exact"/>
                                <w:ind w:right="18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ВЫ ПРОЖИВАЕТЕ В ПЯТИЭТАЖКЕ</w:t>
                              </w:r>
                            </w:p>
                            <w:p w:rsidR="006E6631" w:rsidRDefault="00E20640">
                              <w:pPr>
                                <w:spacing w:before="31" w:line="216" w:lineRule="exact"/>
                                <w:ind w:right="18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9"/>
                                </w:rPr>
                                <w:t>ПО ДОГОВОРУ СОЦИАЛЬНОГО НАЙМА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576" y="3308"/>
                            <a:ext cx="180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16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ВАШЕМ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ЖЕЛАНИИ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52" y="3927"/>
                            <a:ext cx="262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73" w:lineRule="auto"/>
                                <w:ind w:left="-1" w:right="18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КВАРТИРА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НОВОСТРОЙКЕ ПРЕДОСТАВЛЯЕТСЯ</w:t>
                              </w:r>
                            </w:p>
                            <w:p w:rsidR="006E6631" w:rsidRDefault="00E20640">
                              <w:pPr>
                                <w:spacing w:line="216" w:lineRule="exact"/>
                                <w:ind w:left="1" w:right="18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В СОБСТВЕННОСТЬ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939" y="3931"/>
                            <a:ext cx="323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20" w:lineRule="exact"/>
                                <w:ind w:right="64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КВАРТИРА 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НОВОСТРОЙКЕ</w:t>
                              </w:r>
                            </w:p>
                            <w:p w:rsidR="006E6631" w:rsidRDefault="00E20640">
                              <w:pPr>
                                <w:spacing w:before="2" w:line="250" w:lineRule="atLeast"/>
                                <w:ind w:right="18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9"/>
                                </w:rPr>
                                <w:t>ПРЕДОСТАВЛЯЕТСЯ ПО ДОГОВОРУ СОЦИАЛЬНОГО НАЙМА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5842"/>
                            <a:ext cx="309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247" w:lineRule="auto"/>
                                <w:ind w:left="226" w:right="-18" w:hanging="227"/>
                                <w:rPr>
                                  <w:rFonts w:ascii="Trebuchet MS" w:hAns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0"/>
                                </w:rPr>
                                <w:t>ДОГОВОР НА НОВЫЕ КВАРТИРЫ ЗАКЛЮЧАЕТ ДЕПАРТАМЕНТ ГОРОДСКОГО ИМУЩЕСТВА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170" o:spid="_x0000_s1073" style="position:absolute;margin-left:25.2pt;margin-top:18.6pt;width:396.6pt;height:311.45pt;z-index:-251593728;mso-wrap-distance-left:0;mso-wrap-distance-right:0;mso-position-horizontal-relative:page;mso-position-vertical-relative:text" coordorigin="504,372" coordsize="7932,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">
                <v:shape id="Freeform 193" o:spid="_x0000_s1074" style="position:absolute;left:2064;top:2908;width:4823;height:926;visibility:visible;mso-wrap-style:square;v-text-anchor:top" coordsize="4823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" path="m,925l,739,11,684,41,640,85,610r55,-11l870,599r3812,l4737,588r44,-30l4811,513r11,-54l4822,e" filled="f" strokecolor="#808285" strokeweight="1pt">
                  <v:path arrowok="t" o:connecttype="custom" o:connectlocs="0,3833;0,3647;11,3592;41,3548;85,3518;140,3507;870,3507;4682,3507;4737,3496;4781,3466;4811,3421;4822,3367;4822,2908" o:connectangles="0,0,0,0,0,0,0,0,0,0,0,0,0"/>
                </v:shape>
                <v:line id="Line 192" o:spid="_x0000_s1075" style="position:absolute;visibility:visible;mso-wrap-style:square" from="6957,2908" to="6966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" strokecolor="#808285" strokeweight="1pt"/>
                <v:line id="Line 191" o:spid="_x0000_s1076" style="position:absolute;visibility:visible;mso-wrap-style:square" from="1994,2908" to="1994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" strokecolor="#808285" strokeweight="1pt"/>
                <v:shape id="Freeform 190" o:spid="_x0000_s1077" style="position:absolute;left:1997;top:1513;width:2485;height:871;visibility:visible;mso-wrap-style:square;v-text-anchor:top" coordsize="248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" path="m,870l,479,11,424,41,380,85,350r55,-11l870,339r1474,l2398,328r45,-30l2473,253r11,-54l2484,e" filled="f" strokecolor="#808285" strokeweight="1pt">
                  <v:path arrowok="t" o:connecttype="custom" o:connectlocs="0,2383;0,1992;11,1937;41,1893;85,1863;140,1852;870,1852;2344,1852;2398,1841;2443,1811;2473,1766;2484,1712;2484,1513" o:connectangles="0,0,0,0,0,0,0,0,0,0,0,0,0"/>
                </v:shape>
                <v:shape id="Freeform 189" o:spid="_x0000_s1078" style="position:absolute;left:4481;top:1313;width:2485;height:1071;visibility:visible;mso-wrap-style:square;v-text-anchor:top" coordsize="248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" path="m2484,1070r,-391l2473,624r-30,-44l2398,550r-54,-11l1613,539r-1473,l85,528,41,498,11,453,,399,,e" filled="f" strokecolor="#808285" strokeweight="1pt">
                  <v:path arrowok="t" o:connecttype="custom" o:connectlocs="2484,2383;2484,1992;2473,1937;2443,1893;2398,1863;2344,1852;1613,1852;140,1852;85,1841;41,1811;11,1766;0,1712;0,1313" o:connectangles="0,0,0,0,0,0,0,0,0,0,0,0,0"/>
                </v:shape>
                <v:shape id="Freeform 188" o:spid="_x0000_s1079" style="position:absolute;left:504;top:2243;width:3781;height:665;visibility:visible;mso-wrap-style:square;v-text-anchor:top" coordsize="3781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" path="m3630,l150,,92,10,44,37,12,77,,127,,539r12,49l44,628r48,27l150,665r3480,l3688,655r48,-27l3768,588r12,-49l3780,127,3768,77,3736,37,3688,10,3630,xe" fillcolor="#9cc64a" stroked="f">
                  <v:path arrowok="t" o:connecttype="custom" o:connectlocs="3630,2243;150,2243;92,2253;44,2280;12,2320;0,2370;0,2782;12,2831;44,2871;92,2898;150,2908;3630,2908;3688,2898;3736,2871;3768,2831;3780,2782;3780,2370;3768,2320;3736,2280;3688,2253;3630,2243" o:connectangles="0,0,0,0,0,0,0,0,0,0,0,0,0,0,0,0,0,0,0,0,0"/>
                </v:shape>
                <v:shape id="Freeform 187" o:spid="_x0000_s1080" style="position:absolute;left:4655;top:2243;width:3781;height:665;visibility:visible;mso-wrap-style:square;v-text-anchor:top" coordsize="3781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" path="m3630,l150,,92,10,44,37,12,77,,127,,539r12,49l44,628r48,27l150,665r3480,l3688,655r48,-27l3768,588r12,-49l3780,127,3768,77,3736,37,3688,10,3630,xe" fillcolor="#9cc64a" stroked="f">
                  <v:path arrowok="t" o:connecttype="custom" o:connectlocs="3630,2243;150,2243;92,2253;44,2280;12,2320;0,2370;0,2782;12,2831;44,2871;92,2898;150,2908;3630,2908;3688,2898;3736,2871;3768,2831;3780,2782;3780,2370;3768,2320;3736,2280;3688,2253;3630,2243" o:connectangles="0,0,0,0,0,0,0,0,0,0,0,0,0,0,0,0,0,0,0,0,0"/>
                </v:shape>
                <v:shape id="Freeform 186" o:spid="_x0000_s1081" style="position:absolute;left:504;top:3777;width:3781;height:985;visibility:visible;mso-wrap-style:square;v-text-anchor:top" coordsize="3781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" path="m3630,l150,,92,10,44,37,12,78,,127,,859r12,49l44,948r48,27l150,985r3480,l3688,975r48,-27l3768,908r12,-49l3780,127,3768,78,3736,37,3688,10,3630,xe" fillcolor="#9cc64a" stroked="f">
                  <v:path arrowok="t" o:connecttype="custom" o:connectlocs="3630,3777;150,3777;92,3787;44,3814;12,3855;0,3904;0,4636;12,4685;44,4725;92,4752;150,4762;3630,4762;3688,4752;3736,4725;3768,4685;3780,4636;3780,3904;3768,3855;3736,3814;3688,3787;3630,3777" o:connectangles="0,0,0,0,0,0,0,0,0,0,0,0,0,0,0,0,0,0,0,0,0"/>
                </v:shape>
                <v:shape id="Freeform 185" o:spid="_x0000_s1082" style="position:absolute;left:1994;top:432;width:5513;height:1021;visibility:visible;mso-wrap-style:square;v-text-anchor:top" coordsize="5513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" path="m5373,l280,,227,11,182,41,146,86r-27,54l,506,133,881r23,55l187,980r41,30l280,1021r5093,l5427,1010r45,-30l5502,936r11,-55l5513,140,5502,86,5472,41,5427,11,5373,xe" fillcolor="#9cc64a" stroked="f">
                  <v:path arrowok="t" o:connecttype="custom" o:connectlocs="5373,432;280,432;227,443;182,473;146,518;119,572;0,938;133,1313;156,1368;187,1412;228,1442;280,1453;5373,1453;5427,1442;5472,1412;5502,1368;5513,1313;5513,572;5502,518;5472,473;5427,443;5373,432" o:connectangles="0,0,0,0,0,0,0,0,0,0,0,0,0,0,0,0,0,0,0,0,0,0"/>
                </v:shape>
                <v:shape id="Freeform 184" o:spid="_x0000_s1083" style="position:absolute;left:1488;top:402;width:1081;height:1081;visibility:visible;mso-wrap-style:square;v-text-anchor:top" coordsize="1081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" path="m540,l467,5,397,20,330,43,268,74r-58,39l158,159r-45,52l74,268,42,331,19,397,5,468,,541r5,73l19,684r23,67l74,813r39,58l158,923r52,45l268,1007r62,32l397,1062r70,14l540,1081r73,-5l684,1062r66,-23l813,1007r57,-39l922,923r46,-52l1007,813r31,-62l1061,684r14,-70l1080,541r-5,-73l1061,397r-23,-66l1007,268,968,211,922,159,870,113,813,74,750,43,684,20,613,5,540,xe" fillcolor="#9cc64a" stroked="f">
                  <v:path arrowok="t" o:connecttype="custom" o:connectlocs="540,402;467,407;397,422;330,445;268,476;210,515;158,561;113,613;74,670;42,733;19,799;5,870;0,943;5,1016;19,1086;42,1153;74,1215;113,1273;158,1325;210,1370;268,1409;330,1441;397,1464;467,1478;540,1483;613,1478;684,1464;750,1441;813,1409;870,1370;922,1325;968,1273;1007,1215;1038,1153;1061,1086;1075,1016;1080,943;1075,870;1061,799;1038,733;1007,670;968,613;922,561;870,515;813,476;750,445;684,422;613,407;540,402" o:connectangles="0,0,0,0,0,0,0,0,0,0,0,0,0,0,0,0,0,0,0,0,0,0,0,0,0,0,0,0,0,0,0,0,0,0,0,0,0,0,0,0,0,0,0,0,0,0,0,0,0"/>
                </v:shape>
                <v:shape id="AutoShape 183" o:spid="_x0000_s1084" style="position:absolute;left:1458;top:372;width:1141;height:1141;visibility:visible;mso-wrap-style:square;v-text-anchor:top" coordsize="114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" path="m570,l493,6,419,21,348,45,282,78r-60,41l167,168r-48,54l78,283,45,349,20,419,5,493,,571r5,77l20,722r25,71l78,858r41,61l167,974r55,48l282,1063r66,33l419,1121r74,15l570,1141r77,-5l722,1121r70,-25l822,1081r-252,l495,1076r-72,-17l355,1034,292,999,235,956,185,906,142,849,107,786,81,718,65,646,60,571r5,-76l81,423r26,-67l142,293r43,-57l235,186r57,-43l355,108,423,82,495,66r75,-6l822,60,792,45,722,21,647,6,570,xm822,60r-252,l646,66r72,16l785,108r63,35l905,186r50,50l998,293r35,63l1059,423r16,72l1080,571r-5,75l1059,718r-26,68l998,849r-43,57l905,956r-57,43l785,1034r-67,25l646,1076r-76,5l822,1081r36,-18l918,1022r55,-48l1021,919r41,-61l1096,793r24,-71l1135,648r5,-77l1135,493r-15,-74l1096,349r-34,-66l1021,222,973,168,918,119,858,78,822,60xe" stroked="f">
                  <v:path arrowok="t" o:connecttype="custom" o:connectlocs="493,378;348,417;222,491;119,594;45,721;5,865;5,1020;45,1165;119,1291;222,1394;348,1468;493,1508;647,1508;792,1468;570,1453;423,1431;292,1371;185,1278;107,1158;65,1018;65,867;107,728;185,608;292,515;423,454;570,432;792,417;647,378;822,432;646,438;785,480;905,558;998,665;1059,795;1080,943;1059,1090;998,1221;905,1328;785,1406;646,1448;822,1453;918,1394;1021,1291;1096,1165;1135,1020;1135,865;1096,721;1021,594;918,491;822,432" o:connectangles="0,0,0,0,0,0,0,0,0,0,0,0,0,0,0,0,0,0,0,0,0,0,0,0,0,0,0,0,0,0,0,0,0,0,0,0,0,0,0,0,0,0,0,0,0,0,0,0,0,0"/>
                </v:shape>
                <v:shape id="AutoShape 182" o:spid="_x0000_s1085" style="position:absolute;left:1705;top:700;width:648;height:486;visibility:visible;mso-wrap-style:square;v-text-anchor:top" coordsize="648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" path="m101,184l,283r3,2l7,288,178,460r27,19l232,485r28,-6l287,459,429,317r-196,l101,184xm551,l233,317r196,l644,103r2,-3l648,98,551,xe" stroked="f">
                  <v:path arrowok="t" o:connecttype="custom" o:connectlocs="101,884;0,983;3,985;7,988;178,1160;205,1179;232,1185;260,1179;287,1159;429,1017;233,1017;101,884;551,700;233,1017;429,1017;644,803;646,800;648,798;551,700" o:connectangles="0,0,0,0,0,0,0,0,0,0,0,0,0,0,0,0,0,0,0"/>
                </v:shape>
                <v:shape id="Freeform 181" o:spid="_x0000_s1086" style="position:absolute;left:4655;top:3777;width:3781;height:986;visibility:visible;mso-wrap-style:square;v-text-anchor:top" coordsize="3781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" path="m3630,l150,,92,10,44,37,12,78,,127,,859r12,49l44,948r48,27l150,985r3480,l3688,975r48,-27l3768,908r12,-49l3780,127,3768,78,3736,37,3688,10,3630,xe" fillcolor="#9cc64a" stroked="f">
                  <v:path arrowok="t" o:connecttype="custom" o:connectlocs="3630,3777;150,3777;92,3787;44,3814;12,3855;0,3904;0,4636;12,4685;44,4725;92,4752;150,4762;3630,4762;3688,4752;3736,4725;3768,4685;3780,4636;3780,3904;3768,3855;3736,3814;3688,3787;3630,3777" o:connectangles="0,0,0,0,0,0,0,0,0,0,0,0,0,0,0,0,0,0,0,0,0"/>
                </v:shape>
                <v:shape id="Freeform 180" o:spid="_x0000_s1087" style="position:absolute;left:1997;top:4753;width:2485;height:1071;visibility:visible;mso-wrap-style:square;v-text-anchor:top" coordsize="248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" path="m,l,392r11,54l41,491r44,30l140,532r730,l2344,532r54,11l2443,573r30,44l2484,672r,398e" filled="f" strokecolor="#808285" strokeweight="1pt">
                  <v:path arrowok="t" o:connecttype="custom" o:connectlocs="0,4753;0,5145;11,5199;41,5244;85,5274;140,5285;870,5285;2344,5285;2398,5296;2443,5326;2473,5370;2484,5425;2484,5823" o:connectangles="0,0,0,0,0,0,0,0,0,0,0,0,0"/>
                </v:shape>
                <v:shape id="Freeform 179" o:spid="_x0000_s1088" style="position:absolute;left:4481;top:4753;width:2485;height:1071;visibility:visible;mso-wrap-style:square;v-text-anchor:top" coordsize="248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" path="m2484,r,392l2473,446r-30,45l2398,521r-54,11l1613,532r-1473,l85,543,41,573,11,617,,672r,398e" filled="f" strokecolor="#808285" strokeweight="1pt">
                  <v:path arrowok="t" o:connecttype="custom" o:connectlocs="2484,4753;2484,5145;2473,5199;2443,5244;2398,5274;2344,5285;1613,5285;140,5285;85,5296;41,5326;11,5370;0,5425;0,5823" o:connectangles="0,0,0,0,0,0,0,0,0,0,0,0,0"/>
                </v:shape>
                <v:shape id="Freeform 178" o:spid="_x0000_s1089" style="position:absolute;left:2675;top:5726;width:3601;height:876;visibility:visible;mso-wrap-style:square;v-text-anchor:top" coordsize="3601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" path="m3450,l150,,92,10,44,37,12,78,,127,,749r12,49l44,838r48,27l150,875r3300,l3508,865r48,-27l3588,798r12,-49l3600,127,3588,78,3556,37,3508,10,3450,xe" fillcolor="#f79433" stroked="f">
                  <v:path arrowok="t" o:connecttype="custom" o:connectlocs="3450,5726;150,5726;92,5736;44,5763;12,5804;0,5853;0,6475;12,6524;44,6564;92,6591;150,6601;3450,6601;3508,6591;3556,6564;3588,6524;3600,6475;3600,5853;3588,5804;3556,5763;3508,5736;3450,5726" o:connectangles="0,0,0,0,0,0,0,0,0,0,0,0,0,0,0,0,0,0,0,0,0"/>
                </v:shape>
                <v:shape id="Text Box 177" o:spid="_x0000_s1090" type="#_x0000_t202" style="position:absolute;left:2860;top:627;width:4276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6E6631" w:rsidRDefault="00E20640">
                        <w:pPr>
                          <w:spacing w:line="316" w:lineRule="exact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ВЫ ДАЛИ СОГЛАСИЕ</w:t>
                        </w:r>
                      </w:p>
                      <w:p w:rsidR="006E6631" w:rsidRDefault="00E20640">
                        <w:pPr>
                          <w:spacing w:before="11" w:line="316" w:lineRule="exact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НА ПРЕДЛОЖЕННУЮ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КВАРТИРУ</w:t>
                        </w:r>
                      </w:p>
                    </w:txbxContent>
                  </v:textbox>
                </v:shape>
                <v:shape id="Text Box 176" o:spid="_x0000_s1091" type="#_x0000_t202" style="position:absolute;left:1011;top:2341;width:2794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6E6631" w:rsidRDefault="00E20640">
                        <w:pPr>
                          <w:spacing w:line="220" w:lineRule="exact"/>
                          <w:ind w:left="62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ВЫ СОБСТВЕННИК ЖИЛОГО</w:t>
                        </w:r>
                      </w:p>
                      <w:p w:rsidR="006E6631" w:rsidRDefault="00E20640">
                        <w:pPr>
                          <w:spacing w:before="31" w:line="216" w:lineRule="exact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ПОМЕЩЕНИЯ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ПЯТИЭТАЖКЕ</w:t>
                        </w:r>
                      </w:p>
                    </w:txbxContent>
                  </v:textbox>
                </v:shape>
                <v:shape id="Text Box 175" o:spid="_x0000_s1092" type="#_x0000_t202" style="position:absolute;left:4807;top:2341;width:349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6E6631" w:rsidRDefault="00E20640">
                        <w:pPr>
                          <w:spacing w:line="220" w:lineRule="exact"/>
                          <w:ind w:right="18"/>
                          <w:jc w:val="center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ВЫ ПРОЖИВАЕТЕ В ПЯТИЭТАЖКЕ</w:t>
                        </w:r>
                      </w:p>
                      <w:p w:rsidR="006E6631" w:rsidRDefault="00E20640">
                        <w:pPr>
                          <w:spacing w:before="31" w:line="216" w:lineRule="exact"/>
                          <w:ind w:right="18"/>
                          <w:jc w:val="center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9"/>
                          </w:rPr>
                          <w:t>ПО ДОГОВОРУ СОЦИАЛЬНОГО НАЙМА</w:t>
                        </w:r>
                      </w:p>
                    </w:txbxContent>
                  </v:textbox>
                </v:shape>
                <v:shape id="Text Box 174" o:spid="_x0000_s1093" type="#_x0000_t202" style="position:absolute;left:3576;top:3308;width:1804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6E6631" w:rsidRDefault="00E20640">
                        <w:pPr>
                          <w:spacing w:line="16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ПРИ</w:t>
                        </w:r>
                        <w:r>
                          <w:rPr>
                            <w:color w:val="231F20"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ВАШЕМ</w:t>
                        </w:r>
                        <w:r>
                          <w:rPr>
                            <w:color w:val="231F20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ЖЕЛАНИИ</w:t>
                        </w:r>
                      </w:p>
                    </w:txbxContent>
                  </v:textbox>
                </v:shape>
                <v:shape id="Text Box 173" o:spid="_x0000_s1094" type="#_x0000_t202" style="position:absolute;left:1052;top:3927;width:262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6E6631" w:rsidRDefault="00E20640">
                        <w:pPr>
                          <w:spacing w:line="273" w:lineRule="auto"/>
                          <w:ind w:left="-1" w:right="18"/>
                          <w:jc w:val="center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КВАРТИРА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НОВОСТРОЙКЕ ПРЕДОСТАВЛЯЕТСЯ</w:t>
                        </w:r>
                      </w:p>
                      <w:p w:rsidR="006E6631" w:rsidRDefault="00E20640">
                        <w:pPr>
                          <w:spacing w:line="216" w:lineRule="exact"/>
                          <w:ind w:left="1" w:right="18"/>
                          <w:jc w:val="center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В СОБСТВЕННОСТЬ</w:t>
                        </w:r>
                      </w:p>
                    </w:txbxContent>
                  </v:textbox>
                </v:shape>
                <v:shape id="Text Box 172" o:spid="_x0000_s1095" type="#_x0000_t202" style="position:absolute;left:4939;top:3931;width:323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6E6631" w:rsidRDefault="00E20640">
                        <w:pPr>
                          <w:spacing w:line="220" w:lineRule="exact"/>
                          <w:ind w:right="64"/>
                          <w:jc w:val="center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КВАРТИРА 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9"/>
                          </w:rPr>
                          <w:t>НОВОСТРОЙКЕ</w:t>
                        </w:r>
                      </w:p>
                      <w:p w:rsidR="006E6631" w:rsidRDefault="00E20640">
                        <w:pPr>
                          <w:spacing w:before="2" w:line="250" w:lineRule="atLeast"/>
                          <w:ind w:right="18"/>
                          <w:jc w:val="center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9"/>
                          </w:rPr>
                          <w:t>ПРЕДОСТАВЛЯЕТСЯ ПО ДОГОВОРУ СОЦИАЛЬНОГО НАЙМА</w:t>
                        </w:r>
                      </w:p>
                    </w:txbxContent>
                  </v:textbox>
                </v:shape>
                <v:shape id="Text Box 171" o:spid="_x0000_s1096" type="#_x0000_t202" style="position:absolute;left:2925;top:5842;width:309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6E6631" w:rsidRDefault="00E20640">
                        <w:pPr>
                          <w:spacing w:line="247" w:lineRule="auto"/>
                          <w:ind w:left="226" w:right="-18" w:hanging="227"/>
                          <w:rPr>
                            <w:rFonts w:ascii="Trebuchet MS" w:hAns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0"/>
                          </w:rPr>
                          <w:t>ДОГОВОР НА НОВЫЕ КВАРТИРЫ ЗАКЛЮЧАЕТ ДЕПАРТАМЕНТ ГОРОДСКОГО ИМУЩЕСТВА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rPr>
          <w:rFonts w:ascii="Trebuchet MS"/>
          <w:sz w:val="20"/>
        </w:rPr>
        <w:sectPr w:rsidR="006E6631">
          <w:pgSz w:w="8960" w:h="12480"/>
          <w:pgMar w:top="980" w:right="320" w:bottom="280" w:left="340" w:header="590" w:footer="0" w:gutter="0"/>
          <w:cols w:space="720"/>
        </w:sectPr>
      </w:pPr>
    </w:p>
    <w:p w:rsidR="006E6631" w:rsidRDefault="006E6631">
      <w:pPr>
        <w:pStyle w:val="a3"/>
        <w:spacing w:before="7"/>
        <w:rPr>
          <w:rFonts w:ascii="Trebuchet MS"/>
          <w:b/>
          <w:sz w:val="18"/>
        </w:rPr>
      </w:pPr>
    </w:p>
    <w:p w:rsidR="006E6631" w:rsidRDefault="00CC671F">
      <w:pPr>
        <w:pStyle w:val="7"/>
        <w:spacing w:line="232" w:lineRule="auto"/>
        <w:ind w:left="98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351155</wp:posOffset>
                </wp:positionH>
                <wp:positionV relativeFrom="paragraph">
                  <wp:posOffset>6350</wp:posOffset>
                </wp:positionV>
                <wp:extent cx="381000" cy="381000"/>
                <wp:effectExtent l="0" t="0" r="0" b="0"/>
                <wp:wrapNone/>
                <wp:docPr id="193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381000"/>
                          <a:chOff x="553" y="10"/>
                          <a:chExt cx="600" cy="600"/>
                        </a:xfrm>
                      </wpg:grpSpPr>
                      <wps:wsp>
                        <wps:cNvPr id="194" name="Freeform 169"/>
                        <wps:cNvSpPr>
                          <a:spLocks/>
                        </wps:cNvSpPr>
                        <wps:spPr bwMode="auto">
                          <a:xfrm>
                            <a:off x="552" y="9"/>
                            <a:ext cx="600" cy="600"/>
                          </a:xfrm>
                          <a:custGeom>
                            <a:avLst/>
                            <a:gdLst>
                              <a:gd name="T0" fmla="+- 0 853 553"/>
                              <a:gd name="T1" fmla="*/ T0 w 600"/>
                              <a:gd name="T2" fmla="+- 0 10 10"/>
                              <a:gd name="T3" fmla="*/ 10 h 600"/>
                              <a:gd name="T4" fmla="+- 0 784 553"/>
                              <a:gd name="T5" fmla="*/ T4 w 600"/>
                              <a:gd name="T6" fmla="+- 0 18 10"/>
                              <a:gd name="T7" fmla="*/ 18 h 600"/>
                              <a:gd name="T8" fmla="+- 0 721 553"/>
                              <a:gd name="T9" fmla="*/ T8 w 600"/>
                              <a:gd name="T10" fmla="+- 0 40 10"/>
                              <a:gd name="T11" fmla="*/ 40 h 600"/>
                              <a:gd name="T12" fmla="+- 0 665 553"/>
                              <a:gd name="T13" fmla="*/ T12 w 600"/>
                              <a:gd name="T14" fmla="+- 0 76 10"/>
                              <a:gd name="T15" fmla="*/ 76 h 600"/>
                              <a:gd name="T16" fmla="+- 0 619 553"/>
                              <a:gd name="T17" fmla="*/ T16 w 600"/>
                              <a:gd name="T18" fmla="+- 0 122 10"/>
                              <a:gd name="T19" fmla="*/ 122 h 600"/>
                              <a:gd name="T20" fmla="+- 0 583 553"/>
                              <a:gd name="T21" fmla="*/ T20 w 600"/>
                              <a:gd name="T22" fmla="+- 0 178 10"/>
                              <a:gd name="T23" fmla="*/ 178 h 600"/>
                              <a:gd name="T24" fmla="+- 0 561 553"/>
                              <a:gd name="T25" fmla="*/ T24 w 600"/>
                              <a:gd name="T26" fmla="+- 0 241 10"/>
                              <a:gd name="T27" fmla="*/ 241 h 600"/>
                              <a:gd name="T28" fmla="+- 0 553 553"/>
                              <a:gd name="T29" fmla="*/ T28 w 600"/>
                              <a:gd name="T30" fmla="+- 0 310 10"/>
                              <a:gd name="T31" fmla="*/ 310 h 600"/>
                              <a:gd name="T32" fmla="+- 0 561 553"/>
                              <a:gd name="T33" fmla="*/ T32 w 600"/>
                              <a:gd name="T34" fmla="+- 0 379 10"/>
                              <a:gd name="T35" fmla="*/ 379 h 600"/>
                              <a:gd name="T36" fmla="+- 0 583 553"/>
                              <a:gd name="T37" fmla="*/ T36 w 600"/>
                              <a:gd name="T38" fmla="+- 0 442 10"/>
                              <a:gd name="T39" fmla="*/ 442 h 600"/>
                              <a:gd name="T40" fmla="+- 0 619 553"/>
                              <a:gd name="T41" fmla="*/ T40 w 600"/>
                              <a:gd name="T42" fmla="+- 0 497 10"/>
                              <a:gd name="T43" fmla="*/ 497 h 600"/>
                              <a:gd name="T44" fmla="+- 0 665 553"/>
                              <a:gd name="T45" fmla="*/ T44 w 600"/>
                              <a:gd name="T46" fmla="+- 0 544 10"/>
                              <a:gd name="T47" fmla="*/ 544 h 600"/>
                              <a:gd name="T48" fmla="+- 0 721 553"/>
                              <a:gd name="T49" fmla="*/ T48 w 600"/>
                              <a:gd name="T50" fmla="+- 0 579 10"/>
                              <a:gd name="T51" fmla="*/ 579 h 600"/>
                              <a:gd name="T52" fmla="+- 0 784 553"/>
                              <a:gd name="T53" fmla="*/ T52 w 600"/>
                              <a:gd name="T54" fmla="+- 0 602 10"/>
                              <a:gd name="T55" fmla="*/ 602 h 600"/>
                              <a:gd name="T56" fmla="+- 0 853 553"/>
                              <a:gd name="T57" fmla="*/ T56 w 600"/>
                              <a:gd name="T58" fmla="+- 0 610 10"/>
                              <a:gd name="T59" fmla="*/ 610 h 600"/>
                              <a:gd name="T60" fmla="+- 0 922 553"/>
                              <a:gd name="T61" fmla="*/ T60 w 600"/>
                              <a:gd name="T62" fmla="+- 0 602 10"/>
                              <a:gd name="T63" fmla="*/ 602 h 600"/>
                              <a:gd name="T64" fmla="+- 0 985 553"/>
                              <a:gd name="T65" fmla="*/ T64 w 600"/>
                              <a:gd name="T66" fmla="+- 0 579 10"/>
                              <a:gd name="T67" fmla="*/ 579 h 600"/>
                              <a:gd name="T68" fmla="+- 0 1040 553"/>
                              <a:gd name="T69" fmla="*/ T68 w 600"/>
                              <a:gd name="T70" fmla="+- 0 544 10"/>
                              <a:gd name="T71" fmla="*/ 544 h 600"/>
                              <a:gd name="T72" fmla="+- 0 1087 553"/>
                              <a:gd name="T73" fmla="*/ T72 w 600"/>
                              <a:gd name="T74" fmla="+- 0 497 10"/>
                              <a:gd name="T75" fmla="*/ 497 h 600"/>
                              <a:gd name="T76" fmla="+- 0 1122 553"/>
                              <a:gd name="T77" fmla="*/ T76 w 600"/>
                              <a:gd name="T78" fmla="+- 0 442 10"/>
                              <a:gd name="T79" fmla="*/ 442 h 600"/>
                              <a:gd name="T80" fmla="+- 0 1145 553"/>
                              <a:gd name="T81" fmla="*/ T80 w 600"/>
                              <a:gd name="T82" fmla="+- 0 379 10"/>
                              <a:gd name="T83" fmla="*/ 379 h 600"/>
                              <a:gd name="T84" fmla="+- 0 1153 553"/>
                              <a:gd name="T85" fmla="*/ T84 w 600"/>
                              <a:gd name="T86" fmla="+- 0 310 10"/>
                              <a:gd name="T87" fmla="*/ 310 h 600"/>
                              <a:gd name="T88" fmla="+- 0 1145 553"/>
                              <a:gd name="T89" fmla="*/ T88 w 600"/>
                              <a:gd name="T90" fmla="+- 0 241 10"/>
                              <a:gd name="T91" fmla="*/ 241 h 600"/>
                              <a:gd name="T92" fmla="+- 0 1122 553"/>
                              <a:gd name="T93" fmla="*/ T92 w 600"/>
                              <a:gd name="T94" fmla="+- 0 178 10"/>
                              <a:gd name="T95" fmla="*/ 178 h 600"/>
                              <a:gd name="T96" fmla="+- 0 1087 553"/>
                              <a:gd name="T97" fmla="*/ T96 w 600"/>
                              <a:gd name="T98" fmla="+- 0 122 10"/>
                              <a:gd name="T99" fmla="*/ 122 h 600"/>
                              <a:gd name="T100" fmla="+- 0 1040 553"/>
                              <a:gd name="T101" fmla="*/ T100 w 600"/>
                              <a:gd name="T102" fmla="+- 0 76 10"/>
                              <a:gd name="T103" fmla="*/ 76 h 600"/>
                              <a:gd name="T104" fmla="+- 0 985 553"/>
                              <a:gd name="T105" fmla="*/ T104 w 600"/>
                              <a:gd name="T106" fmla="+- 0 40 10"/>
                              <a:gd name="T107" fmla="*/ 40 h 600"/>
                              <a:gd name="T108" fmla="+- 0 922 553"/>
                              <a:gd name="T109" fmla="*/ T108 w 600"/>
                              <a:gd name="T110" fmla="+- 0 18 10"/>
                              <a:gd name="T111" fmla="*/ 18 h 600"/>
                              <a:gd name="T112" fmla="+- 0 853 553"/>
                              <a:gd name="T113" fmla="*/ T112 w 600"/>
                              <a:gd name="T114" fmla="+- 0 10 10"/>
                              <a:gd name="T115" fmla="*/ 1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0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112"/>
                            <a:ext cx="122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007C39" id="Group 167" o:spid="_x0000_s1026" style="position:absolute;margin-left:27.65pt;margin-top:.5pt;width:30pt;height:30pt;z-index:251723776;mso-position-horizontal-relative:page" coordorigin="553,10" coordsize="600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">
                <v:shape id="Freeform 169" o:spid="_x0000_s1027" style="position:absolute;left:552;top:9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" path="m300,l231,8,168,30,112,66,66,112,30,168,8,231,,300r8,69l30,432r36,55l112,534r56,35l231,592r69,8l369,592r63,-23l487,534r47,-47l569,432r23,-63l600,300r-8,-69l569,168,534,112,487,66,432,30,369,8,300,xe" fillcolor="#f79433" stroked="f">
                  <v:path arrowok="t" o:connecttype="custom" o:connectlocs="300,10;231,18;168,40;112,76;66,122;30,178;8,241;0,310;8,379;30,442;66,497;112,544;168,579;231,602;300,610;369,602;432,579;487,544;534,497;569,442;592,379;600,310;592,241;569,178;534,122;487,76;432,40;369,18;300,10" o:connectangles="0,0,0,0,0,0,0,0,0,0,0,0,0,0,0,0,0,0,0,0,0,0,0,0,0,0,0,0,0"/>
                </v:shape>
                <v:shape id="Picture 168" o:spid="_x0000_s1028" type="#_x0000_t75" style="position:absolute;left:791;top:112;width:122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">
                  <v:imagedata r:id="rId54" o:title=""/>
                </v:shape>
                <w10:wrap anchorx="page"/>
              </v:group>
            </w:pict>
          </mc:Fallback>
        </mc:AlternateContent>
      </w:r>
      <w:r w:rsidR="00E20640">
        <w:rPr>
          <w:color w:val="231F20"/>
        </w:rPr>
        <w:t xml:space="preserve">Договор, предусматривающий передачу квартиры в </w:t>
      </w:r>
      <w:proofErr w:type="spellStart"/>
      <w:proofErr w:type="gramStart"/>
      <w:r w:rsidR="00E20640">
        <w:rPr>
          <w:color w:val="231F20"/>
        </w:rPr>
        <w:t>собствен</w:t>
      </w:r>
      <w:proofErr w:type="spellEnd"/>
      <w:r w:rsidR="00E20640">
        <w:rPr>
          <w:color w:val="231F20"/>
        </w:rPr>
        <w:t xml:space="preserve">- </w:t>
      </w:r>
      <w:proofErr w:type="spellStart"/>
      <w:r w:rsidR="00E20640">
        <w:rPr>
          <w:color w:val="231F20"/>
        </w:rPr>
        <w:t>ность</w:t>
      </w:r>
      <w:proofErr w:type="spellEnd"/>
      <w:proofErr w:type="gramEnd"/>
      <w:r w:rsidR="00E20640">
        <w:rPr>
          <w:color w:val="231F20"/>
        </w:rPr>
        <w:t xml:space="preserve">, подлежит регистрации в </w:t>
      </w:r>
      <w:r w:rsidR="00E20640">
        <w:rPr>
          <w:color w:val="231F20"/>
          <w:w w:val="95"/>
        </w:rPr>
        <w:t xml:space="preserve">Едином государственном реестре </w:t>
      </w:r>
      <w:r w:rsidR="00E20640">
        <w:rPr>
          <w:color w:val="231F20"/>
        </w:rPr>
        <w:t>недвижимости (см. шаги 5-6)</w:t>
      </w:r>
    </w:p>
    <w:p w:rsidR="006E6631" w:rsidRDefault="00E20640">
      <w:pPr>
        <w:pStyle w:val="a3"/>
        <w:spacing w:before="9"/>
        <w:rPr>
          <w:sz w:val="18"/>
        </w:rPr>
      </w:pPr>
      <w:r>
        <w:br w:type="column"/>
      </w:r>
    </w:p>
    <w:p w:rsidR="006E6631" w:rsidRDefault="00CC671F">
      <w:pPr>
        <w:spacing w:line="232" w:lineRule="auto"/>
        <w:ind w:left="984" w:right="175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2956560</wp:posOffset>
                </wp:positionH>
                <wp:positionV relativeFrom="paragraph">
                  <wp:posOffset>6350</wp:posOffset>
                </wp:positionV>
                <wp:extent cx="381000" cy="381000"/>
                <wp:effectExtent l="0" t="0" r="0" b="0"/>
                <wp:wrapNone/>
                <wp:docPr id="19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381000"/>
                          <a:chOff x="4656" y="10"/>
                          <a:chExt cx="600" cy="600"/>
                        </a:xfrm>
                      </wpg:grpSpPr>
                      <wps:wsp>
                        <wps:cNvPr id="191" name="Freeform 166"/>
                        <wps:cNvSpPr>
                          <a:spLocks/>
                        </wps:cNvSpPr>
                        <wps:spPr bwMode="auto">
                          <a:xfrm>
                            <a:off x="4655" y="9"/>
                            <a:ext cx="600" cy="600"/>
                          </a:xfrm>
                          <a:custGeom>
                            <a:avLst/>
                            <a:gdLst>
                              <a:gd name="T0" fmla="+- 0 4956 4656"/>
                              <a:gd name="T1" fmla="*/ T0 w 600"/>
                              <a:gd name="T2" fmla="+- 0 10 10"/>
                              <a:gd name="T3" fmla="*/ 10 h 600"/>
                              <a:gd name="T4" fmla="+- 0 4887 4656"/>
                              <a:gd name="T5" fmla="*/ T4 w 600"/>
                              <a:gd name="T6" fmla="+- 0 18 10"/>
                              <a:gd name="T7" fmla="*/ 18 h 600"/>
                              <a:gd name="T8" fmla="+- 0 4824 4656"/>
                              <a:gd name="T9" fmla="*/ T8 w 600"/>
                              <a:gd name="T10" fmla="+- 0 40 10"/>
                              <a:gd name="T11" fmla="*/ 40 h 600"/>
                              <a:gd name="T12" fmla="+- 0 4768 4656"/>
                              <a:gd name="T13" fmla="*/ T12 w 600"/>
                              <a:gd name="T14" fmla="+- 0 76 10"/>
                              <a:gd name="T15" fmla="*/ 76 h 600"/>
                              <a:gd name="T16" fmla="+- 0 4722 4656"/>
                              <a:gd name="T17" fmla="*/ T16 w 600"/>
                              <a:gd name="T18" fmla="+- 0 122 10"/>
                              <a:gd name="T19" fmla="*/ 122 h 600"/>
                              <a:gd name="T20" fmla="+- 0 4686 4656"/>
                              <a:gd name="T21" fmla="*/ T20 w 600"/>
                              <a:gd name="T22" fmla="+- 0 178 10"/>
                              <a:gd name="T23" fmla="*/ 178 h 600"/>
                              <a:gd name="T24" fmla="+- 0 4664 4656"/>
                              <a:gd name="T25" fmla="*/ T24 w 600"/>
                              <a:gd name="T26" fmla="+- 0 241 10"/>
                              <a:gd name="T27" fmla="*/ 241 h 600"/>
                              <a:gd name="T28" fmla="+- 0 4656 4656"/>
                              <a:gd name="T29" fmla="*/ T28 w 600"/>
                              <a:gd name="T30" fmla="+- 0 310 10"/>
                              <a:gd name="T31" fmla="*/ 310 h 600"/>
                              <a:gd name="T32" fmla="+- 0 4664 4656"/>
                              <a:gd name="T33" fmla="*/ T32 w 600"/>
                              <a:gd name="T34" fmla="+- 0 379 10"/>
                              <a:gd name="T35" fmla="*/ 379 h 600"/>
                              <a:gd name="T36" fmla="+- 0 4686 4656"/>
                              <a:gd name="T37" fmla="*/ T36 w 600"/>
                              <a:gd name="T38" fmla="+- 0 442 10"/>
                              <a:gd name="T39" fmla="*/ 442 h 600"/>
                              <a:gd name="T40" fmla="+- 0 4722 4656"/>
                              <a:gd name="T41" fmla="*/ T40 w 600"/>
                              <a:gd name="T42" fmla="+- 0 497 10"/>
                              <a:gd name="T43" fmla="*/ 497 h 600"/>
                              <a:gd name="T44" fmla="+- 0 4768 4656"/>
                              <a:gd name="T45" fmla="*/ T44 w 600"/>
                              <a:gd name="T46" fmla="+- 0 544 10"/>
                              <a:gd name="T47" fmla="*/ 544 h 600"/>
                              <a:gd name="T48" fmla="+- 0 4824 4656"/>
                              <a:gd name="T49" fmla="*/ T48 w 600"/>
                              <a:gd name="T50" fmla="+- 0 579 10"/>
                              <a:gd name="T51" fmla="*/ 579 h 600"/>
                              <a:gd name="T52" fmla="+- 0 4887 4656"/>
                              <a:gd name="T53" fmla="*/ T52 w 600"/>
                              <a:gd name="T54" fmla="+- 0 602 10"/>
                              <a:gd name="T55" fmla="*/ 602 h 600"/>
                              <a:gd name="T56" fmla="+- 0 4956 4656"/>
                              <a:gd name="T57" fmla="*/ T56 w 600"/>
                              <a:gd name="T58" fmla="+- 0 610 10"/>
                              <a:gd name="T59" fmla="*/ 610 h 600"/>
                              <a:gd name="T60" fmla="+- 0 5025 4656"/>
                              <a:gd name="T61" fmla="*/ T60 w 600"/>
                              <a:gd name="T62" fmla="+- 0 602 10"/>
                              <a:gd name="T63" fmla="*/ 602 h 600"/>
                              <a:gd name="T64" fmla="+- 0 5088 4656"/>
                              <a:gd name="T65" fmla="*/ T64 w 600"/>
                              <a:gd name="T66" fmla="+- 0 579 10"/>
                              <a:gd name="T67" fmla="*/ 579 h 600"/>
                              <a:gd name="T68" fmla="+- 0 5144 4656"/>
                              <a:gd name="T69" fmla="*/ T68 w 600"/>
                              <a:gd name="T70" fmla="+- 0 544 10"/>
                              <a:gd name="T71" fmla="*/ 544 h 600"/>
                              <a:gd name="T72" fmla="+- 0 5190 4656"/>
                              <a:gd name="T73" fmla="*/ T72 w 600"/>
                              <a:gd name="T74" fmla="+- 0 497 10"/>
                              <a:gd name="T75" fmla="*/ 497 h 600"/>
                              <a:gd name="T76" fmla="+- 0 5225 4656"/>
                              <a:gd name="T77" fmla="*/ T76 w 600"/>
                              <a:gd name="T78" fmla="+- 0 442 10"/>
                              <a:gd name="T79" fmla="*/ 442 h 600"/>
                              <a:gd name="T80" fmla="+- 0 5248 4656"/>
                              <a:gd name="T81" fmla="*/ T80 w 600"/>
                              <a:gd name="T82" fmla="+- 0 379 10"/>
                              <a:gd name="T83" fmla="*/ 379 h 600"/>
                              <a:gd name="T84" fmla="+- 0 5256 4656"/>
                              <a:gd name="T85" fmla="*/ T84 w 600"/>
                              <a:gd name="T86" fmla="+- 0 310 10"/>
                              <a:gd name="T87" fmla="*/ 310 h 600"/>
                              <a:gd name="T88" fmla="+- 0 5248 4656"/>
                              <a:gd name="T89" fmla="*/ T88 w 600"/>
                              <a:gd name="T90" fmla="+- 0 241 10"/>
                              <a:gd name="T91" fmla="*/ 241 h 600"/>
                              <a:gd name="T92" fmla="+- 0 5225 4656"/>
                              <a:gd name="T93" fmla="*/ T92 w 600"/>
                              <a:gd name="T94" fmla="+- 0 178 10"/>
                              <a:gd name="T95" fmla="*/ 178 h 600"/>
                              <a:gd name="T96" fmla="+- 0 5190 4656"/>
                              <a:gd name="T97" fmla="*/ T96 w 600"/>
                              <a:gd name="T98" fmla="+- 0 122 10"/>
                              <a:gd name="T99" fmla="*/ 122 h 600"/>
                              <a:gd name="T100" fmla="+- 0 5144 4656"/>
                              <a:gd name="T101" fmla="*/ T100 w 600"/>
                              <a:gd name="T102" fmla="+- 0 76 10"/>
                              <a:gd name="T103" fmla="*/ 76 h 600"/>
                              <a:gd name="T104" fmla="+- 0 5088 4656"/>
                              <a:gd name="T105" fmla="*/ T104 w 600"/>
                              <a:gd name="T106" fmla="+- 0 40 10"/>
                              <a:gd name="T107" fmla="*/ 40 h 600"/>
                              <a:gd name="T108" fmla="+- 0 5025 4656"/>
                              <a:gd name="T109" fmla="*/ T108 w 600"/>
                              <a:gd name="T110" fmla="+- 0 18 10"/>
                              <a:gd name="T111" fmla="*/ 18 h 600"/>
                              <a:gd name="T112" fmla="+- 0 4956 4656"/>
                              <a:gd name="T113" fmla="*/ T112 w 600"/>
                              <a:gd name="T114" fmla="+- 0 10 10"/>
                              <a:gd name="T115" fmla="*/ 1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0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600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8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9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8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120"/>
                            <a:ext cx="38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F0C8E1" id="Group 164" o:spid="_x0000_s1026" style="position:absolute;margin-left:232.8pt;margin-top:.5pt;width:30pt;height:30pt;z-index:251724800;mso-position-horizontal-relative:page" coordorigin="4656,10" coordsize="600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">
                <v:shape id="Freeform 166" o:spid="_x0000_s1027" style="position:absolute;left:4655;top:9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" path="m300,l231,8,168,30,112,66,66,112,30,168,8,231,,300r8,69l30,432r36,55l112,534r56,35l231,592r69,8l369,592r63,-23l488,534r46,-47l569,432r23,-63l600,300r-8,-69l569,168,534,112,488,66,432,30,369,8,300,xe" fillcolor="#f79433" stroked="f">
                  <v:path arrowok="t" o:connecttype="custom" o:connectlocs="300,10;231,18;168,40;112,76;66,122;30,178;8,241;0,310;8,379;30,442;66,497;112,544;168,579;231,602;300,610;369,602;432,579;488,544;534,497;569,442;592,379;600,310;592,241;569,178;534,122;488,76;432,40;369,18;300,10" o:connectangles="0,0,0,0,0,0,0,0,0,0,0,0,0,0,0,0,0,0,0,0,0,0,0,0,0,0,0,0,0"/>
                </v:shape>
                <v:shape id="Picture 165" o:spid="_x0000_s1028" type="#_x0000_t75" style="position:absolute;left:4766;top:120;width:380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E20640">
        <w:rPr>
          <w:color w:val="231F20"/>
          <w:sz w:val="18"/>
        </w:rPr>
        <w:t xml:space="preserve">Департамент направит Вам проект договора и по телефону </w:t>
      </w:r>
      <w:proofErr w:type="spellStart"/>
      <w:proofErr w:type="gramStart"/>
      <w:r w:rsidR="00E20640">
        <w:rPr>
          <w:color w:val="231F20"/>
          <w:sz w:val="18"/>
        </w:rPr>
        <w:t>проинфор</w:t>
      </w:r>
      <w:proofErr w:type="spellEnd"/>
      <w:r w:rsidR="00E20640">
        <w:rPr>
          <w:color w:val="231F20"/>
          <w:sz w:val="18"/>
        </w:rPr>
        <w:t xml:space="preserve">- </w:t>
      </w:r>
      <w:proofErr w:type="spellStart"/>
      <w:r w:rsidR="00E20640">
        <w:rPr>
          <w:color w:val="231F20"/>
          <w:sz w:val="18"/>
        </w:rPr>
        <w:t>мирует</w:t>
      </w:r>
      <w:proofErr w:type="spellEnd"/>
      <w:proofErr w:type="gramEnd"/>
      <w:r w:rsidR="00E20640">
        <w:rPr>
          <w:color w:val="231F20"/>
          <w:sz w:val="18"/>
        </w:rPr>
        <w:t xml:space="preserve"> о готовности к заключению, а также согласует с Вами удобную дату и время подписания договора.</w:t>
      </w:r>
    </w:p>
    <w:p w:rsidR="006E6631" w:rsidRDefault="006E6631">
      <w:pPr>
        <w:spacing w:line="232" w:lineRule="auto"/>
        <w:rPr>
          <w:sz w:val="18"/>
        </w:rPr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3793" w:space="327"/>
            <w:col w:w="4180"/>
          </w:cols>
        </w:sect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spacing w:before="6"/>
        <w:rPr>
          <w:sz w:val="22"/>
        </w:rPr>
      </w:pPr>
    </w:p>
    <w:p w:rsidR="006E6631" w:rsidRDefault="00E20640">
      <w:pPr>
        <w:pStyle w:val="8"/>
        <w:spacing w:before="96"/>
        <w:ind w:left="241"/>
      </w:pPr>
      <w:r>
        <w:rPr>
          <w:color w:val="231F20"/>
        </w:rPr>
        <w:t>СПРАВОЧНО:</w:t>
      </w:r>
    </w:p>
    <w:p w:rsidR="006E6631" w:rsidRDefault="00E20640">
      <w:pPr>
        <w:pStyle w:val="a3"/>
        <w:spacing w:before="6"/>
        <w:ind w:left="241"/>
      </w:pPr>
      <w:r>
        <w:rPr>
          <w:color w:val="231F20"/>
          <w:u w:val="single" w:color="231F20"/>
        </w:rPr>
        <w:t>Согласно ст.7.3 Федерального закона от 15.04.1993 №4802-1</w:t>
      </w:r>
    </w:p>
    <w:p w:rsidR="006E6631" w:rsidRDefault="00E20640">
      <w:pPr>
        <w:pStyle w:val="a3"/>
        <w:spacing w:before="8" w:line="249" w:lineRule="auto"/>
        <w:ind w:left="461" w:right="427"/>
      </w:pPr>
      <w:r>
        <w:rPr>
          <w:color w:val="231F20"/>
        </w:rPr>
        <w:t>Договор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заключен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дней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собственником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3"/>
        </w:rPr>
        <w:t xml:space="preserve"> </w:t>
      </w:r>
      <w:proofErr w:type="spellStart"/>
      <w:proofErr w:type="gramStart"/>
      <w:r>
        <w:rPr>
          <w:color w:val="231F20"/>
        </w:rPr>
        <w:t>помеще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ния</w:t>
      </w:r>
      <w:proofErr w:type="spellEnd"/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договора,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предусматривающего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переход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жилое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помещение.</w:t>
      </w:r>
    </w:p>
    <w:p w:rsidR="006E6631" w:rsidRDefault="006E6631">
      <w:pPr>
        <w:spacing w:line="249" w:lineRule="auto"/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Pr="002E1B4B" w:rsidRDefault="002E1B4B" w:rsidP="002E1B4B">
      <w:pPr>
        <w:pStyle w:val="a3"/>
        <w:spacing w:before="8"/>
        <w:jc w:val="right"/>
        <w:rPr>
          <w:b/>
          <w:sz w:val="20"/>
        </w:rPr>
      </w:pPr>
      <w:r w:rsidRPr="002E1B4B">
        <w:rPr>
          <w:b/>
          <w:sz w:val="20"/>
        </w:rPr>
        <w:lastRenderedPageBreak/>
        <w:t>Шаг 5</w:t>
      </w:r>
    </w:p>
    <w:p w:rsidR="006E6631" w:rsidRDefault="00E20640">
      <w:pPr>
        <w:pStyle w:val="1"/>
        <w:spacing w:line="247" w:lineRule="auto"/>
      </w:pPr>
      <w:r>
        <w:rPr>
          <w:color w:val="F15A29"/>
        </w:rPr>
        <w:t>РЕГИСТРАЦИЯ ПЕРЕХОДА ПРАВА СОБСТВЕННОСТИ</w:t>
      </w:r>
    </w:p>
    <w:p w:rsidR="006E6631" w:rsidRDefault="00CC671F">
      <w:pPr>
        <w:pStyle w:val="a3"/>
        <w:spacing w:before="9"/>
        <w:rPr>
          <w:rFonts w:ascii="Trebuchet MS"/>
          <w:b/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222885</wp:posOffset>
                </wp:positionV>
                <wp:extent cx="3840480" cy="724535"/>
                <wp:effectExtent l="0" t="0" r="0" b="0"/>
                <wp:wrapTopAndBottom/>
                <wp:docPr id="17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724535"/>
                          <a:chOff x="1406" y="351"/>
                          <a:chExt cx="6048" cy="1141"/>
                        </a:xfrm>
                      </wpg:grpSpPr>
                      <wps:wsp>
                        <wps:cNvPr id="172" name="Freeform 163"/>
                        <wps:cNvSpPr>
                          <a:spLocks/>
                        </wps:cNvSpPr>
                        <wps:spPr bwMode="auto">
                          <a:xfrm>
                            <a:off x="1941" y="410"/>
                            <a:ext cx="5513" cy="1021"/>
                          </a:xfrm>
                          <a:custGeom>
                            <a:avLst/>
                            <a:gdLst>
                              <a:gd name="T0" fmla="+- 0 7314 1942"/>
                              <a:gd name="T1" fmla="*/ T0 w 5513"/>
                              <a:gd name="T2" fmla="+- 0 411 411"/>
                              <a:gd name="T3" fmla="*/ 411 h 1021"/>
                              <a:gd name="T4" fmla="+- 0 2222 1942"/>
                              <a:gd name="T5" fmla="*/ T4 w 5513"/>
                              <a:gd name="T6" fmla="+- 0 411 411"/>
                              <a:gd name="T7" fmla="*/ 411 h 1021"/>
                              <a:gd name="T8" fmla="+- 0 2168 1942"/>
                              <a:gd name="T9" fmla="*/ T8 w 5513"/>
                              <a:gd name="T10" fmla="+- 0 422 411"/>
                              <a:gd name="T11" fmla="*/ 422 h 1021"/>
                              <a:gd name="T12" fmla="+- 0 2123 1942"/>
                              <a:gd name="T13" fmla="*/ T12 w 5513"/>
                              <a:gd name="T14" fmla="+- 0 452 411"/>
                              <a:gd name="T15" fmla="*/ 452 h 1021"/>
                              <a:gd name="T16" fmla="+- 0 2088 1942"/>
                              <a:gd name="T17" fmla="*/ T16 w 5513"/>
                              <a:gd name="T18" fmla="+- 0 496 411"/>
                              <a:gd name="T19" fmla="*/ 496 h 1021"/>
                              <a:gd name="T20" fmla="+- 0 2061 1942"/>
                              <a:gd name="T21" fmla="*/ T20 w 5513"/>
                              <a:gd name="T22" fmla="+- 0 551 411"/>
                              <a:gd name="T23" fmla="*/ 551 h 1021"/>
                              <a:gd name="T24" fmla="+- 0 1942 1942"/>
                              <a:gd name="T25" fmla="*/ T24 w 5513"/>
                              <a:gd name="T26" fmla="+- 0 916 411"/>
                              <a:gd name="T27" fmla="*/ 916 h 1021"/>
                              <a:gd name="T28" fmla="+- 0 2075 1942"/>
                              <a:gd name="T29" fmla="*/ T28 w 5513"/>
                              <a:gd name="T30" fmla="+- 0 1291 411"/>
                              <a:gd name="T31" fmla="*/ 1291 h 1021"/>
                              <a:gd name="T32" fmla="+- 0 2098 1942"/>
                              <a:gd name="T33" fmla="*/ T32 w 5513"/>
                              <a:gd name="T34" fmla="+- 0 1346 411"/>
                              <a:gd name="T35" fmla="*/ 1346 h 1021"/>
                              <a:gd name="T36" fmla="+- 0 2129 1942"/>
                              <a:gd name="T37" fmla="*/ T36 w 5513"/>
                              <a:gd name="T38" fmla="+- 0 1390 411"/>
                              <a:gd name="T39" fmla="*/ 1390 h 1021"/>
                              <a:gd name="T40" fmla="+- 0 2170 1942"/>
                              <a:gd name="T41" fmla="*/ T40 w 5513"/>
                              <a:gd name="T42" fmla="+- 0 1420 411"/>
                              <a:gd name="T43" fmla="*/ 1420 h 1021"/>
                              <a:gd name="T44" fmla="+- 0 2222 1942"/>
                              <a:gd name="T45" fmla="*/ T44 w 5513"/>
                              <a:gd name="T46" fmla="+- 0 1431 411"/>
                              <a:gd name="T47" fmla="*/ 1431 h 1021"/>
                              <a:gd name="T48" fmla="+- 0 7314 1942"/>
                              <a:gd name="T49" fmla="*/ T48 w 5513"/>
                              <a:gd name="T50" fmla="+- 0 1431 411"/>
                              <a:gd name="T51" fmla="*/ 1431 h 1021"/>
                              <a:gd name="T52" fmla="+- 0 7369 1942"/>
                              <a:gd name="T53" fmla="*/ T52 w 5513"/>
                              <a:gd name="T54" fmla="+- 0 1420 411"/>
                              <a:gd name="T55" fmla="*/ 1420 h 1021"/>
                              <a:gd name="T56" fmla="+- 0 7413 1942"/>
                              <a:gd name="T57" fmla="*/ T56 w 5513"/>
                              <a:gd name="T58" fmla="+- 0 1390 411"/>
                              <a:gd name="T59" fmla="*/ 1390 h 1021"/>
                              <a:gd name="T60" fmla="+- 0 7443 1942"/>
                              <a:gd name="T61" fmla="*/ T60 w 5513"/>
                              <a:gd name="T62" fmla="+- 0 1346 411"/>
                              <a:gd name="T63" fmla="*/ 1346 h 1021"/>
                              <a:gd name="T64" fmla="+- 0 7454 1942"/>
                              <a:gd name="T65" fmla="*/ T64 w 5513"/>
                              <a:gd name="T66" fmla="+- 0 1291 411"/>
                              <a:gd name="T67" fmla="*/ 1291 h 1021"/>
                              <a:gd name="T68" fmla="+- 0 7454 1942"/>
                              <a:gd name="T69" fmla="*/ T68 w 5513"/>
                              <a:gd name="T70" fmla="+- 0 551 411"/>
                              <a:gd name="T71" fmla="*/ 551 h 1021"/>
                              <a:gd name="T72" fmla="+- 0 7443 1942"/>
                              <a:gd name="T73" fmla="*/ T72 w 5513"/>
                              <a:gd name="T74" fmla="+- 0 496 411"/>
                              <a:gd name="T75" fmla="*/ 496 h 1021"/>
                              <a:gd name="T76" fmla="+- 0 7413 1942"/>
                              <a:gd name="T77" fmla="*/ T76 w 5513"/>
                              <a:gd name="T78" fmla="+- 0 452 411"/>
                              <a:gd name="T79" fmla="*/ 452 h 1021"/>
                              <a:gd name="T80" fmla="+- 0 7369 1942"/>
                              <a:gd name="T81" fmla="*/ T80 w 5513"/>
                              <a:gd name="T82" fmla="+- 0 422 411"/>
                              <a:gd name="T83" fmla="*/ 422 h 1021"/>
                              <a:gd name="T84" fmla="+- 0 7314 1942"/>
                              <a:gd name="T85" fmla="*/ T84 w 5513"/>
                              <a:gd name="T86" fmla="+- 0 411 411"/>
                              <a:gd name="T87" fmla="*/ 411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13" h="1021">
                                <a:moveTo>
                                  <a:pt x="5372" y="0"/>
                                </a:moveTo>
                                <a:lnTo>
                                  <a:pt x="280" y="0"/>
                                </a:lnTo>
                                <a:lnTo>
                                  <a:pt x="226" y="11"/>
                                </a:lnTo>
                                <a:lnTo>
                                  <a:pt x="181" y="41"/>
                                </a:lnTo>
                                <a:lnTo>
                                  <a:pt x="146" y="85"/>
                                </a:lnTo>
                                <a:lnTo>
                                  <a:pt x="119" y="140"/>
                                </a:lnTo>
                                <a:lnTo>
                                  <a:pt x="0" y="505"/>
                                </a:lnTo>
                                <a:lnTo>
                                  <a:pt x="133" y="880"/>
                                </a:lnTo>
                                <a:lnTo>
                                  <a:pt x="156" y="935"/>
                                </a:lnTo>
                                <a:lnTo>
                                  <a:pt x="187" y="979"/>
                                </a:lnTo>
                                <a:lnTo>
                                  <a:pt x="228" y="1009"/>
                                </a:lnTo>
                                <a:lnTo>
                                  <a:pt x="280" y="1020"/>
                                </a:lnTo>
                                <a:lnTo>
                                  <a:pt x="5372" y="1020"/>
                                </a:lnTo>
                                <a:lnTo>
                                  <a:pt x="5427" y="1009"/>
                                </a:lnTo>
                                <a:lnTo>
                                  <a:pt x="5471" y="979"/>
                                </a:lnTo>
                                <a:lnTo>
                                  <a:pt x="5501" y="935"/>
                                </a:lnTo>
                                <a:lnTo>
                                  <a:pt x="5512" y="880"/>
                                </a:lnTo>
                                <a:lnTo>
                                  <a:pt x="5512" y="140"/>
                                </a:lnTo>
                                <a:lnTo>
                                  <a:pt x="5501" y="85"/>
                                </a:lnTo>
                                <a:lnTo>
                                  <a:pt x="5471" y="41"/>
                                </a:lnTo>
                                <a:lnTo>
                                  <a:pt x="5427" y="11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2"/>
                        <wps:cNvSpPr>
                          <a:spLocks/>
                        </wps:cNvSpPr>
                        <wps:spPr bwMode="auto">
                          <a:xfrm>
                            <a:off x="1436" y="380"/>
                            <a:ext cx="1081" cy="1081"/>
                          </a:xfrm>
                          <a:custGeom>
                            <a:avLst/>
                            <a:gdLst>
                              <a:gd name="T0" fmla="+- 0 1977 1436"/>
                              <a:gd name="T1" fmla="*/ T0 w 1081"/>
                              <a:gd name="T2" fmla="+- 0 381 381"/>
                              <a:gd name="T3" fmla="*/ 381 h 1081"/>
                              <a:gd name="T4" fmla="+- 0 1903 1436"/>
                              <a:gd name="T5" fmla="*/ T4 w 1081"/>
                              <a:gd name="T6" fmla="+- 0 386 381"/>
                              <a:gd name="T7" fmla="*/ 386 h 1081"/>
                              <a:gd name="T8" fmla="+- 0 1833 1436"/>
                              <a:gd name="T9" fmla="*/ T8 w 1081"/>
                              <a:gd name="T10" fmla="+- 0 400 381"/>
                              <a:gd name="T11" fmla="*/ 400 h 1081"/>
                              <a:gd name="T12" fmla="+- 0 1767 1436"/>
                              <a:gd name="T13" fmla="*/ T12 w 1081"/>
                              <a:gd name="T14" fmla="+- 0 423 381"/>
                              <a:gd name="T15" fmla="*/ 423 h 1081"/>
                              <a:gd name="T16" fmla="+- 0 1704 1436"/>
                              <a:gd name="T17" fmla="*/ T16 w 1081"/>
                              <a:gd name="T18" fmla="+- 0 454 381"/>
                              <a:gd name="T19" fmla="*/ 454 h 1081"/>
                              <a:gd name="T20" fmla="+- 0 1647 1436"/>
                              <a:gd name="T21" fmla="*/ T20 w 1081"/>
                              <a:gd name="T22" fmla="+- 0 493 381"/>
                              <a:gd name="T23" fmla="*/ 493 h 1081"/>
                              <a:gd name="T24" fmla="+- 0 1595 1436"/>
                              <a:gd name="T25" fmla="*/ T24 w 1081"/>
                              <a:gd name="T26" fmla="+- 0 539 381"/>
                              <a:gd name="T27" fmla="*/ 539 h 1081"/>
                              <a:gd name="T28" fmla="+- 0 1549 1436"/>
                              <a:gd name="T29" fmla="*/ T28 w 1081"/>
                              <a:gd name="T30" fmla="+- 0 591 381"/>
                              <a:gd name="T31" fmla="*/ 591 h 1081"/>
                              <a:gd name="T32" fmla="+- 0 1510 1436"/>
                              <a:gd name="T33" fmla="*/ T32 w 1081"/>
                              <a:gd name="T34" fmla="+- 0 648 381"/>
                              <a:gd name="T35" fmla="*/ 648 h 1081"/>
                              <a:gd name="T36" fmla="+- 0 1479 1436"/>
                              <a:gd name="T37" fmla="*/ T36 w 1081"/>
                              <a:gd name="T38" fmla="+- 0 711 381"/>
                              <a:gd name="T39" fmla="*/ 711 h 1081"/>
                              <a:gd name="T40" fmla="+- 0 1456 1436"/>
                              <a:gd name="T41" fmla="*/ T40 w 1081"/>
                              <a:gd name="T42" fmla="+- 0 777 381"/>
                              <a:gd name="T43" fmla="*/ 777 h 1081"/>
                              <a:gd name="T44" fmla="+- 0 1441 1436"/>
                              <a:gd name="T45" fmla="*/ T44 w 1081"/>
                              <a:gd name="T46" fmla="+- 0 848 381"/>
                              <a:gd name="T47" fmla="*/ 848 h 1081"/>
                              <a:gd name="T48" fmla="+- 0 1436 1436"/>
                              <a:gd name="T49" fmla="*/ T48 w 1081"/>
                              <a:gd name="T50" fmla="+- 0 921 381"/>
                              <a:gd name="T51" fmla="*/ 921 h 1081"/>
                              <a:gd name="T52" fmla="+- 0 1441 1436"/>
                              <a:gd name="T53" fmla="*/ T52 w 1081"/>
                              <a:gd name="T54" fmla="+- 0 994 381"/>
                              <a:gd name="T55" fmla="*/ 994 h 1081"/>
                              <a:gd name="T56" fmla="+- 0 1456 1436"/>
                              <a:gd name="T57" fmla="*/ T56 w 1081"/>
                              <a:gd name="T58" fmla="+- 0 1064 381"/>
                              <a:gd name="T59" fmla="*/ 1064 h 1081"/>
                              <a:gd name="T60" fmla="+- 0 1479 1436"/>
                              <a:gd name="T61" fmla="*/ T60 w 1081"/>
                              <a:gd name="T62" fmla="+- 0 1131 381"/>
                              <a:gd name="T63" fmla="*/ 1131 h 1081"/>
                              <a:gd name="T64" fmla="+- 0 1510 1436"/>
                              <a:gd name="T65" fmla="*/ T64 w 1081"/>
                              <a:gd name="T66" fmla="+- 0 1193 381"/>
                              <a:gd name="T67" fmla="*/ 1193 h 1081"/>
                              <a:gd name="T68" fmla="+- 0 1549 1436"/>
                              <a:gd name="T69" fmla="*/ T68 w 1081"/>
                              <a:gd name="T70" fmla="+- 0 1251 381"/>
                              <a:gd name="T71" fmla="*/ 1251 h 1081"/>
                              <a:gd name="T72" fmla="+- 0 1595 1436"/>
                              <a:gd name="T73" fmla="*/ T72 w 1081"/>
                              <a:gd name="T74" fmla="+- 0 1303 381"/>
                              <a:gd name="T75" fmla="*/ 1303 h 1081"/>
                              <a:gd name="T76" fmla="+- 0 1647 1436"/>
                              <a:gd name="T77" fmla="*/ T76 w 1081"/>
                              <a:gd name="T78" fmla="+- 0 1348 381"/>
                              <a:gd name="T79" fmla="*/ 1348 h 1081"/>
                              <a:gd name="T80" fmla="+- 0 1704 1436"/>
                              <a:gd name="T81" fmla="*/ T80 w 1081"/>
                              <a:gd name="T82" fmla="+- 0 1387 381"/>
                              <a:gd name="T83" fmla="*/ 1387 h 1081"/>
                              <a:gd name="T84" fmla="+- 0 1767 1436"/>
                              <a:gd name="T85" fmla="*/ T84 w 1081"/>
                              <a:gd name="T86" fmla="+- 0 1419 381"/>
                              <a:gd name="T87" fmla="*/ 1419 h 1081"/>
                              <a:gd name="T88" fmla="+- 0 1833 1436"/>
                              <a:gd name="T89" fmla="*/ T88 w 1081"/>
                              <a:gd name="T90" fmla="+- 0 1442 381"/>
                              <a:gd name="T91" fmla="*/ 1442 h 1081"/>
                              <a:gd name="T92" fmla="+- 0 1903 1436"/>
                              <a:gd name="T93" fmla="*/ T92 w 1081"/>
                              <a:gd name="T94" fmla="+- 0 1456 381"/>
                              <a:gd name="T95" fmla="*/ 1456 h 1081"/>
                              <a:gd name="T96" fmla="+- 0 1977 1436"/>
                              <a:gd name="T97" fmla="*/ T96 w 1081"/>
                              <a:gd name="T98" fmla="+- 0 1461 381"/>
                              <a:gd name="T99" fmla="*/ 1461 h 1081"/>
                              <a:gd name="T100" fmla="+- 0 2050 1436"/>
                              <a:gd name="T101" fmla="*/ T100 w 1081"/>
                              <a:gd name="T102" fmla="+- 0 1456 381"/>
                              <a:gd name="T103" fmla="*/ 1456 h 1081"/>
                              <a:gd name="T104" fmla="+- 0 2120 1436"/>
                              <a:gd name="T105" fmla="*/ T104 w 1081"/>
                              <a:gd name="T106" fmla="+- 0 1442 381"/>
                              <a:gd name="T107" fmla="*/ 1442 h 1081"/>
                              <a:gd name="T108" fmla="+- 0 2187 1436"/>
                              <a:gd name="T109" fmla="*/ T108 w 1081"/>
                              <a:gd name="T110" fmla="+- 0 1419 381"/>
                              <a:gd name="T111" fmla="*/ 1419 h 1081"/>
                              <a:gd name="T112" fmla="+- 0 2249 1436"/>
                              <a:gd name="T113" fmla="*/ T112 w 1081"/>
                              <a:gd name="T114" fmla="+- 0 1387 381"/>
                              <a:gd name="T115" fmla="*/ 1387 h 1081"/>
                              <a:gd name="T116" fmla="+- 0 2307 1436"/>
                              <a:gd name="T117" fmla="*/ T116 w 1081"/>
                              <a:gd name="T118" fmla="+- 0 1348 381"/>
                              <a:gd name="T119" fmla="*/ 1348 h 1081"/>
                              <a:gd name="T120" fmla="+- 0 2359 1436"/>
                              <a:gd name="T121" fmla="*/ T120 w 1081"/>
                              <a:gd name="T122" fmla="+- 0 1303 381"/>
                              <a:gd name="T123" fmla="*/ 1303 h 1081"/>
                              <a:gd name="T124" fmla="+- 0 2404 1436"/>
                              <a:gd name="T125" fmla="*/ T124 w 1081"/>
                              <a:gd name="T126" fmla="+- 0 1251 381"/>
                              <a:gd name="T127" fmla="*/ 1251 h 1081"/>
                              <a:gd name="T128" fmla="+- 0 2443 1436"/>
                              <a:gd name="T129" fmla="*/ T128 w 1081"/>
                              <a:gd name="T130" fmla="+- 0 1193 381"/>
                              <a:gd name="T131" fmla="*/ 1193 h 1081"/>
                              <a:gd name="T132" fmla="+- 0 2474 1436"/>
                              <a:gd name="T133" fmla="*/ T132 w 1081"/>
                              <a:gd name="T134" fmla="+- 0 1131 381"/>
                              <a:gd name="T135" fmla="*/ 1131 h 1081"/>
                              <a:gd name="T136" fmla="+- 0 2498 1436"/>
                              <a:gd name="T137" fmla="*/ T136 w 1081"/>
                              <a:gd name="T138" fmla="+- 0 1064 381"/>
                              <a:gd name="T139" fmla="*/ 1064 h 1081"/>
                              <a:gd name="T140" fmla="+- 0 2512 1436"/>
                              <a:gd name="T141" fmla="*/ T140 w 1081"/>
                              <a:gd name="T142" fmla="+- 0 994 381"/>
                              <a:gd name="T143" fmla="*/ 994 h 1081"/>
                              <a:gd name="T144" fmla="+- 0 2517 1436"/>
                              <a:gd name="T145" fmla="*/ T144 w 1081"/>
                              <a:gd name="T146" fmla="+- 0 921 381"/>
                              <a:gd name="T147" fmla="*/ 921 h 1081"/>
                              <a:gd name="T148" fmla="+- 0 2512 1436"/>
                              <a:gd name="T149" fmla="*/ T148 w 1081"/>
                              <a:gd name="T150" fmla="+- 0 848 381"/>
                              <a:gd name="T151" fmla="*/ 848 h 1081"/>
                              <a:gd name="T152" fmla="+- 0 2498 1436"/>
                              <a:gd name="T153" fmla="*/ T152 w 1081"/>
                              <a:gd name="T154" fmla="+- 0 777 381"/>
                              <a:gd name="T155" fmla="*/ 777 h 1081"/>
                              <a:gd name="T156" fmla="+- 0 2474 1436"/>
                              <a:gd name="T157" fmla="*/ T156 w 1081"/>
                              <a:gd name="T158" fmla="+- 0 711 381"/>
                              <a:gd name="T159" fmla="*/ 711 h 1081"/>
                              <a:gd name="T160" fmla="+- 0 2443 1436"/>
                              <a:gd name="T161" fmla="*/ T160 w 1081"/>
                              <a:gd name="T162" fmla="+- 0 648 381"/>
                              <a:gd name="T163" fmla="*/ 648 h 1081"/>
                              <a:gd name="T164" fmla="+- 0 2404 1436"/>
                              <a:gd name="T165" fmla="*/ T164 w 1081"/>
                              <a:gd name="T166" fmla="+- 0 591 381"/>
                              <a:gd name="T167" fmla="*/ 591 h 1081"/>
                              <a:gd name="T168" fmla="+- 0 2359 1436"/>
                              <a:gd name="T169" fmla="*/ T168 w 1081"/>
                              <a:gd name="T170" fmla="+- 0 539 381"/>
                              <a:gd name="T171" fmla="*/ 539 h 1081"/>
                              <a:gd name="T172" fmla="+- 0 2307 1436"/>
                              <a:gd name="T173" fmla="*/ T172 w 1081"/>
                              <a:gd name="T174" fmla="+- 0 493 381"/>
                              <a:gd name="T175" fmla="*/ 493 h 1081"/>
                              <a:gd name="T176" fmla="+- 0 2249 1436"/>
                              <a:gd name="T177" fmla="*/ T176 w 1081"/>
                              <a:gd name="T178" fmla="+- 0 454 381"/>
                              <a:gd name="T179" fmla="*/ 454 h 1081"/>
                              <a:gd name="T180" fmla="+- 0 2187 1436"/>
                              <a:gd name="T181" fmla="*/ T180 w 1081"/>
                              <a:gd name="T182" fmla="+- 0 423 381"/>
                              <a:gd name="T183" fmla="*/ 423 h 1081"/>
                              <a:gd name="T184" fmla="+- 0 2120 1436"/>
                              <a:gd name="T185" fmla="*/ T184 w 1081"/>
                              <a:gd name="T186" fmla="+- 0 400 381"/>
                              <a:gd name="T187" fmla="*/ 400 h 1081"/>
                              <a:gd name="T188" fmla="+- 0 2050 1436"/>
                              <a:gd name="T189" fmla="*/ T188 w 1081"/>
                              <a:gd name="T190" fmla="+- 0 386 381"/>
                              <a:gd name="T191" fmla="*/ 386 h 1081"/>
                              <a:gd name="T192" fmla="+- 0 1977 1436"/>
                              <a:gd name="T193" fmla="*/ T192 w 1081"/>
                              <a:gd name="T194" fmla="+- 0 381 381"/>
                              <a:gd name="T195" fmla="*/ 381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1" h="1081">
                                <a:moveTo>
                                  <a:pt x="541" y="0"/>
                                </a:moveTo>
                                <a:lnTo>
                                  <a:pt x="467" y="5"/>
                                </a:lnTo>
                                <a:lnTo>
                                  <a:pt x="397" y="19"/>
                                </a:lnTo>
                                <a:lnTo>
                                  <a:pt x="331" y="42"/>
                                </a:lnTo>
                                <a:lnTo>
                                  <a:pt x="268" y="73"/>
                                </a:lnTo>
                                <a:lnTo>
                                  <a:pt x="211" y="112"/>
                                </a:lnTo>
                                <a:lnTo>
                                  <a:pt x="159" y="158"/>
                                </a:lnTo>
                                <a:lnTo>
                                  <a:pt x="113" y="210"/>
                                </a:lnTo>
                                <a:lnTo>
                                  <a:pt x="74" y="267"/>
                                </a:lnTo>
                                <a:lnTo>
                                  <a:pt x="43" y="330"/>
                                </a:lnTo>
                                <a:lnTo>
                                  <a:pt x="20" y="396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5" y="613"/>
                                </a:lnTo>
                                <a:lnTo>
                                  <a:pt x="20" y="683"/>
                                </a:lnTo>
                                <a:lnTo>
                                  <a:pt x="43" y="750"/>
                                </a:lnTo>
                                <a:lnTo>
                                  <a:pt x="74" y="812"/>
                                </a:lnTo>
                                <a:lnTo>
                                  <a:pt x="113" y="870"/>
                                </a:lnTo>
                                <a:lnTo>
                                  <a:pt x="159" y="922"/>
                                </a:lnTo>
                                <a:lnTo>
                                  <a:pt x="211" y="967"/>
                                </a:lnTo>
                                <a:lnTo>
                                  <a:pt x="268" y="1006"/>
                                </a:lnTo>
                                <a:lnTo>
                                  <a:pt x="331" y="1038"/>
                                </a:lnTo>
                                <a:lnTo>
                                  <a:pt x="397" y="1061"/>
                                </a:lnTo>
                                <a:lnTo>
                                  <a:pt x="467" y="1075"/>
                                </a:lnTo>
                                <a:lnTo>
                                  <a:pt x="541" y="1080"/>
                                </a:lnTo>
                                <a:lnTo>
                                  <a:pt x="614" y="1075"/>
                                </a:lnTo>
                                <a:lnTo>
                                  <a:pt x="684" y="1061"/>
                                </a:lnTo>
                                <a:lnTo>
                                  <a:pt x="751" y="1038"/>
                                </a:lnTo>
                                <a:lnTo>
                                  <a:pt x="813" y="1006"/>
                                </a:lnTo>
                                <a:lnTo>
                                  <a:pt x="871" y="967"/>
                                </a:lnTo>
                                <a:lnTo>
                                  <a:pt x="923" y="922"/>
                                </a:lnTo>
                                <a:lnTo>
                                  <a:pt x="968" y="870"/>
                                </a:lnTo>
                                <a:lnTo>
                                  <a:pt x="1007" y="812"/>
                                </a:lnTo>
                                <a:lnTo>
                                  <a:pt x="1038" y="750"/>
                                </a:lnTo>
                                <a:lnTo>
                                  <a:pt x="1062" y="683"/>
                                </a:lnTo>
                                <a:lnTo>
                                  <a:pt x="1076" y="613"/>
                                </a:lnTo>
                                <a:lnTo>
                                  <a:pt x="1081" y="540"/>
                                </a:lnTo>
                                <a:lnTo>
                                  <a:pt x="1076" y="467"/>
                                </a:lnTo>
                                <a:lnTo>
                                  <a:pt x="1062" y="396"/>
                                </a:lnTo>
                                <a:lnTo>
                                  <a:pt x="1038" y="330"/>
                                </a:lnTo>
                                <a:lnTo>
                                  <a:pt x="1007" y="267"/>
                                </a:lnTo>
                                <a:lnTo>
                                  <a:pt x="968" y="210"/>
                                </a:lnTo>
                                <a:lnTo>
                                  <a:pt x="923" y="158"/>
                                </a:lnTo>
                                <a:lnTo>
                                  <a:pt x="871" y="112"/>
                                </a:lnTo>
                                <a:lnTo>
                                  <a:pt x="813" y="73"/>
                                </a:lnTo>
                                <a:lnTo>
                                  <a:pt x="751" y="42"/>
                                </a:lnTo>
                                <a:lnTo>
                                  <a:pt x="684" y="19"/>
                                </a:lnTo>
                                <a:lnTo>
                                  <a:pt x="614" y="5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61"/>
                        <wps:cNvSpPr>
                          <a:spLocks/>
                        </wps:cNvSpPr>
                        <wps:spPr bwMode="auto">
                          <a:xfrm>
                            <a:off x="1406" y="350"/>
                            <a:ext cx="1141" cy="1141"/>
                          </a:xfrm>
                          <a:custGeom>
                            <a:avLst/>
                            <a:gdLst>
                              <a:gd name="T0" fmla="+- 0 1899 1406"/>
                              <a:gd name="T1" fmla="*/ T0 w 1141"/>
                              <a:gd name="T2" fmla="+- 0 356 351"/>
                              <a:gd name="T3" fmla="*/ 356 h 1141"/>
                              <a:gd name="T4" fmla="+- 0 1825 1406"/>
                              <a:gd name="T5" fmla="*/ T4 w 1141"/>
                              <a:gd name="T6" fmla="+- 0 371 351"/>
                              <a:gd name="T7" fmla="*/ 371 h 1141"/>
                              <a:gd name="T8" fmla="+- 0 1689 1406"/>
                              <a:gd name="T9" fmla="*/ T8 w 1141"/>
                              <a:gd name="T10" fmla="+- 0 429 351"/>
                              <a:gd name="T11" fmla="*/ 429 h 1141"/>
                              <a:gd name="T12" fmla="+- 0 1574 1406"/>
                              <a:gd name="T13" fmla="*/ T12 w 1141"/>
                              <a:gd name="T14" fmla="+- 0 518 351"/>
                              <a:gd name="T15" fmla="*/ 518 h 1141"/>
                              <a:gd name="T16" fmla="+- 0 1484 1406"/>
                              <a:gd name="T17" fmla="*/ T16 w 1141"/>
                              <a:gd name="T18" fmla="+- 0 633 351"/>
                              <a:gd name="T19" fmla="*/ 633 h 1141"/>
                              <a:gd name="T20" fmla="+- 0 1427 1406"/>
                              <a:gd name="T21" fmla="*/ T20 w 1141"/>
                              <a:gd name="T22" fmla="+- 0 769 351"/>
                              <a:gd name="T23" fmla="*/ 769 h 1141"/>
                              <a:gd name="T24" fmla="+- 0 1406 1406"/>
                              <a:gd name="T25" fmla="*/ T24 w 1141"/>
                              <a:gd name="T26" fmla="+- 0 921 351"/>
                              <a:gd name="T27" fmla="*/ 921 h 1141"/>
                              <a:gd name="T28" fmla="+- 0 1427 1406"/>
                              <a:gd name="T29" fmla="*/ T28 w 1141"/>
                              <a:gd name="T30" fmla="+- 0 1072 351"/>
                              <a:gd name="T31" fmla="*/ 1072 h 1141"/>
                              <a:gd name="T32" fmla="+- 0 1484 1406"/>
                              <a:gd name="T33" fmla="*/ T32 w 1141"/>
                              <a:gd name="T34" fmla="+- 0 1208 351"/>
                              <a:gd name="T35" fmla="*/ 1208 h 1141"/>
                              <a:gd name="T36" fmla="+- 0 1574 1406"/>
                              <a:gd name="T37" fmla="*/ T36 w 1141"/>
                              <a:gd name="T38" fmla="+- 0 1324 351"/>
                              <a:gd name="T39" fmla="*/ 1324 h 1141"/>
                              <a:gd name="T40" fmla="+- 0 1689 1406"/>
                              <a:gd name="T41" fmla="*/ T40 w 1141"/>
                              <a:gd name="T42" fmla="+- 0 1413 351"/>
                              <a:gd name="T43" fmla="*/ 1413 h 1141"/>
                              <a:gd name="T44" fmla="+- 0 1825 1406"/>
                              <a:gd name="T45" fmla="*/ T44 w 1141"/>
                              <a:gd name="T46" fmla="+- 0 1471 351"/>
                              <a:gd name="T47" fmla="*/ 1471 h 1141"/>
                              <a:gd name="T48" fmla="+- 0 1977 1406"/>
                              <a:gd name="T49" fmla="*/ T48 w 1141"/>
                              <a:gd name="T50" fmla="+- 0 1491 351"/>
                              <a:gd name="T51" fmla="*/ 1491 h 1141"/>
                              <a:gd name="T52" fmla="+- 0 2128 1406"/>
                              <a:gd name="T53" fmla="*/ T52 w 1141"/>
                              <a:gd name="T54" fmla="+- 0 1471 351"/>
                              <a:gd name="T55" fmla="*/ 1471 h 1141"/>
                              <a:gd name="T56" fmla="+- 0 2229 1406"/>
                              <a:gd name="T57" fmla="*/ T56 w 1141"/>
                              <a:gd name="T58" fmla="+- 0 1431 351"/>
                              <a:gd name="T59" fmla="*/ 1431 h 1141"/>
                              <a:gd name="T60" fmla="+- 0 1901 1406"/>
                              <a:gd name="T61" fmla="*/ T60 w 1141"/>
                              <a:gd name="T62" fmla="+- 0 1426 351"/>
                              <a:gd name="T63" fmla="*/ 1426 h 1141"/>
                              <a:gd name="T64" fmla="+- 0 1762 1406"/>
                              <a:gd name="T65" fmla="*/ T64 w 1141"/>
                              <a:gd name="T66" fmla="+- 0 1384 351"/>
                              <a:gd name="T67" fmla="*/ 1384 h 1141"/>
                              <a:gd name="T68" fmla="+- 0 1642 1406"/>
                              <a:gd name="T69" fmla="*/ T68 w 1141"/>
                              <a:gd name="T70" fmla="+- 0 1306 351"/>
                              <a:gd name="T71" fmla="*/ 1306 h 1141"/>
                              <a:gd name="T72" fmla="+- 0 1549 1406"/>
                              <a:gd name="T73" fmla="*/ T72 w 1141"/>
                              <a:gd name="T74" fmla="+- 0 1199 351"/>
                              <a:gd name="T75" fmla="*/ 1199 h 1141"/>
                              <a:gd name="T76" fmla="+- 0 1488 1406"/>
                              <a:gd name="T77" fmla="*/ T76 w 1141"/>
                              <a:gd name="T78" fmla="+- 0 1068 351"/>
                              <a:gd name="T79" fmla="*/ 1068 h 1141"/>
                              <a:gd name="T80" fmla="+- 0 1466 1406"/>
                              <a:gd name="T81" fmla="*/ T80 w 1141"/>
                              <a:gd name="T82" fmla="+- 0 921 351"/>
                              <a:gd name="T83" fmla="*/ 921 h 1141"/>
                              <a:gd name="T84" fmla="+- 0 1488 1406"/>
                              <a:gd name="T85" fmla="*/ T84 w 1141"/>
                              <a:gd name="T86" fmla="+- 0 773 351"/>
                              <a:gd name="T87" fmla="*/ 773 h 1141"/>
                              <a:gd name="T88" fmla="+- 0 1549 1406"/>
                              <a:gd name="T89" fmla="*/ T88 w 1141"/>
                              <a:gd name="T90" fmla="+- 0 643 351"/>
                              <a:gd name="T91" fmla="*/ 643 h 1141"/>
                              <a:gd name="T92" fmla="+- 0 1642 1406"/>
                              <a:gd name="T93" fmla="*/ T92 w 1141"/>
                              <a:gd name="T94" fmla="+- 0 536 351"/>
                              <a:gd name="T95" fmla="*/ 536 h 1141"/>
                              <a:gd name="T96" fmla="+- 0 1762 1406"/>
                              <a:gd name="T97" fmla="*/ T96 w 1141"/>
                              <a:gd name="T98" fmla="+- 0 458 351"/>
                              <a:gd name="T99" fmla="*/ 458 h 1141"/>
                              <a:gd name="T100" fmla="+- 0 1901 1406"/>
                              <a:gd name="T101" fmla="*/ T100 w 1141"/>
                              <a:gd name="T102" fmla="+- 0 416 351"/>
                              <a:gd name="T103" fmla="*/ 416 h 1141"/>
                              <a:gd name="T104" fmla="+- 0 2229 1406"/>
                              <a:gd name="T105" fmla="*/ T104 w 1141"/>
                              <a:gd name="T106" fmla="+- 0 411 351"/>
                              <a:gd name="T107" fmla="*/ 411 h 1141"/>
                              <a:gd name="T108" fmla="+- 0 2128 1406"/>
                              <a:gd name="T109" fmla="*/ T108 w 1141"/>
                              <a:gd name="T110" fmla="+- 0 371 351"/>
                              <a:gd name="T111" fmla="*/ 371 h 1141"/>
                              <a:gd name="T112" fmla="+- 0 1977 1406"/>
                              <a:gd name="T113" fmla="*/ T112 w 1141"/>
                              <a:gd name="T114" fmla="+- 0 351 351"/>
                              <a:gd name="T115" fmla="*/ 351 h 1141"/>
                              <a:gd name="T116" fmla="+- 0 1977 1406"/>
                              <a:gd name="T117" fmla="*/ T116 w 1141"/>
                              <a:gd name="T118" fmla="+- 0 411 351"/>
                              <a:gd name="T119" fmla="*/ 411 h 1141"/>
                              <a:gd name="T120" fmla="+- 0 2124 1406"/>
                              <a:gd name="T121" fmla="*/ T120 w 1141"/>
                              <a:gd name="T122" fmla="+- 0 432 351"/>
                              <a:gd name="T123" fmla="*/ 432 h 1141"/>
                              <a:gd name="T124" fmla="+- 0 2255 1406"/>
                              <a:gd name="T125" fmla="*/ T124 w 1141"/>
                              <a:gd name="T126" fmla="+- 0 493 351"/>
                              <a:gd name="T127" fmla="*/ 493 h 1141"/>
                              <a:gd name="T128" fmla="+- 0 2362 1406"/>
                              <a:gd name="T129" fmla="*/ T128 w 1141"/>
                              <a:gd name="T130" fmla="+- 0 586 351"/>
                              <a:gd name="T131" fmla="*/ 586 h 1141"/>
                              <a:gd name="T132" fmla="+- 0 2440 1406"/>
                              <a:gd name="T133" fmla="*/ T132 w 1141"/>
                              <a:gd name="T134" fmla="+- 0 706 351"/>
                              <a:gd name="T135" fmla="*/ 706 h 1141"/>
                              <a:gd name="T136" fmla="+- 0 2481 1406"/>
                              <a:gd name="T137" fmla="*/ T136 w 1141"/>
                              <a:gd name="T138" fmla="+- 0 845 351"/>
                              <a:gd name="T139" fmla="*/ 845 h 1141"/>
                              <a:gd name="T140" fmla="+- 0 2481 1406"/>
                              <a:gd name="T141" fmla="*/ T140 w 1141"/>
                              <a:gd name="T142" fmla="+- 0 996 351"/>
                              <a:gd name="T143" fmla="*/ 996 h 1141"/>
                              <a:gd name="T144" fmla="+- 0 2440 1406"/>
                              <a:gd name="T145" fmla="*/ T144 w 1141"/>
                              <a:gd name="T146" fmla="+- 0 1136 351"/>
                              <a:gd name="T147" fmla="*/ 1136 h 1141"/>
                              <a:gd name="T148" fmla="+- 0 2362 1406"/>
                              <a:gd name="T149" fmla="*/ T148 w 1141"/>
                              <a:gd name="T150" fmla="+- 0 1256 351"/>
                              <a:gd name="T151" fmla="*/ 1256 h 1141"/>
                              <a:gd name="T152" fmla="+- 0 2255 1406"/>
                              <a:gd name="T153" fmla="*/ T152 w 1141"/>
                              <a:gd name="T154" fmla="+- 0 1349 351"/>
                              <a:gd name="T155" fmla="*/ 1349 h 1141"/>
                              <a:gd name="T156" fmla="+- 0 2124 1406"/>
                              <a:gd name="T157" fmla="*/ T156 w 1141"/>
                              <a:gd name="T158" fmla="+- 0 1410 351"/>
                              <a:gd name="T159" fmla="*/ 1410 h 1141"/>
                              <a:gd name="T160" fmla="+- 0 1977 1406"/>
                              <a:gd name="T161" fmla="*/ T160 w 1141"/>
                              <a:gd name="T162" fmla="+- 0 1431 351"/>
                              <a:gd name="T163" fmla="*/ 1431 h 1141"/>
                              <a:gd name="T164" fmla="+- 0 2264 1406"/>
                              <a:gd name="T165" fmla="*/ T164 w 1141"/>
                              <a:gd name="T166" fmla="+- 0 1413 351"/>
                              <a:gd name="T167" fmla="*/ 1413 h 1141"/>
                              <a:gd name="T168" fmla="+- 0 2380 1406"/>
                              <a:gd name="T169" fmla="*/ T168 w 1141"/>
                              <a:gd name="T170" fmla="+- 0 1324 351"/>
                              <a:gd name="T171" fmla="*/ 1324 h 1141"/>
                              <a:gd name="T172" fmla="+- 0 2469 1406"/>
                              <a:gd name="T173" fmla="*/ T172 w 1141"/>
                              <a:gd name="T174" fmla="+- 0 1208 351"/>
                              <a:gd name="T175" fmla="*/ 1208 h 1141"/>
                              <a:gd name="T176" fmla="+- 0 2527 1406"/>
                              <a:gd name="T177" fmla="*/ T176 w 1141"/>
                              <a:gd name="T178" fmla="+- 0 1072 351"/>
                              <a:gd name="T179" fmla="*/ 1072 h 1141"/>
                              <a:gd name="T180" fmla="+- 0 2547 1406"/>
                              <a:gd name="T181" fmla="*/ T180 w 1141"/>
                              <a:gd name="T182" fmla="+- 0 921 351"/>
                              <a:gd name="T183" fmla="*/ 921 h 1141"/>
                              <a:gd name="T184" fmla="+- 0 2527 1406"/>
                              <a:gd name="T185" fmla="*/ T184 w 1141"/>
                              <a:gd name="T186" fmla="+- 0 769 351"/>
                              <a:gd name="T187" fmla="*/ 769 h 1141"/>
                              <a:gd name="T188" fmla="+- 0 2469 1406"/>
                              <a:gd name="T189" fmla="*/ T188 w 1141"/>
                              <a:gd name="T190" fmla="+- 0 633 351"/>
                              <a:gd name="T191" fmla="*/ 633 h 1141"/>
                              <a:gd name="T192" fmla="+- 0 2380 1406"/>
                              <a:gd name="T193" fmla="*/ T192 w 1141"/>
                              <a:gd name="T194" fmla="+- 0 518 351"/>
                              <a:gd name="T195" fmla="*/ 518 h 1141"/>
                              <a:gd name="T196" fmla="+- 0 2264 1406"/>
                              <a:gd name="T197" fmla="*/ T196 w 1141"/>
                              <a:gd name="T198" fmla="+- 0 429 351"/>
                              <a:gd name="T199" fmla="*/ 429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41" h="1141">
                                <a:moveTo>
                                  <a:pt x="571" y="0"/>
                                </a:moveTo>
                                <a:lnTo>
                                  <a:pt x="493" y="5"/>
                                </a:lnTo>
                                <a:lnTo>
                                  <a:pt x="419" y="20"/>
                                </a:lnTo>
                                <a:lnTo>
                                  <a:pt x="349" y="44"/>
                                </a:lnTo>
                                <a:lnTo>
                                  <a:pt x="283" y="78"/>
                                </a:lnTo>
                                <a:lnTo>
                                  <a:pt x="222" y="119"/>
                                </a:lnTo>
                                <a:lnTo>
                                  <a:pt x="168" y="167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2"/>
                                </a:lnTo>
                                <a:lnTo>
                                  <a:pt x="45" y="348"/>
                                </a:lnTo>
                                <a:lnTo>
                                  <a:pt x="21" y="418"/>
                                </a:lnTo>
                                <a:lnTo>
                                  <a:pt x="6" y="493"/>
                                </a:lnTo>
                                <a:lnTo>
                                  <a:pt x="0" y="570"/>
                                </a:lnTo>
                                <a:lnTo>
                                  <a:pt x="6" y="647"/>
                                </a:lnTo>
                                <a:lnTo>
                                  <a:pt x="21" y="721"/>
                                </a:lnTo>
                                <a:lnTo>
                                  <a:pt x="45" y="792"/>
                                </a:lnTo>
                                <a:lnTo>
                                  <a:pt x="78" y="857"/>
                                </a:lnTo>
                                <a:lnTo>
                                  <a:pt x="119" y="918"/>
                                </a:lnTo>
                                <a:lnTo>
                                  <a:pt x="168" y="973"/>
                                </a:lnTo>
                                <a:lnTo>
                                  <a:pt x="222" y="1021"/>
                                </a:lnTo>
                                <a:lnTo>
                                  <a:pt x="283" y="1062"/>
                                </a:lnTo>
                                <a:lnTo>
                                  <a:pt x="349" y="1095"/>
                                </a:lnTo>
                                <a:lnTo>
                                  <a:pt x="419" y="1120"/>
                                </a:lnTo>
                                <a:lnTo>
                                  <a:pt x="493" y="1135"/>
                                </a:lnTo>
                                <a:lnTo>
                                  <a:pt x="571" y="1140"/>
                                </a:lnTo>
                                <a:lnTo>
                                  <a:pt x="648" y="1135"/>
                                </a:lnTo>
                                <a:lnTo>
                                  <a:pt x="722" y="1120"/>
                                </a:lnTo>
                                <a:lnTo>
                                  <a:pt x="792" y="1095"/>
                                </a:lnTo>
                                <a:lnTo>
                                  <a:pt x="823" y="1080"/>
                                </a:lnTo>
                                <a:lnTo>
                                  <a:pt x="571" y="1080"/>
                                </a:lnTo>
                                <a:lnTo>
                                  <a:pt x="495" y="1075"/>
                                </a:lnTo>
                                <a:lnTo>
                                  <a:pt x="423" y="1059"/>
                                </a:lnTo>
                                <a:lnTo>
                                  <a:pt x="356" y="1033"/>
                                </a:lnTo>
                                <a:lnTo>
                                  <a:pt x="293" y="998"/>
                                </a:lnTo>
                                <a:lnTo>
                                  <a:pt x="236" y="955"/>
                                </a:lnTo>
                                <a:lnTo>
                                  <a:pt x="186" y="905"/>
                                </a:lnTo>
                                <a:lnTo>
                                  <a:pt x="143" y="848"/>
                                </a:lnTo>
                                <a:lnTo>
                                  <a:pt x="108" y="785"/>
                                </a:lnTo>
                                <a:lnTo>
                                  <a:pt x="82" y="717"/>
                                </a:lnTo>
                                <a:lnTo>
                                  <a:pt x="66" y="645"/>
                                </a:lnTo>
                                <a:lnTo>
                                  <a:pt x="60" y="570"/>
                                </a:lnTo>
                                <a:lnTo>
                                  <a:pt x="66" y="494"/>
                                </a:lnTo>
                                <a:lnTo>
                                  <a:pt x="82" y="422"/>
                                </a:lnTo>
                                <a:lnTo>
                                  <a:pt x="108" y="355"/>
                                </a:lnTo>
                                <a:lnTo>
                                  <a:pt x="143" y="292"/>
                                </a:lnTo>
                                <a:lnTo>
                                  <a:pt x="186" y="235"/>
                                </a:lnTo>
                                <a:lnTo>
                                  <a:pt x="236" y="185"/>
                                </a:lnTo>
                                <a:lnTo>
                                  <a:pt x="293" y="142"/>
                                </a:lnTo>
                                <a:lnTo>
                                  <a:pt x="356" y="107"/>
                                </a:lnTo>
                                <a:lnTo>
                                  <a:pt x="423" y="81"/>
                                </a:lnTo>
                                <a:lnTo>
                                  <a:pt x="495" y="65"/>
                                </a:lnTo>
                                <a:lnTo>
                                  <a:pt x="571" y="60"/>
                                </a:lnTo>
                                <a:lnTo>
                                  <a:pt x="823" y="60"/>
                                </a:lnTo>
                                <a:lnTo>
                                  <a:pt x="792" y="44"/>
                                </a:lnTo>
                                <a:lnTo>
                                  <a:pt x="722" y="20"/>
                                </a:lnTo>
                                <a:lnTo>
                                  <a:pt x="648" y="5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823" y="60"/>
                                </a:moveTo>
                                <a:lnTo>
                                  <a:pt x="571" y="60"/>
                                </a:lnTo>
                                <a:lnTo>
                                  <a:pt x="646" y="65"/>
                                </a:lnTo>
                                <a:lnTo>
                                  <a:pt x="718" y="81"/>
                                </a:lnTo>
                                <a:lnTo>
                                  <a:pt x="786" y="107"/>
                                </a:lnTo>
                                <a:lnTo>
                                  <a:pt x="849" y="142"/>
                                </a:lnTo>
                                <a:lnTo>
                                  <a:pt x="905" y="185"/>
                                </a:lnTo>
                                <a:lnTo>
                                  <a:pt x="956" y="235"/>
                                </a:lnTo>
                                <a:lnTo>
                                  <a:pt x="999" y="292"/>
                                </a:lnTo>
                                <a:lnTo>
                                  <a:pt x="1034" y="355"/>
                                </a:lnTo>
                                <a:lnTo>
                                  <a:pt x="1059" y="422"/>
                                </a:lnTo>
                                <a:lnTo>
                                  <a:pt x="1075" y="494"/>
                                </a:lnTo>
                                <a:lnTo>
                                  <a:pt x="1081" y="570"/>
                                </a:lnTo>
                                <a:lnTo>
                                  <a:pt x="1075" y="645"/>
                                </a:lnTo>
                                <a:lnTo>
                                  <a:pt x="1059" y="717"/>
                                </a:lnTo>
                                <a:lnTo>
                                  <a:pt x="1034" y="785"/>
                                </a:lnTo>
                                <a:lnTo>
                                  <a:pt x="999" y="848"/>
                                </a:lnTo>
                                <a:lnTo>
                                  <a:pt x="956" y="905"/>
                                </a:lnTo>
                                <a:lnTo>
                                  <a:pt x="905" y="955"/>
                                </a:lnTo>
                                <a:lnTo>
                                  <a:pt x="849" y="998"/>
                                </a:lnTo>
                                <a:lnTo>
                                  <a:pt x="786" y="1033"/>
                                </a:lnTo>
                                <a:lnTo>
                                  <a:pt x="718" y="1059"/>
                                </a:lnTo>
                                <a:lnTo>
                                  <a:pt x="646" y="1075"/>
                                </a:lnTo>
                                <a:lnTo>
                                  <a:pt x="571" y="1080"/>
                                </a:lnTo>
                                <a:lnTo>
                                  <a:pt x="823" y="1080"/>
                                </a:lnTo>
                                <a:lnTo>
                                  <a:pt x="858" y="1062"/>
                                </a:lnTo>
                                <a:lnTo>
                                  <a:pt x="919" y="1021"/>
                                </a:lnTo>
                                <a:lnTo>
                                  <a:pt x="974" y="973"/>
                                </a:lnTo>
                                <a:lnTo>
                                  <a:pt x="1022" y="918"/>
                                </a:lnTo>
                                <a:lnTo>
                                  <a:pt x="1063" y="857"/>
                                </a:lnTo>
                                <a:lnTo>
                                  <a:pt x="1096" y="792"/>
                                </a:lnTo>
                                <a:lnTo>
                                  <a:pt x="1121" y="721"/>
                                </a:lnTo>
                                <a:lnTo>
                                  <a:pt x="1136" y="647"/>
                                </a:lnTo>
                                <a:lnTo>
                                  <a:pt x="1141" y="570"/>
                                </a:lnTo>
                                <a:lnTo>
                                  <a:pt x="1136" y="493"/>
                                </a:lnTo>
                                <a:lnTo>
                                  <a:pt x="1121" y="418"/>
                                </a:lnTo>
                                <a:lnTo>
                                  <a:pt x="1096" y="348"/>
                                </a:lnTo>
                                <a:lnTo>
                                  <a:pt x="1063" y="282"/>
                                </a:lnTo>
                                <a:lnTo>
                                  <a:pt x="1022" y="222"/>
                                </a:lnTo>
                                <a:lnTo>
                                  <a:pt x="974" y="167"/>
                                </a:lnTo>
                                <a:lnTo>
                                  <a:pt x="919" y="119"/>
                                </a:lnTo>
                                <a:lnTo>
                                  <a:pt x="858" y="78"/>
                                </a:lnTo>
                                <a:lnTo>
                                  <a:pt x="82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60"/>
                        <wps:cNvSpPr>
                          <a:spLocks/>
                        </wps:cNvSpPr>
                        <wps:spPr bwMode="auto">
                          <a:xfrm>
                            <a:off x="1732" y="637"/>
                            <a:ext cx="441" cy="566"/>
                          </a:xfrm>
                          <a:custGeom>
                            <a:avLst/>
                            <a:gdLst>
                              <a:gd name="T0" fmla="+- 0 1882 1733"/>
                              <a:gd name="T1" fmla="*/ T0 w 441"/>
                              <a:gd name="T2" fmla="+- 0 638 638"/>
                              <a:gd name="T3" fmla="*/ 638 h 566"/>
                              <a:gd name="T4" fmla="+- 0 1749 1733"/>
                              <a:gd name="T5" fmla="*/ T4 w 441"/>
                              <a:gd name="T6" fmla="+- 0 638 638"/>
                              <a:gd name="T7" fmla="*/ 638 h 566"/>
                              <a:gd name="T8" fmla="+- 0 1744 1733"/>
                              <a:gd name="T9" fmla="*/ T8 w 441"/>
                              <a:gd name="T10" fmla="+- 0 638 638"/>
                              <a:gd name="T11" fmla="*/ 638 h 566"/>
                              <a:gd name="T12" fmla="+- 0 1740 1733"/>
                              <a:gd name="T13" fmla="*/ T12 w 441"/>
                              <a:gd name="T14" fmla="+- 0 638 638"/>
                              <a:gd name="T15" fmla="*/ 638 h 566"/>
                              <a:gd name="T16" fmla="+- 0 1733 1733"/>
                              <a:gd name="T17" fmla="*/ T16 w 441"/>
                              <a:gd name="T18" fmla="+- 0 639 638"/>
                              <a:gd name="T19" fmla="*/ 639 h 566"/>
                              <a:gd name="T20" fmla="+- 0 1733 1733"/>
                              <a:gd name="T21" fmla="*/ T20 w 441"/>
                              <a:gd name="T22" fmla="+- 0 1109 638"/>
                              <a:gd name="T23" fmla="*/ 1109 h 566"/>
                              <a:gd name="T24" fmla="+- 0 1733 1733"/>
                              <a:gd name="T25" fmla="*/ T24 w 441"/>
                              <a:gd name="T26" fmla="+- 0 1175 638"/>
                              <a:gd name="T27" fmla="*/ 1175 h 566"/>
                              <a:gd name="T28" fmla="+- 0 1733 1733"/>
                              <a:gd name="T29" fmla="*/ T28 w 441"/>
                              <a:gd name="T30" fmla="+- 0 1201 638"/>
                              <a:gd name="T31" fmla="*/ 1201 h 566"/>
                              <a:gd name="T32" fmla="+- 0 1737 1733"/>
                              <a:gd name="T33" fmla="*/ T32 w 441"/>
                              <a:gd name="T34" fmla="+- 0 1204 638"/>
                              <a:gd name="T35" fmla="*/ 1204 h 566"/>
                              <a:gd name="T36" fmla="+- 0 2171 1733"/>
                              <a:gd name="T37" fmla="*/ T36 w 441"/>
                              <a:gd name="T38" fmla="+- 0 1203 638"/>
                              <a:gd name="T39" fmla="*/ 1203 h 566"/>
                              <a:gd name="T40" fmla="+- 0 2171 1733"/>
                              <a:gd name="T41" fmla="*/ T40 w 441"/>
                              <a:gd name="T42" fmla="+- 0 1175 638"/>
                              <a:gd name="T43" fmla="*/ 1175 h 566"/>
                              <a:gd name="T44" fmla="+- 0 1762 1733"/>
                              <a:gd name="T45" fmla="*/ T44 w 441"/>
                              <a:gd name="T46" fmla="+- 0 1175 638"/>
                              <a:gd name="T47" fmla="*/ 1175 h 566"/>
                              <a:gd name="T48" fmla="+- 0 1762 1733"/>
                              <a:gd name="T49" fmla="*/ T48 w 441"/>
                              <a:gd name="T50" fmla="+- 0 666 638"/>
                              <a:gd name="T51" fmla="*/ 666 h 566"/>
                              <a:gd name="T52" fmla="+- 0 2056 1733"/>
                              <a:gd name="T53" fmla="*/ T52 w 441"/>
                              <a:gd name="T54" fmla="+- 0 666 638"/>
                              <a:gd name="T55" fmla="*/ 666 h 566"/>
                              <a:gd name="T56" fmla="+- 0 2031 1733"/>
                              <a:gd name="T57" fmla="*/ T56 w 441"/>
                              <a:gd name="T58" fmla="+- 0 642 638"/>
                              <a:gd name="T59" fmla="*/ 642 h 566"/>
                              <a:gd name="T60" fmla="+- 0 2023 1733"/>
                              <a:gd name="T61" fmla="*/ T60 w 441"/>
                              <a:gd name="T62" fmla="+- 0 638 638"/>
                              <a:gd name="T63" fmla="*/ 638 h 566"/>
                              <a:gd name="T64" fmla="+- 0 1882 1733"/>
                              <a:gd name="T65" fmla="*/ T64 w 441"/>
                              <a:gd name="T66" fmla="+- 0 638 638"/>
                              <a:gd name="T67" fmla="*/ 638 h 566"/>
                              <a:gd name="T68" fmla="+- 0 2171 1733"/>
                              <a:gd name="T69" fmla="*/ T68 w 441"/>
                              <a:gd name="T70" fmla="+- 0 1203 638"/>
                              <a:gd name="T71" fmla="*/ 1203 h 566"/>
                              <a:gd name="T72" fmla="+- 0 1995 1733"/>
                              <a:gd name="T73" fmla="*/ T72 w 441"/>
                              <a:gd name="T74" fmla="+- 0 1203 638"/>
                              <a:gd name="T75" fmla="*/ 1203 h 566"/>
                              <a:gd name="T76" fmla="+- 0 2157 1733"/>
                              <a:gd name="T77" fmla="*/ T76 w 441"/>
                              <a:gd name="T78" fmla="+- 0 1204 638"/>
                              <a:gd name="T79" fmla="*/ 1204 h 566"/>
                              <a:gd name="T80" fmla="+- 0 2171 1733"/>
                              <a:gd name="T81" fmla="*/ T80 w 441"/>
                              <a:gd name="T82" fmla="+- 0 1204 638"/>
                              <a:gd name="T83" fmla="*/ 1204 h 566"/>
                              <a:gd name="T84" fmla="+- 0 2171 1733"/>
                              <a:gd name="T85" fmla="*/ T84 w 441"/>
                              <a:gd name="T86" fmla="+- 0 1203 638"/>
                              <a:gd name="T87" fmla="*/ 1203 h 566"/>
                              <a:gd name="T88" fmla="+- 0 2171 1733"/>
                              <a:gd name="T89" fmla="*/ T88 w 441"/>
                              <a:gd name="T90" fmla="+- 0 1022 638"/>
                              <a:gd name="T91" fmla="*/ 1022 h 566"/>
                              <a:gd name="T92" fmla="+- 0 2158 1733"/>
                              <a:gd name="T93" fmla="*/ T92 w 441"/>
                              <a:gd name="T94" fmla="+- 0 1032 638"/>
                              <a:gd name="T95" fmla="*/ 1032 h 566"/>
                              <a:gd name="T96" fmla="+- 0 2150 1733"/>
                              <a:gd name="T97" fmla="*/ T96 w 441"/>
                              <a:gd name="T98" fmla="+- 0 1044 638"/>
                              <a:gd name="T99" fmla="*/ 1044 h 566"/>
                              <a:gd name="T100" fmla="+- 0 2145 1733"/>
                              <a:gd name="T101" fmla="*/ T100 w 441"/>
                              <a:gd name="T102" fmla="+- 0 1057 638"/>
                              <a:gd name="T103" fmla="*/ 1057 h 566"/>
                              <a:gd name="T104" fmla="+- 0 2144 1733"/>
                              <a:gd name="T105" fmla="*/ T104 w 441"/>
                              <a:gd name="T106" fmla="+- 0 1074 638"/>
                              <a:gd name="T107" fmla="*/ 1074 h 566"/>
                              <a:gd name="T108" fmla="+- 0 2145 1733"/>
                              <a:gd name="T109" fmla="*/ T108 w 441"/>
                              <a:gd name="T110" fmla="+- 0 1091 638"/>
                              <a:gd name="T111" fmla="*/ 1091 h 566"/>
                              <a:gd name="T112" fmla="+- 0 2145 1733"/>
                              <a:gd name="T113" fmla="*/ T112 w 441"/>
                              <a:gd name="T114" fmla="+- 0 1113 638"/>
                              <a:gd name="T115" fmla="*/ 1113 h 566"/>
                              <a:gd name="T116" fmla="+- 0 2145 1733"/>
                              <a:gd name="T117" fmla="*/ T116 w 441"/>
                              <a:gd name="T118" fmla="+- 0 1126 638"/>
                              <a:gd name="T119" fmla="*/ 1126 h 566"/>
                              <a:gd name="T120" fmla="+- 0 2145 1733"/>
                              <a:gd name="T121" fmla="*/ T120 w 441"/>
                              <a:gd name="T122" fmla="+- 0 1144 638"/>
                              <a:gd name="T123" fmla="*/ 1144 h 566"/>
                              <a:gd name="T124" fmla="+- 0 2145 1733"/>
                              <a:gd name="T125" fmla="*/ T124 w 441"/>
                              <a:gd name="T126" fmla="+- 0 1175 638"/>
                              <a:gd name="T127" fmla="*/ 1175 h 566"/>
                              <a:gd name="T128" fmla="+- 0 2171 1733"/>
                              <a:gd name="T129" fmla="*/ T128 w 441"/>
                              <a:gd name="T130" fmla="+- 0 1175 638"/>
                              <a:gd name="T131" fmla="*/ 1175 h 566"/>
                              <a:gd name="T132" fmla="+- 0 2171 1733"/>
                              <a:gd name="T133" fmla="*/ T132 w 441"/>
                              <a:gd name="T134" fmla="+- 0 1022 638"/>
                              <a:gd name="T135" fmla="*/ 1022 h 566"/>
                              <a:gd name="T136" fmla="+- 0 2056 1733"/>
                              <a:gd name="T137" fmla="*/ T136 w 441"/>
                              <a:gd name="T138" fmla="+- 0 666 638"/>
                              <a:gd name="T139" fmla="*/ 666 h 566"/>
                              <a:gd name="T140" fmla="+- 0 2031 1733"/>
                              <a:gd name="T141" fmla="*/ T140 w 441"/>
                              <a:gd name="T142" fmla="+- 0 666 638"/>
                              <a:gd name="T143" fmla="*/ 666 h 566"/>
                              <a:gd name="T144" fmla="+- 0 2031 1733"/>
                              <a:gd name="T145" fmla="*/ T144 w 441"/>
                              <a:gd name="T146" fmla="+- 0 779 638"/>
                              <a:gd name="T147" fmla="*/ 779 h 566"/>
                              <a:gd name="T148" fmla="+- 0 2145 1733"/>
                              <a:gd name="T149" fmla="*/ T148 w 441"/>
                              <a:gd name="T150" fmla="+- 0 779 638"/>
                              <a:gd name="T151" fmla="*/ 779 h 566"/>
                              <a:gd name="T152" fmla="+- 0 2145 1733"/>
                              <a:gd name="T153" fmla="*/ T152 w 441"/>
                              <a:gd name="T154" fmla="+- 0 839 638"/>
                              <a:gd name="T155" fmla="*/ 839 h 566"/>
                              <a:gd name="T156" fmla="+- 0 2149 1733"/>
                              <a:gd name="T157" fmla="*/ T156 w 441"/>
                              <a:gd name="T158" fmla="+- 0 841 638"/>
                              <a:gd name="T159" fmla="*/ 841 h 566"/>
                              <a:gd name="T160" fmla="+- 0 2154 1733"/>
                              <a:gd name="T161" fmla="*/ T160 w 441"/>
                              <a:gd name="T162" fmla="+- 0 835 638"/>
                              <a:gd name="T163" fmla="*/ 835 h 566"/>
                              <a:gd name="T164" fmla="+- 0 2159 1733"/>
                              <a:gd name="T165" fmla="*/ T164 w 441"/>
                              <a:gd name="T166" fmla="+- 0 829 638"/>
                              <a:gd name="T167" fmla="*/ 829 h 566"/>
                              <a:gd name="T168" fmla="+- 0 2164 1733"/>
                              <a:gd name="T169" fmla="*/ T168 w 441"/>
                              <a:gd name="T170" fmla="+- 0 823 638"/>
                              <a:gd name="T171" fmla="*/ 823 h 566"/>
                              <a:gd name="T172" fmla="+- 0 2171 1733"/>
                              <a:gd name="T173" fmla="*/ T172 w 441"/>
                              <a:gd name="T174" fmla="+- 0 812 638"/>
                              <a:gd name="T175" fmla="*/ 812 h 566"/>
                              <a:gd name="T176" fmla="+- 0 2173 1733"/>
                              <a:gd name="T177" fmla="*/ T176 w 441"/>
                              <a:gd name="T178" fmla="+- 0 798 638"/>
                              <a:gd name="T179" fmla="*/ 798 h 566"/>
                              <a:gd name="T180" fmla="+- 0 2171 1733"/>
                              <a:gd name="T181" fmla="*/ T180 w 441"/>
                              <a:gd name="T182" fmla="+- 0 785 638"/>
                              <a:gd name="T183" fmla="*/ 785 h 566"/>
                              <a:gd name="T184" fmla="+- 0 2164 1733"/>
                              <a:gd name="T185" fmla="*/ T184 w 441"/>
                              <a:gd name="T186" fmla="+- 0 774 638"/>
                              <a:gd name="T187" fmla="*/ 774 h 566"/>
                              <a:gd name="T188" fmla="+- 0 2068 1733"/>
                              <a:gd name="T189" fmla="*/ T188 w 441"/>
                              <a:gd name="T190" fmla="+- 0 678 638"/>
                              <a:gd name="T191" fmla="*/ 678 h 566"/>
                              <a:gd name="T192" fmla="+- 0 2056 1733"/>
                              <a:gd name="T193" fmla="*/ T192 w 441"/>
                              <a:gd name="T194" fmla="+- 0 666 638"/>
                              <a:gd name="T195" fmla="*/ 66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41" h="566">
                                <a:moveTo>
                                  <a:pt x="149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71"/>
                                </a:lnTo>
                                <a:lnTo>
                                  <a:pt x="0" y="537"/>
                                </a:lnTo>
                                <a:lnTo>
                                  <a:pt x="0" y="563"/>
                                </a:lnTo>
                                <a:lnTo>
                                  <a:pt x="4" y="566"/>
                                </a:lnTo>
                                <a:lnTo>
                                  <a:pt x="438" y="565"/>
                                </a:lnTo>
                                <a:lnTo>
                                  <a:pt x="438" y="537"/>
                                </a:lnTo>
                                <a:lnTo>
                                  <a:pt x="29" y="537"/>
                                </a:lnTo>
                                <a:lnTo>
                                  <a:pt x="29" y="28"/>
                                </a:lnTo>
                                <a:lnTo>
                                  <a:pt x="323" y="28"/>
                                </a:lnTo>
                                <a:lnTo>
                                  <a:pt x="298" y="4"/>
                                </a:lnTo>
                                <a:lnTo>
                                  <a:pt x="290" y="0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438" y="565"/>
                                </a:moveTo>
                                <a:lnTo>
                                  <a:pt x="262" y="565"/>
                                </a:lnTo>
                                <a:lnTo>
                                  <a:pt x="424" y="566"/>
                                </a:lnTo>
                                <a:lnTo>
                                  <a:pt x="438" y="566"/>
                                </a:lnTo>
                                <a:lnTo>
                                  <a:pt x="438" y="565"/>
                                </a:lnTo>
                                <a:close/>
                                <a:moveTo>
                                  <a:pt x="438" y="384"/>
                                </a:moveTo>
                                <a:lnTo>
                                  <a:pt x="425" y="394"/>
                                </a:lnTo>
                                <a:lnTo>
                                  <a:pt x="417" y="406"/>
                                </a:lnTo>
                                <a:lnTo>
                                  <a:pt x="412" y="419"/>
                                </a:lnTo>
                                <a:lnTo>
                                  <a:pt x="411" y="436"/>
                                </a:lnTo>
                                <a:lnTo>
                                  <a:pt x="412" y="453"/>
                                </a:lnTo>
                                <a:lnTo>
                                  <a:pt x="412" y="475"/>
                                </a:lnTo>
                                <a:lnTo>
                                  <a:pt x="412" y="488"/>
                                </a:lnTo>
                                <a:lnTo>
                                  <a:pt x="412" y="506"/>
                                </a:lnTo>
                                <a:lnTo>
                                  <a:pt x="412" y="537"/>
                                </a:lnTo>
                                <a:lnTo>
                                  <a:pt x="438" y="537"/>
                                </a:lnTo>
                                <a:lnTo>
                                  <a:pt x="438" y="384"/>
                                </a:lnTo>
                                <a:close/>
                                <a:moveTo>
                                  <a:pt x="323" y="28"/>
                                </a:moveTo>
                                <a:lnTo>
                                  <a:pt x="298" y="28"/>
                                </a:lnTo>
                                <a:lnTo>
                                  <a:pt x="298" y="141"/>
                                </a:lnTo>
                                <a:lnTo>
                                  <a:pt x="412" y="141"/>
                                </a:lnTo>
                                <a:lnTo>
                                  <a:pt x="412" y="201"/>
                                </a:lnTo>
                                <a:lnTo>
                                  <a:pt x="416" y="203"/>
                                </a:lnTo>
                                <a:lnTo>
                                  <a:pt x="421" y="197"/>
                                </a:lnTo>
                                <a:lnTo>
                                  <a:pt x="426" y="191"/>
                                </a:lnTo>
                                <a:lnTo>
                                  <a:pt x="431" y="185"/>
                                </a:lnTo>
                                <a:lnTo>
                                  <a:pt x="438" y="174"/>
                                </a:lnTo>
                                <a:lnTo>
                                  <a:pt x="440" y="160"/>
                                </a:lnTo>
                                <a:lnTo>
                                  <a:pt x="438" y="147"/>
                                </a:lnTo>
                                <a:lnTo>
                                  <a:pt x="431" y="136"/>
                                </a:lnTo>
                                <a:lnTo>
                                  <a:pt x="335" y="40"/>
                                </a:lnTo>
                                <a:lnTo>
                                  <a:pt x="32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59"/>
                        <wps:cNvSpPr>
                          <a:spLocks/>
                        </wps:cNvSpPr>
                        <wps:spPr bwMode="auto">
                          <a:xfrm>
                            <a:off x="2063" y="806"/>
                            <a:ext cx="220" cy="222"/>
                          </a:xfrm>
                          <a:custGeom>
                            <a:avLst/>
                            <a:gdLst>
                              <a:gd name="T0" fmla="+- 0 2282 2063"/>
                              <a:gd name="T1" fmla="*/ T0 w 220"/>
                              <a:gd name="T2" fmla="+- 0 879 806"/>
                              <a:gd name="T3" fmla="*/ 879 h 222"/>
                              <a:gd name="T4" fmla="+- 0 2236 2063"/>
                              <a:gd name="T5" fmla="*/ T4 w 220"/>
                              <a:gd name="T6" fmla="+- 0 879 806"/>
                              <a:gd name="T7" fmla="*/ 879 h 222"/>
                              <a:gd name="T8" fmla="+- 0 2244 2063"/>
                              <a:gd name="T9" fmla="*/ T8 w 220"/>
                              <a:gd name="T10" fmla="+- 0 888 806"/>
                              <a:gd name="T11" fmla="*/ 888 h 222"/>
                              <a:gd name="T12" fmla="+- 0 2120 2063"/>
                              <a:gd name="T13" fmla="*/ T12 w 220"/>
                              <a:gd name="T14" fmla="+- 0 1010 806"/>
                              <a:gd name="T15" fmla="*/ 1010 h 222"/>
                              <a:gd name="T16" fmla="+- 0 2134 2063"/>
                              <a:gd name="T17" fmla="*/ T16 w 220"/>
                              <a:gd name="T18" fmla="+- 0 1028 806"/>
                              <a:gd name="T19" fmla="*/ 1028 h 222"/>
                              <a:gd name="T20" fmla="+- 0 2283 2063"/>
                              <a:gd name="T21" fmla="*/ T20 w 220"/>
                              <a:gd name="T22" fmla="+- 0 879 806"/>
                              <a:gd name="T23" fmla="*/ 879 h 222"/>
                              <a:gd name="T24" fmla="+- 0 2282 2063"/>
                              <a:gd name="T25" fmla="*/ T24 w 220"/>
                              <a:gd name="T26" fmla="+- 0 879 806"/>
                              <a:gd name="T27" fmla="*/ 879 h 222"/>
                              <a:gd name="T28" fmla="+- 0 2265 2063"/>
                              <a:gd name="T29" fmla="*/ T28 w 220"/>
                              <a:gd name="T30" fmla="+- 0 862 806"/>
                              <a:gd name="T31" fmla="*/ 862 h 222"/>
                              <a:gd name="T32" fmla="+- 0 2217 2063"/>
                              <a:gd name="T33" fmla="*/ T32 w 220"/>
                              <a:gd name="T34" fmla="+- 0 862 806"/>
                              <a:gd name="T35" fmla="*/ 862 h 222"/>
                              <a:gd name="T36" fmla="+- 0 2222 2063"/>
                              <a:gd name="T37" fmla="*/ T36 w 220"/>
                              <a:gd name="T38" fmla="+- 0 864 806"/>
                              <a:gd name="T39" fmla="*/ 864 h 222"/>
                              <a:gd name="T40" fmla="+- 0 2222 2063"/>
                              <a:gd name="T41" fmla="*/ T40 w 220"/>
                              <a:gd name="T42" fmla="+- 0 868 806"/>
                              <a:gd name="T43" fmla="*/ 868 h 222"/>
                              <a:gd name="T44" fmla="+- 0 2223 2063"/>
                              <a:gd name="T45" fmla="*/ T44 w 220"/>
                              <a:gd name="T46" fmla="+- 0 873 806"/>
                              <a:gd name="T47" fmla="*/ 873 h 222"/>
                              <a:gd name="T48" fmla="+- 0 2219 2063"/>
                              <a:gd name="T49" fmla="*/ T48 w 220"/>
                              <a:gd name="T50" fmla="+- 0 880 806"/>
                              <a:gd name="T51" fmla="*/ 880 h 222"/>
                              <a:gd name="T52" fmla="+- 0 2215 2063"/>
                              <a:gd name="T53" fmla="*/ T52 w 220"/>
                              <a:gd name="T54" fmla="+- 0 883 806"/>
                              <a:gd name="T55" fmla="*/ 883 h 222"/>
                              <a:gd name="T56" fmla="+- 0 2211 2063"/>
                              <a:gd name="T57" fmla="*/ T56 w 220"/>
                              <a:gd name="T58" fmla="+- 0 887 806"/>
                              <a:gd name="T59" fmla="*/ 887 h 222"/>
                              <a:gd name="T60" fmla="+- 0 2104 2063"/>
                              <a:gd name="T61" fmla="*/ T60 w 220"/>
                              <a:gd name="T62" fmla="+- 0 993 806"/>
                              <a:gd name="T63" fmla="*/ 993 h 222"/>
                              <a:gd name="T64" fmla="+- 0 2110 2063"/>
                              <a:gd name="T65" fmla="*/ T64 w 220"/>
                              <a:gd name="T66" fmla="+- 0 1006 806"/>
                              <a:gd name="T67" fmla="*/ 1006 h 222"/>
                              <a:gd name="T68" fmla="+- 0 2115 2063"/>
                              <a:gd name="T69" fmla="*/ T68 w 220"/>
                              <a:gd name="T70" fmla="+- 0 999 806"/>
                              <a:gd name="T71" fmla="*/ 999 h 222"/>
                              <a:gd name="T72" fmla="+- 0 2236 2063"/>
                              <a:gd name="T73" fmla="*/ T72 w 220"/>
                              <a:gd name="T74" fmla="+- 0 879 806"/>
                              <a:gd name="T75" fmla="*/ 879 h 222"/>
                              <a:gd name="T76" fmla="+- 0 2282 2063"/>
                              <a:gd name="T77" fmla="*/ T76 w 220"/>
                              <a:gd name="T78" fmla="+- 0 879 806"/>
                              <a:gd name="T79" fmla="*/ 879 h 222"/>
                              <a:gd name="T80" fmla="+- 0 2265 2063"/>
                              <a:gd name="T81" fmla="*/ T80 w 220"/>
                              <a:gd name="T82" fmla="+- 0 862 806"/>
                              <a:gd name="T83" fmla="*/ 862 h 222"/>
                              <a:gd name="T84" fmla="+- 0 2098 2063"/>
                              <a:gd name="T85" fmla="*/ T84 w 220"/>
                              <a:gd name="T86" fmla="+- 0 982 806"/>
                              <a:gd name="T87" fmla="*/ 982 h 222"/>
                              <a:gd name="T88" fmla="+- 0 2092 2063"/>
                              <a:gd name="T89" fmla="*/ T88 w 220"/>
                              <a:gd name="T90" fmla="+- 0 982 806"/>
                              <a:gd name="T91" fmla="*/ 982 h 222"/>
                              <a:gd name="T92" fmla="+- 0 2097 2063"/>
                              <a:gd name="T93" fmla="*/ T92 w 220"/>
                              <a:gd name="T94" fmla="+- 0 982 806"/>
                              <a:gd name="T95" fmla="*/ 982 h 222"/>
                              <a:gd name="T96" fmla="+- 0 2098 2063"/>
                              <a:gd name="T97" fmla="*/ T96 w 220"/>
                              <a:gd name="T98" fmla="+- 0 982 806"/>
                              <a:gd name="T99" fmla="*/ 982 h 222"/>
                              <a:gd name="T100" fmla="+- 0 2250 2063"/>
                              <a:gd name="T101" fmla="*/ T100 w 220"/>
                              <a:gd name="T102" fmla="+- 0 846 806"/>
                              <a:gd name="T103" fmla="*/ 846 h 222"/>
                              <a:gd name="T104" fmla="+- 0 2203 2063"/>
                              <a:gd name="T105" fmla="*/ T104 w 220"/>
                              <a:gd name="T106" fmla="+- 0 846 806"/>
                              <a:gd name="T107" fmla="*/ 846 h 222"/>
                              <a:gd name="T108" fmla="+- 0 2211 2063"/>
                              <a:gd name="T109" fmla="*/ T108 w 220"/>
                              <a:gd name="T110" fmla="+- 0 855 806"/>
                              <a:gd name="T111" fmla="*/ 855 h 222"/>
                              <a:gd name="T112" fmla="+- 0 2087 2063"/>
                              <a:gd name="T113" fmla="*/ T112 w 220"/>
                              <a:gd name="T114" fmla="+- 0 977 806"/>
                              <a:gd name="T115" fmla="*/ 977 h 222"/>
                              <a:gd name="T116" fmla="+- 0 2088 2063"/>
                              <a:gd name="T117" fmla="*/ T116 w 220"/>
                              <a:gd name="T118" fmla="+- 0 982 806"/>
                              <a:gd name="T119" fmla="*/ 982 h 222"/>
                              <a:gd name="T120" fmla="+- 0 2092 2063"/>
                              <a:gd name="T121" fmla="*/ T120 w 220"/>
                              <a:gd name="T122" fmla="+- 0 982 806"/>
                              <a:gd name="T123" fmla="*/ 982 h 222"/>
                              <a:gd name="T124" fmla="+- 0 2098 2063"/>
                              <a:gd name="T125" fmla="*/ T124 w 220"/>
                              <a:gd name="T126" fmla="+- 0 982 806"/>
                              <a:gd name="T127" fmla="*/ 982 h 222"/>
                              <a:gd name="T128" fmla="+- 0 2106 2063"/>
                              <a:gd name="T129" fmla="*/ T128 w 220"/>
                              <a:gd name="T130" fmla="+- 0 975 806"/>
                              <a:gd name="T131" fmla="*/ 975 h 222"/>
                              <a:gd name="T132" fmla="+- 0 2111 2063"/>
                              <a:gd name="T133" fmla="*/ T132 w 220"/>
                              <a:gd name="T134" fmla="+- 0 969 806"/>
                              <a:gd name="T135" fmla="*/ 969 h 222"/>
                              <a:gd name="T136" fmla="+- 0 2217 2063"/>
                              <a:gd name="T137" fmla="*/ T136 w 220"/>
                              <a:gd name="T138" fmla="+- 0 862 806"/>
                              <a:gd name="T139" fmla="*/ 862 h 222"/>
                              <a:gd name="T140" fmla="+- 0 2265 2063"/>
                              <a:gd name="T141" fmla="*/ T140 w 220"/>
                              <a:gd name="T142" fmla="+- 0 862 806"/>
                              <a:gd name="T143" fmla="*/ 862 h 222"/>
                              <a:gd name="T144" fmla="+- 0 2250 2063"/>
                              <a:gd name="T145" fmla="*/ T144 w 220"/>
                              <a:gd name="T146" fmla="+- 0 846 806"/>
                              <a:gd name="T147" fmla="*/ 846 h 222"/>
                              <a:gd name="T148" fmla="+- 0 2210 2063"/>
                              <a:gd name="T149" fmla="*/ T148 w 220"/>
                              <a:gd name="T150" fmla="+- 0 806 806"/>
                              <a:gd name="T151" fmla="*/ 806 h 222"/>
                              <a:gd name="T152" fmla="+- 0 2063 2063"/>
                              <a:gd name="T153" fmla="*/ T152 w 220"/>
                              <a:gd name="T154" fmla="+- 0 953 806"/>
                              <a:gd name="T155" fmla="*/ 953 h 222"/>
                              <a:gd name="T156" fmla="+- 0 2080 2063"/>
                              <a:gd name="T157" fmla="*/ T156 w 220"/>
                              <a:gd name="T158" fmla="+- 0 970 806"/>
                              <a:gd name="T159" fmla="*/ 970 h 222"/>
                              <a:gd name="T160" fmla="+- 0 2203 2063"/>
                              <a:gd name="T161" fmla="*/ T160 w 220"/>
                              <a:gd name="T162" fmla="+- 0 846 806"/>
                              <a:gd name="T163" fmla="*/ 846 h 222"/>
                              <a:gd name="T164" fmla="+- 0 2250 2063"/>
                              <a:gd name="T165" fmla="*/ T164 w 220"/>
                              <a:gd name="T166" fmla="+- 0 846 806"/>
                              <a:gd name="T167" fmla="*/ 846 h 222"/>
                              <a:gd name="T168" fmla="+- 0 2210 2063"/>
                              <a:gd name="T169" fmla="*/ T168 w 220"/>
                              <a:gd name="T170" fmla="+- 0 806 806"/>
                              <a:gd name="T171" fmla="*/ 80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0" h="222">
                                <a:moveTo>
                                  <a:pt x="219" y="73"/>
                                </a:moveTo>
                                <a:lnTo>
                                  <a:pt x="173" y="73"/>
                                </a:lnTo>
                                <a:lnTo>
                                  <a:pt x="181" y="82"/>
                                </a:lnTo>
                                <a:lnTo>
                                  <a:pt x="57" y="204"/>
                                </a:lnTo>
                                <a:lnTo>
                                  <a:pt x="71" y="222"/>
                                </a:lnTo>
                                <a:lnTo>
                                  <a:pt x="220" y="73"/>
                                </a:lnTo>
                                <a:lnTo>
                                  <a:pt x="219" y="73"/>
                                </a:lnTo>
                                <a:close/>
                                <a:moveTo>
                                  <a:pt x="202" y="56"/>
                                </a:moveTo>
                                <a:lnTo>
                                  <a:pt x="154" y="56"/>
                                </a:lnTo>
                                <a:lnTo>
                                  <a:pt x="159" y="58"/>
                                </a:lnTo>
                                <a:lnTo>
                                  <a:pt x="159" y="62"/>
                                </a:lnTo>
                                <a:lnTo>
                                  <a:pt x="160" y="67"/>
                                </a:lnTo>
                                <a:lnTo>
                                  <a:pt x="156" y="74"/>
                                </a:lnTo>
                                <a:lnTo>
                                  <a:pt x="152" y="77"/>
                                </a:lnTo>
                                <a:lnTo>
                                  <a:pt x="148" y="81"/>
                                </a:lnTo>
                                <a:lnTo>
                                  <a:pt x="41" y="187"/>
                                </a:lnTo>
                                <a:lnTo>
                                  <a:pt x="47" y="200"/>
                                </a:lnTo>
                                <a:lnTo>
                                  <a:pt x="52" y="193"/>
                                </a:lnTo>
                                <a:lnTo>
                                  <a:pt x="173" y="73"/>
                                </a:lnTo>
                                <a:lnTo>
                                  <a:pt x="219" y="73"/>
                                </a:lnTo>
                                <a:lnTo>
                                  <a:pt x="202" y="56"/>
                                </a:lnTo>
                                <a:close/>
                                <a:moveTo>
                                  <a:pt x="35" y="176"/>
                                </a:moveTo>
                                <a:lnTo>
                                  <a:pt x="29" y="176"/>
                                </a:lnTo>
                                <a:lnTo>
                                  <a:pt x="34" y="176"/>
                                </a:lnTo>
                                <a:lnTo>
                                  <a:pt x="35" y="176"/>
                                </a:lnTo>
                                <a:close/>
                                <a:moveTo>
                                  <a:pt x="187" y="40"/>
                                </a:moveTo>
                                <a:lnTo>
                                  <a:pt x="140" y="40"/>
                                </a:lnTo>
                                <a:lnTo>
                                  <a:pt x="148" y="49"/>
                                </a:lnTo>
                                <a:lnTo>
                                  <a:pt x="24" y="171"/>
                                </a:lnTo>
                                <a:lnTo>
                                  <a:pt x="25" y="176"/>
                                </a:lnTo>
                                <a:lnTo>
                                  <a:pt x="29" y="176"/>
                                </a:lnTo>
                                <a:lnTo>
                                  <a:pt x="35" y="176"/>
                                </a:lnTo>
                                <a:lnTo>
                                  <a:pt x="43" y="169"/>
                                </a:lnTo>
                                <a:lnTo>
                                  <a:pt x="48" y="163"/>
                                </a:lnTo>
                                <a:lnTo>
                                  <a:pt x="154" y="56"/>
                                </a:lnTo>
                                <a:lnTo>
                                  <a:pt x="202" y="56"/>
                                </a:lnTo>
                                <a:lnTo>
                                  <a:pt x="187" y="4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0" y="147"/>
                                </a:lnTo>
                                <a:lnTo>
                                  <a:pt x="17" y="164"/>
                                </a:lnTo>
                                <a:lnTo>
                                  <a:pt x="140" y="40"/>
                                </a:lnTo>
                                <a:lnTo>
                                  <a:pt x="187" y="4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795" y="1105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795" y="1098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795" y="1091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1793" y="757"/>
                            <a:ext cx="202" cy="22"/>
                          </a:xfrm>
                          <a:custGeom>
                            <a:avLst/>
                            <a:gdLst>
                              <a:gd name="T0" fmla="+- 0 1996 1794"/>
                              <a:gd name="T1" fmla="*/ T0 w 202"/>
                              <a:gd name="T2" fmla="+- 0 757 757"/>
                              <a:gd name="T3" fmla="*/ 757 h 22"/>
                              <a:gd name="T4" fmla="+- 0 1796 1794"/>
                              <a:gd name="T5" fmla="*/ T4 w 202"/>
                              <a:gd name="T6" fmla="+- 0 757 757"/>
                              <a:gd name="T7" fmla="*/ 757 h 22"/>
                              <a:gd name="T8" fmla="+- 0 1794 1794"/>
                              <a:gd name="T9" fmla="*/ T8 w 202"/>
                              <a:gd name="T10" fmla="+- 0 777 757"/>
                              <a:gd name="T11" fmla="*/ 777 h 22"/>
                              <a:gd name="T12" fmla="+- 0 1794 1794"/>
                              <a:gd name="T13" fmla="*/ T12 w 202"/>
                              <a:gd name="T14" fmla="+- 0 779 757"/>
                              <a:gd name="T15" fmla="*/ 779 h 22"/>
                              <a:gd name="T16" fmla="+- 0 1902 1794"/>
                              <a:gd name="T17" fmla="*/ T16 w 202"/>
                              <a:gd name="T18" fmla="+- 0 779 757"/>
                              <a:gd name="T19" fmla="*/ 779 h 22"/>
                              <a:gd name="T20" fmla="+- 0 1991 1794"/>
                              <a:gd name="T21" fmla="*/ T20 w 202"/>
                              <a:gd name="T22" fmla="+- 0 779 757"/>
                              <a:gd name="T23" fmla="*/ 779 h 22"/>
                              <a:gd name="T24" fmla="+- 0 1993 1794"/>
                              <a:gd name="T25" fmla="*/ T24 w 202"/>
                              <a:gd name="T26" fmla="+- 0 778 757"/>
                              <a:gd name="T27" fmla="*/ 778 h 22"/>
                              <a:gd name="T28" fmla="+- 0 1996 1794"/>
                              <a:gd name="T29" fmla="*/ T28 w 202"/>
                              <a:gd name="T30" fmla="+- 0 777 757"/>
                              <a:gd name="T31" fmla="*/ 777 h 22"/>
                              <a:gd name="T32" fmla="+- 0 1996 1794"/>
                              <a:gd name="T33" fmla="*/ T32 w 202"/>
                              <a:gd name="T34" fmla="+- 0 757 757"/>
                              <a:gd name="T35" fmla="*/ 75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2" h="22">
                                <a:moveTo>
                                  <a:pt x="20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108" y="22"/>
                                </a:lnTo>
                                <a:lnTo>
                                  <a:pt x="197" y="22"/>
                                </a:lnTo>
                                <a:lnTo>
                                  <a:pt x="199" y="21"/>
                                </a:lnTo>
                                <a:lnTo>
                                  <a:pt x="202" y="2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795" y="967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13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795" y="900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1304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810" y="845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8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794" y="841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793" y="83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149"/>
                        <wps:cNvSpPr>
                          <a:spLocks/>
                        </wps:cNvSpPr>
                        <wps:spPr bwMode="auto">
                          <a:xfrm>
                            <a:off x="2027" y="966"/>
                            <a:ext cx="94" cy="96"/>
                          </a:xfrm>
                          <a:custGeom>
                            <a:avLst/>
                            <a:gdLst>
                              <a:gd name="T0" fmla="+- 0 2054 2028"/>
                              <a:gd name="T1" fmla="*/ T0 w 94"/>
                              <a:gd name="T2" fmla="+- 0 966 966"/>
                              <a:gd name="T3" fmla="*/ 966 h 96"/>
                              <a:gd name="T4" fmla="+- 0 2028 2028"/>
                              <a:gd name="T5" fmla="*/ T4 w 94"/>
                              <a:gd name="T6" fmla="+- 0 1062 966"/>
                              <a:gd name="T7" fmla="*/ 1062 h 96"/>
                              <a:gd name="T8" fmla="+- 0 2121 2028"/>
                              <a:gd name="T9" fmla="*/ T8 w 94"/>
                              <a:gd name="T10" fmla="+- 0 1036 966"/>
                              <a:gd name="T11" fmla="*/ 1036 h 96"/>
                              <a:gd name="T12" fmla="+- 0 2054 2028"/>
                              <a:gd name="T13" fmla="*/ T12 w 94"/>
                              <a:gd name="T14" fmla="+- 0 966 966"/>
                              <a:gd name="T15" fmla="*/ 96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96">
                                <a:moveTo>
                                  <a:pt x="26" y="0"/>
                                </a:moveTo>
                                <a:lnTo>
                                  <a:pt x="0" y="96"/>
                                </a:lnTo>
                                <a:lnTo>
                                  <a:pt x="93" y="7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795" y="1033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128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Freeform 147"/>
                        <wps:cNvSpPr>
                          <a:spLocks/>
                        </wps:cNvSpPr>
                        <wps:spPr bwMode="auto">
                          <a:xfrm>
                            <a:off x="2218" y="774"/>
                            <a:ext cx="97" cy="98"/>
                          </a:xfrm>
                          <a:custGeom>
                            <a:avLst/>
                            <a:gdLst>
                              <a:gd name="T0" fmla="+- 0 2241 2218"/>
                              <a:gd name="T1" fmla="*/ T0 w 97"/>
                              <a:gd name="T2" fmla="+- 0 774 774"/>
                              <a:gd name="T3" fmla="*/ 774 h 98"/>
                              <a:gd name="T4" fmla="+- 0 2218 2218"/>
                              <a:gd name="T5" fmla="*/ T4 w 97"/>
                              <a:gd name="T6" fmla="+- 0 795 774"/>
                              <a:gd name="T7" fmla="*/ 795 h 98"/>
                              <a:gd name="T8" fmla="+- 0 2292 2218"/>
                              <a:gd name="T9" fmla="*/ T8 w 97"/>
                              <a:gd name="T10" fmla="+- 0 872 774"/>
                              <a:gd name="T11" fmla="*/ 872 h 98"/>
                              <a:gd name="T12" fmla="+- 0 2314 2218"/>
                              <a:gd name="T13" fmla="*/ T12 w 97"/>
                              <a:gd name="T14" fmla="+- 0 848 774"/>
                              <a:gd name="T15" fmla="*/ 848 h 98"/>
                              <a:gd name="T16" fmla="+- 0 2241 2218"/>
                              <a:gd name="T17" fmla="*/ T16 w 97"/>
                              <a:gd name="T18" fmla="+- 0 774 774"/>
                              <a:gd name="T19" fmla="*/ 77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98">
                                <a:moveTo>
                                  <a:pt x="23" y="0"/>
                                </a:moveTo>
                                <a:lnTo>
                                  <a:pt x="0" y="21"/>
                                </a:lnTo>
                                <a:lnTo>
                                  <a:pt x="74" y="98"/>
                                </a:lnTo>
                                <a:lnTo>
                                  <a:pt x="96" y="7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350"/>
                            <a:ext cx="6048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before="246"/>
                                <w:ind w:left="1443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ВЫ ЗАКЛЮЧИЛИ ДОГОВОР</w:t>
                              </w:r>
                            </w:p>
                            <w:p w:rsidR="006E6631" w:rsidRDefault="00E20640">
                              <w:pPr>
                                <w:spacing w:before="11"/>
                                <w:ind w:left="1443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НА РАВНОЗНАЧНУЮ КВАРТИРУ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145" o:spid="_x0000_s1097" style="position:absolute;margin-left:70.3pt;margin-top:17.55pt;width:302.4pt;height:57.05pt;z-index:-251589632;mso-wrap-distance-left:0;mso-wrap-distance-right:0;mso-position-horizontal-relative:page;mso-position-vertical-relative:text" coordorigin="1406,351" coordsize="6048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">
                <v:shape id="Freeform 163" o:spid="_x0000_s1098" style="position:absolute;left:1941;top:410;width:5513;height:1021;visibility:visible;mso-wrap-style:square;v-text-anchor:top" coordsize="5513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" path="m5372,l280,,226,11,181,41,146,85r-27,55l,505,133,880r23,55l187,979r41,30l280,1020r5092,l5427,1009r44,-30l5501,935r11,-55l5512,140,5501,85,5471,41,5427,11,5372,xe" fillcolor="#9cc64a" stroked="f">
                  <v:path arrowok="t" o:connecttype="custom" o:connectlocs="5372,411;280,411;226,422;181,452;146,496;119,551;0,916;133,1291;156,1346;187,1390;228,1420;280,1431;5372,1431;5427,1420;5471,1390;5501,1346;5512,1291;5512,551;5501,496;5471,452;5427,422;5372,411" o:connectangles="0,0,0,0,0,0,0,0,0,0,0,0,0,0,0,0,0,0,0,0,0,0"/>
                </v:shape>
                <v:shape id="Freeform 162" o:spid="_x0000_s1099" style="position:absolute;left:1436;top:380;width:1081;height:1081;visibility:visible;mso-wrap-style:square;v-text-anchor:top" coordsize="1081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" path="m541,l467,5,397,19,331,42,268,73r-57,39l159,158r-46,52l74,267,43,330,20,396,5,467,,540r5,73l20,683r23,67l74,812r39,58l159,922r52,45l268,1006r63,32l397,1061r70,14l541,1080r73,-5l684,1061r67,-23l813,1006r58,-39l923,922r45,-52l1007,812r31,-62l1062,683r14,-70l1081,540r-5,-73l1062,396r-24,-66l1007,267,968,210,923,158,871,112,813,73,751,42,684,19,614,5,541,xe" fillcolor="#9cc64a" stroked="f">
                  <v:path arrowok="t" o:connecttype="custom" o:connectlocs="541,381;467,386;397,400;331,423;268,454;211,493;159,539;113,591;74,648;43,711;20,777;5,848;0,921;5,994;20,1064;43,1131;74,1193;113,1251;159,1303;211,1348;268,1387;331,1419;397,1442;467,1456;541,1461;614,1456;684,1442;751,1419;813,1387;871,1348;923,1303;968,1251;1007,1193;1038,1131;1062,1064;1076,994;1081,921;1076,848;1062,777;1038,711;1007,648;968,591;923,539;871,493;813,454;751,423;684,400;614,386;541,381" o:connectangles="0,0,0,0,0,0,0,0,0,0,0,0,0,0,0,0,0,0,0,0,0,0,0,0,0,0,0,0,0,0,0,0,0,0,0,0,0,0,0,0,0,0,0,0,0,0,0,0,0"/>
                </v:shape>
                <v:shape id="AutoShape 161" o:spid="_x0000_s1100" style="position:absolute;left:1406;top:350;width:1141;height:1141;visibility:visible;mso-wrap-style:square;v-text-anchor:top" coordsize="114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" path="m571,l493,5,419,20,349,44,283,78r-61,41l168,167r-49,55l78,282,45,348,21,418,6,493,,570r6,77l21,721r24,71l78,857r41,61l168,973r54,48l283,1062r66,33l419,1120r74,15l571,1140r77,-5l722,1120r70,-25l823,1080r-252,l495,1075r-72,-16l356,1033,293,998,236,955,186,905,143,848,108,785,82,717,66,645,60,570r6,-76l82,422r26,-67l143,292r43,-57l236,185r57,-43l356,107,423,81,495,65r76,-5l823,60,792,44,722,20,648,5,571,xm823,60r-252,l646,65r72,16l786,107r63,35l905,185r51,50l999,292r35,63l1059,422r16,72l1081,570r-6,75l1059,717r-25,68l999,848r-43,57l905,955r-56,43l786,1033r-68,26l646,1075r-75,5l823,1080r35,-18l919,1021r55,-48l1022,918r41,-61l1096,792r25,-71l1136,647r5,-77l1136,493r-15,-75l1096,348r-33,-66l1022,222,974,167,919,119,858,78,823,60xe" stroked="f">
                  <v:path arrowok="t" o:connecttype="custom" o:connectlocs="493,356;419,371;283,429;168,518;78,633;21,769;0,921;21,1072;78,1208;168,1324;283,1413;419,1471;571,1491;722,1471;823,1431;495,1426;356,1384;236,1306;143,1199;82,1068;60,921;82,773;143,643;236,536;356,458;495,416;823,411;722,371;571,351;571,411;718,432;849,493;956,586;1034,706;1075,845;1075,996;1034,1136;956,1256;849,1349;718,1410;571,1431;858,1413;974,1324;1063,1208;1121,1072;1141,921;1121,769;1063,633;974,518;858,429" o:connectangles="0,0,0,0,0,0,0,0,0,0,0,0,0,0,0,0,0,0,0,0,0,0,0,0,0,0,0,0,0,0,0,0,0,0,0,0,0,0,0,0,0,0,0,0,0,0,0,0,0,0"/>
                </v:shape>
                <v:shape id="AutoShape 160" o:spid="_x0000_s1101" style="position:absolute;left:1732;top:637;width:441;height:566;visibility:visible;mso-wrap-style:square;v-text-anchor:top" coordsize="44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" path="m149,l16,,11,,7,,,1,,471r,66l,563r4,3l438,565r,-28l29,537,29,28r294,l298,4,290,,149,xm438,565r-176,l424,566r14,l438,565xm438,384r-13,10l417,406r-5,13l411,436r1,17l412,475r,13l412,506r,31l438,537r,-153xm323,28r-25,l298,141r114,l412,201r4,2l421,197r5,-6l431,185r7,-11l440,160r-2,-13l431,136,335,40,323,28xe" stroked="f">
                  <v:path arrowok="t" o:connecttype="custom" o:connectlocs="149,638;16,638;11,638;7,638;0,639;0,1109;0,1175;0,1201;4,1204;438,1203;438,1175;29,1175;29,666;323,666;298,642;290,638;149,638;438,1203;262,1203;424,1204;438,1204;438,1203;438,1022;425,1032;417,1044;412,1057;411,1074;412,1091;412,1113;412,1126;412,1144;412,1175;438,1175;438,1022;323,666;298,666;298,779;412,779;412,839;416,841;421,835;426,829;431,823;438,812;440,798;438,785;431,774;335,678;323,666" o:connectangles="0,0,0,0,0,0,0,0,0,0,0,0,0,0,0,0,0,0,0,0,0,0,0,0,0,0,0,0,0,0,0,0,0,0,0,0,0,0,0,0,0,0,0,0,0,0,0,0,0"/>
                </v:shape>
                <v:shape id="AutoShape 159" o:spid="_x0000_s1102" style="position:absolute;left:2063;top:806;width:220;height:222;visibility:visible;mso-wrap-style:square;v-text-anchor:top" coordsize="2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" path="m219,73r-46,l181,82,57,204r14,18l220,73r-1,xm202,56r-48,l159,58r,4l160,67r-4,7l152,77r-4,4l41,187r6,13l52,193,173,73r46,l202,56xm35,176r-6,l34,176r1,xm187,40r-47,l148,49,24,171r1,5l29,176r6,l43,169r5,-6l154,56r48,l187,40xm147,l,147r17,17l140,40r47,l147,xe" stroked="f">
                  <v:path arrowok="t" o:connecttype="custom" o:connectlocs="219,879;173,879;181,888;57,1010;71,1028;220,879;219,879;202,862;154,862;159,864;159,868;160,873;156,880;152,883;148,887;41,993;47,1006;52,999;173,879;219,879;202,862;35,982;29,982;34,982;35,982;187,846;140,846;148,855;24,977;25,982;29,982;35,982;43,975;48,969;154,862;202,862;187,846;147,806;0,953;17,970;140,846;187,846;147,806" o:connectangles="0,0,0,0,0,0,0,0,0,0,0,0,0,0,0,0,0,0,0,0,0,0,0,0,0,0,0,0,0,0,0,0,0,0,0,0,0,0,0,0,0,0,0"/>
                </v:shape>
                <v:line id="Line 158" o:spid="_x0000_s1103" style="position:absolute;visibility:visible;mso-wrap-style:square" from="1795,1105" to="2030,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" strokecolor="white" strokeweight=".3pt"/>
                <v:line id="Line 157" o:spid="_x0000_s1104" style="position:absolute;visibility:visible;mso-wrap-style:square" from="1795,1098" to="2030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" strokecolor="white" strokeweight=".4pt"/>
                <v:line id="Line 156" o:spid="_x0000_s1105" style="position:absolute;visibility:visible;mso-wrap-style:square" from="1795,1091" to="2030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" strokecolor="white" strokeweight=".3pt"/>
                <v:shape id="Freeform 155" o:spid="_x0000_s1106" style="position:absolute;left:1793;top:757;width:202;height:22;visibility:visible;mso-wrap-style:square;v-text-anchor:top" coordsize="2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" path="m202,l2,,,20r,2l108,22r89,l199,21r3,-1l202,xe" stroked="f">
                  <v:path arrowok="t" o:connecttype="custom" o:connectlocs="202,757;2,757;0,777;0,779;108,779;197,779;199,778;202,777;202,757" o:connectangles="0,0,0,0,0,0,0,0,0"/>
                </v:shape>
                <v:line id="Line 154" o:spid="_x0000_s1107" style="position:absolute;visibility:visible;mso-wrap-style:square" from="1795,967" to="1994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" strokecolor="white" strokeweight=".37083mm"/>
                <v:line id="Line 153" o:spid="_x0000_s1108" style="position:absolute;visibility:visible;mso-wrap-style:square" from="1795,900" to="1993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" strokecolor="white" strokeweight=".36228mm"/>
                <v:line id="Line 152" o:spid="_x0000_s1109" style="position:absolute;visibility:visible;mso-wrap-style:square" from="1810,845" to="1993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" strokecolor="white" strokeweight=".02278mm"/>
                <v:line id="Line 151" o:spid="_x0000_s1110" style="position:absolute;visibility:visible;mso-wrap-style:square" from="1794,841" to="1993,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" strokecolor="white" strokeweight=".3pt"/>
                <v:line id="Line 150" o:spid="_x0000_s1111" style="position:absolute;visibility:visible;mso-wrap-style:square" from="1793,830" to="1993,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" strokecolor="white" strokeweight=".8pt"/>
                <v:shape id="Freeform 149" o:spid="_x0000_s1112" style="position:absolute;left:2027;top:966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" path="m26,l,96,93,70,26,xe" stroked="f">
                  <v:path arrowok="t" o:connecttype="custom" o:connectlocs="26,966;0,1062;93,1036;26,966" o:connectangles="0,0,0,0"/>
                </v:shape>
                <v:line id="Line 148" o:spid="_x0000_s1113" style="position:absolute;visibility:visible;mso-wrap-style:square" from="1795,1033" to="1993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" strokecolor="white" strokeweight=".35706mm"/>
                <v:shape id="Freeform 147" o:spid="_x0000_s1114" style="position:absolute;left:2218;top:774;width:97;height:98;visibility:visible;mso-wrap-style:square;v-text-anchor:top" coordsize="9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" path="m23,l,21,74,98,96,74,23,xe" stroked="f">
                  <v:path arrowok="t" o:connecttype="custom" o:connectlocs="23,774;0,795;74,872;96,848;23,774" o:connectangles="0,0,0,0,0"/>
                </v:shape>
                <v:shape id="Text Box 146" o:spid="_x0000_s1115" type="#_x0000_t202" style="position:absolute;left:1406;top:350;width:6048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6E6631" w:rsidRDefault="00E20640">
                        <w:pPr>
                          <w:spacing w:before="246"/>
                          <w:ind w:left="1443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ВЫ ЗАКЛЮЧИЛИ ДОГОВОР</w:t>
                        </w:r>
                      </w:p>
                      <w:p w:rsidR="006E6631" w:rsidRDefault="00E20640">
                        <w:pPr>
                          <w:spacing w:before="11"/>
                          <w:ind w:left="1443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НА РАВНОЗНАЧНУЮ КВАРТИРУ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spacing w:before="5"/>
        <w:rPr>
          <w:rFonts w:ascii="Trebuchet MS"/>
          <w:b/>
          <w:sz w:val="20"/>
        </w:rPr>
      </w:pPr>
    </w:p>
    <w:p w:rsidR="006E6631" w:rsidRDefault="00E20640">
      <w:pPr>
        <w:pStyle w:val="5"/>
        <w:spacing w:line="249" w:lineRule="auto"/>
        <w:ind w:left="739" w:right="931"/>
        <w:jc w:val="both"/>
      </w:pPr>
      <w:r>
        <w:rPr>
          <w:color w:val="231F20"/>
        </w:rPr>
        <w:t>Сотрудники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Департамента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подадут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Центр </w:t>
      </w:r>
      <w:proofErr w:type="spellStart"/>
      <w:r>
        <w:rPr>
          <w:color w:val="231F20"/>
        </w:rPr>
        <w:t>госулуг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«Мои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документы»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документы 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регистрацию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Вашего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ЕГРН.</w:t>
      </w:r>
    </w:p>
    <w:p w:rsidR="006E6631" w:rsidRDefault="006E6631">
      <w:pPr>
        <w:pStyle w:val="a3"/>
        <w:spacing w:before="1"/>
        <w:rPr>
          <w:sz w:val="21"/>
        </w:rPr>
      </w:pPr>
    </w:p>
    <w:p w:rsidR="006E6631" w:rsidRDefault="006E6631">
      <w:pPr>
        <w:rPr>
          <w:sz w:val="21"/>
        </w:rPr>
        <w:sectPr w:rsidR="006E6631">
          <w:pgSz w:w="8960" w:h="12480"/>
          <w:pgMar w:top="980" w:right="320" w:bottom="280" w:left="340" w:header="590" w:footer="0" w:gutter="0"/>
          <w:cols w:space="720"/>
        </w:sectPr>
      </w:pPr>
    </w:p>
    <w:p w:rsidR="006E6631" w:rsidRDefault="00CC671F">
      <w:pPr>
        <w:spacing w:before="93" w:line="247" w:lineRule="auto"/>
        <w:ind w:left="1737" w:right="-4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74295</wp:posOffset>
                </wp:positionV>
                <wp:extent cx="502920" cy="685800"/>
                <wp:effectExtent l="0" t="0" r="0" b="0"/>
                <wp:wrapNone/>
                <wp:docPr id="16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685800"/>
                          <a:chOff x="1080" y="117"/>
                          <a:chExt cx="792" cy="1080"/>
                        </a:xfrm>
                      </wpg:grpSpPr>
                      <wps:wsp>
                        <wps:cNvPr id="168" name="AutoShape 144"/>
                        <wps:cNvSpPr>
                          <a:spLocks/>
                        </wps:cNvSpPr>
                        <wps:spPr bwMode="auto">
                          <a:xfrm>
                            <a:off x="1079" y="116"/>
                            <a:ext cx="792" cy="1080"/>
                          </a:xfrm>
                          <a:custGeom>
                            <a:avLst/>
                            <a:gdLst>
                              <a:gd name="T0" fmla="+- 0 1105 1080"/>
                              <a:gd name="T1" fmla="*/ T0 w 792"/>
                              <a:gd name="T2" fmla="+- 0 910 117"/>
                              <a:gd name="T3" fmla="*/ 910 h 1080"/>
                              <a:gd name="T4" fmla="+- 0 1316 1080"/>
                              <a:gd name="T5" fmla="*/ T4 w 792"/>
                              <a:gd name="T6" fmla="+- 0 1110 117"/>
                              <a:gd name="T7" fmla="*/ 1110 h 1080"/>
                              <a:gd name="T8" fmla="+- 0 1458 1080"/>
                              <a:gd name="T9" fmla="*/ T8 w 792"/>
                              <a:gd name="T10" fmla="+- 0 1187 117"/>
                              <a:gd name="T11" fmla="*/ 1187 h 1080"/>
                              <a:gd name="T12" fmla="+- 0 1488 1080"/>
                              <a:gd name="T13" fmla="*/ T12 w 792"/>
                              <a:gd name="T14" fmla="+- 0 1192 117"/>
                              <a:gd name="T15" fmla="*/ 1192 h 1080"/>
                              <a:gd name="T16" fmla="+- 0 1615 1080"/>
                              <a:gd name="T17" fmla="*/ T16 w 792"/>
                              <a:gd name="T18" fmla="+- 0 1123 117"/>
                              <a:gd name="T19" fmla="*/ 1123 h 1080"/>
                              <a:gd name="T20" fmla="+- 0 1816 1080"/>
                              <a:gd name="T21" fmla="*/ T20 w 792"/>
                              <a:gd name="T22" fmla="+- 0 958 117"/>
                              <a:gd name="T23" fmla="*/ 958 h 1080"/>
                              <a:gd name="T24" fmla="+- 0 1303 1080"/>
                              <a:gd name="T25" fmla="*/ T24 w 792"/>
                              <a:gd name="T26" fmla="+- 0 844 117"/>
                              <a:gd name="T27" fmla="*/ 844 h 1080"/>
                              <a:gd name="T28" fmla="+- 0 1211 1080"/>
                              <a:gd name="T29" fmla="*/ T28 w 792"/>
                              <a:gd name="T30" fmla="+- 0 827 117"/>
                              <a:gd name="T31" fmla="*/ 827 h 1080"/>
                              <a:gd name="T32" fmla="+- 0 1226 1080"/>
                              <a:gd name="T33" fmla="*/ T32 w 792"/>
                              <a:gd name="T34" fmla="+- 0 788 117"/>
                              <a:gd name="T35" fmla="*/ 788 h 1080"/>
                              <a:gd name="T36" fmla="+- 0 1205 1080"/>
                              <a:gd name="T37" fmla="*/ T36 w 792"/>
                              <a:gd name="T38" fmla="+- 0 691 117"/>
                              <a:gd name="T39" fmla="*/ 691 h 1080"/>
                              <a:gd name="T40" fmla="+- 0 1363 1080"/>
                              <a:gd name="T41" fmla="*/ T40 w 792"/>
                              <a:gd name="T42" fmla="+- 0 649 117"/>
                              <a:gd name="T43" fmla="*/ 649 h 1080"/>
                              <a:gd name="T44" fmla="+- 0 1409 1080"/>
                              <a:gd name="T45" fmla="*/ T44 w 792"/>
                              <a:gd name="T46" fmla="+- 0 598 117"/>
                              <a:gd name="T47" fmla="*/ 598 h 1080"/>
                              <a:gd name="T48" fmla="+- 0 1393 1080"/>
                              <a:gd name="T49" fmla="*/ T48 w 792"/>
                              <a:gd name="T50" fmla="+- 0 505 117"/>
                              <a:gd name="T51" fmla="*/ 505 h 1080"/>
                              <a:gd name="T52" fmla="+- 0 1295 1080"/>
                              <a:gd name="T53" fmla="*/ T52 w 792"/>
                              <a:gd name="T54" fmla="+- 0 401 117"/>
                              <a:gd name="T55" fmla="*/ 401 h 1080"/>
                              <a:gd name="T56" fmla="+- 0 1247 1080"/>
                              <a:gd name="T57" fmla="*/ T56 w 792"/>
                              <a:gd name="T58" fmla="+- 0 326 117"/>
                              <a:gd name="T59" fmla="*/ 326 h 1080"/>
                              <a:gd name="T60" fmla="+- 0 1586 1080"/>
                              <a:gd name="T61" fmla="*/ T60 w 792"/>
                              <a:gd name="T62" fmla="+- 0 271 117"/>
                              <a:gd name="T63" fmla="*/ 271 h 1080"/>
                              <a:gd name="T64" fmla="+- 0 1872 1080"/>
                              <a:gd name="T65" fmla="*/ T64 w 792"/>
                              <a:gd name="T66" fmla="+- 0 316 117"/>
                              <a:gd name="T67" fmla="*/ 316 h 1080"/>
                              <a:gd name="T68" fmla="+- 0 1701 1080"/>
                              <a:gd name="T69" fmla="*/ T68 w 792"/>
                              <a:gd name="T70" fmla="+- 0 351 117"/>
                              <a:gd name="T71" fmla="*/ 351 h 1080"/>
                              <a:gd name="T72" fmla="+- 0 1443 1080"/>
                              <a:gd name="T73" fmla="*/ T72 w 792"/>
                              <a:gd name="T74" fmla="+- 0 625 117"/>
                              <a:gd name="T75" fmla="*/ 625 h 1080"/>
                              <a:gd name="T76" fmla="+- 0 1421 1080"/>
                              <a:gd name="T77" fmla="*/ T76 w 792"/>
                              <a:gd name="T78" fmla="+- 0 670 117"/>
                              <a:gd name="T79" fmla="*/ 670 h 1080"/>
                              <a:gd name="T80" fmla="+- 0 1388 1080"/>
                              <a:gd name="T81" fmla="*/ T80 w 792"/>
                              <a:gd name="T82" fmla="+- 0 683 117"/>
                              <a:gd name="T83" fmla="*/ 683 h 1080"/>
                              <a:gd name="T84" fmla="+- 0 1391 1080"/>
                              <a:gd name="T85" fmla="*/ T84 w 792"/>
                              <a:gd name="T86" fmla="+- 0 725 117"/>
                              <a:gd name="T87" fmla="*/ 725 h 1080"/>
                              <a:gd name="T88" fmla="+- 0 1399 1080"/>
                              <a:gd name="T89" fmla="*/ T88 w 792"/>
                              <a:gd name="T90" fmla="+- 0 789 117"/>
                              <a:gd name="T91" fmla="*/ 789 h 1080"/>
                              <a:gd name="T92" fmla="+- 0 1334 1080"/>
                              <a:gd name="T93" fmla="*/ T92 w 792"/>
                              <a:gd name="T94" fmla="+- 0 847 117"/>
                              <a:gd name="T95" fmla="*/ 847 h 1080"/>
                              <a:gd name="T96" fmla="+- 0 1589 1080"/>
                              <a:gd name="T97" fmla="*/ T96 w 792"/>
                              <a:gd name="T98" fmla="+- 0 841 117"/>
                              <a:gd name="T99" fmla="*/ 841 h 1080"/>
                              <a:gd name="T100" fmla="+- 0 1552 1080"/>
                              <a:gd name="T101" fmla="*/ T100 w 792"/>
                              <a:gd name="T102" fmla="+- 0 758 117"/>
                              <a:gd name="T103" fmla="*/ 758 h 1080"/>
                              <a:gd name="T104" fmla="+- 0 1567 1080"/>
                              <a:gd name="T105" fmla="*/ T104 w 792"/>
                              <a:gd name="T106" fmla="+- 0 704 117"/>
                              <a:gd name="T107" fmla="*/ 704 h 1080"/>
                              <a:gd name="T108" fmla="+- 0 1542 1080"/>
                              <a:gd name="T109" fmla="*/ T108 w 792"/>
                              <a:gd name="T110" fmla="+- 0 672 117"/>
                              <a:gd name="T111" fmla="*/ 672 h 1080"/>
                              <a:gd name="T112" fmla="+- 0 1514 1080"/>
                              <a:gd name="T113" fmla="*/ T112 w 792"/>
                              <a:gd name="T114" fmla="+- 0 635 117"/>
                              <a:gd name="T115" fmla="*/ 635 h 1080"/>
                              <a:gd name="T116" fmla="+- 0 1872 1080"/>
                              <a:gd name="T117" fmla="*/ T116 w 792"/>
                              <a:gd name="T118" fmla="+- 0 574 117"/>
                              <a:gd name="T119" fmla="*/ 574 h 1080"/>
                              <a:gd name="T120" fmla="+- 0 1679 1080"/>
                              <a:gd name="T121" fmla="*/ T120 w 792"/>
                              <a:gd name="T122" fmla="+- 0 828 117"/>
                              <a:gd name="T123" fmla="*/ 828 h 1080"/>
                              <a:gd name="T124" fmla="+- 0 1868 1080"/>
                              <a:gd name="T125" fmla="*/ T124 w 792"/>
                              <a:gd name="T126" fmla="+- 0 846 117"/>
                              <a:gd name="T127" fmla="*/ 846 h 1080"/>
                              <a:gd name="T128" fmla="+- 0 1694 1080"/>
                              <a:gd name="T129" fmla="*/ T128 w 792"/>
                              <a:gd name="T130" fmla="+- 0 838 117"/>
                              <a:gd name="T131" fmla="*/ 838 h 1080"/>
                              <a:gd name="T132" fmla="+- 0 1702 1080"/>
                              <a:gd name="T133" fmla="*/ T132 w 792"/>
                              <a:gd name="T134" fmla="+- 0 654 117"/>
                              <a:gd name="T135" fmla="*/ 654 h 1080"/>
                              <a:gd name="T136" fmla="+- 0 1752 1080"/>
                              <a:gd name="T137" fmla="*/ T136 w 792"/>
                              <a:gd name="T138" fmla="+- 0 725 117"/>
                              <a:gd name="T139" fmla="*/ 725 h 1080"/>
                              <a:gd name="T140" fmla="+- 0 1725 1080"/>
                              <a:gd name="T141" fmla="*/ T140 w 792"/>
                              <a:gd name="T142" fmla="+- 0 786 117"/>
                              <a:gd name="T143" fmla="*/ 786 h 1080"/>
                              <a:gd name="T144" fmla="+- 0 1736 1080"/>
                              <a:gd name="T145" fmla="*/ T144 w 792"/>
                              <a:gd name="T146" fmla="+- 0 818 117"/>
                              <a:gd name="T147" fmla="*/ 818 h 1080"/>
                              <a:gd name="T148" fmla="+- 0 1870 1080"/>
                              <a:gd name="T149" fmla="*/ T148 w 792"/>
                              <a:gd name="T150" fmla="+- 0 842 117"/>
                              <a:gd name="T151" fmla="*/ 842 h 1080"/>
                              <a:gd name="T152" fmla="+- 0 1261 1080"/>
                              <a:gd name="T153" fmla="*/ T152 w 792"/>
                              <a:gd name="T154" fmla="+- 0 824 117"/>
                              <a:gd name="T155" fmla="*/ 824 h 1080"/>
                              <a:gd name="T156" fmla="+- 0 1297 1080"/>
                              <a:gd name="T157" fmla="*/ T156 w 792"/>
                              <a:gd name="T158" fmla="+- 0 841 117"/>
                              <a:gd name="T159" fmla="*/ 841 h 1080"/>
                              <a:gd name="T160" fmla="+- 0 1872 1080"/>
                              <a:gd name="T161" fmla="*/ T160 w 792"/>
                              <a:gd name="T162" fmla="+- 0 574 117"/>
                              <a:gd name="T163" fmla="*/ 574 h 1080"/>
                              <a:gd name="T164" fmla="+- 0 1558 1080"/>
                              <a:gd name="T165" fmla="*/ T164 w 792"/>
                              <a:gd name="T166" fmla="+- 0 614 117"/>
                              <a:gd name="T167" fmla="*/ 614 h 1080"/>
                              <a:gd name="T168" fmla="+- 0 1588 1080"/>
                              <a:gd name="T169" fmla="*/ T168 w 792"/>
                              <a:gd name="T170" fmla="+- 0 624 117"/>
                              <a:gd name="T171" fmla="*/ 624 h 1080"/>
                              <a:gd name="T172" fmla="+- 0 1623 1080"/>
                              <a:gd name="T173" fmla="*/ T172 w 792"/>
                              <a:gd name="T174" fmla="+- 0 656 117"/>
                              <a:gd name="T175" fmla="*/ 656 h 1080"/>
                              <a:gd name="T176" fmla="+- 0 1872 1080"/>
                              <a:gd name="T177" fmla="*/ T176 w 792"/>
                              <a:gd name="T178" fmla="+- 0 650 117"/>
                              <a:gd name="T179" fmla="*/ 650 h 1080"/>
                              <a:gd name="T180" fmla="+- 0 1289 1080"/>
                              <a:gd name="T181" fmla="*/ T180 w 792"/>
                              <a:gd name="T182" fmla="+- 0 650 117"/>
                              <a:gd name="T183" fmla="*/ 650 h 1080"/>
                              <a:gd name="T184" fmla="+- 0 1358 1080"/>
                              <a:gd name="T185" fmla="*/ T184 w 792"/>
                              <a:gd name="T186" fmla="+- 0 662 117"/>
                              <a:gd name="T187" fmla="*/ 662 h 1080"/>
                              <a:gd name="T188" fmla="+- 0 1363 1080"/>
                              <a:gd name="T189" fmla="*/ T188 w 792"/>
                              <a:gd name="T190" fmla="+- 0 271 117"/>
                              <a:gd name="T191" fmla="*/ 271 h 1080"/>
                              <a:gd name="T192" fmla="+- 0 1475 1080"/>
                              <a:gd name="T193" fmla="*/ T192 w 792"/>
                              <a:gd name="T194" fmla="+- 0 528 117"/>
                              <a:gd name="T195" fmla="*/ 528 h 1080"/>
                              <a:gd name="T196" fmla="+- 0 1586 1080"/>
                              <a:gd name="T197" fmla="*/ T196 w 792"/>
                              <a:gd name="T198" fmla="+- 0 271 117"/>
                              <a:gd name="T199" fmla="*/ 271 h 1080"/>
                              <a:gd name="T200" fmla="+- 0 1661 1080"/>
                              <a:gd name="T201" fmla="*/ T200 w 792"/>
                              <a:gd name="T202" fmla="+- 0 328 117"/>
                              <a:gd name="T203" fmla="*/ 328 h 1080"/>
                              <a:gd name="T204" fmla="+- 0 1872 1080"/>
                              <a:gd name="T205" fmla="*/ T204 w 792"/>
                              <a:gd name="T206" fmla="+- 0 316 117"/>
                              <a:gd name="T207" fmla="*/ 316 h 1080"/>
                              <a:gd name="T208" fmla="+- 0 1270 1080"/>
                              <a:gd name="T209" fmla="*/ T208 w 792"/>
                              <a:gd name="T210" fmla="+- 0 318 117"/>
                              <a:gd name="T211" fmla="*/ 318 h 1080"/>
                              <a:gd name="T212" fmla="+- 0 1314 1080"/>
                              <a:gd name="T213" fmla="*/ T212 w 792"/>
                              <a:gd name="T214" fmla="+- 0 316 117"/>
                              <a:gd name="T215" fmla="*/ 316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92" h="1080">
                                <a:moveTo>
                                  <a:pt x="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25" y="793"/>
                                </a:lnTo>
                                <a:lnTo>
                                  <a:pt x="65" y="854"/>
                                </a:lnTo>
                                <a:lnTo>
                                  <a:pt x="115" y="906"/>
                                </a:lnTo>
                                <a:lnTo>
                                  <a:pt x="173" y="952"/>
                                </a:lnTo>
                                <a:lnTo>
                                  <a:pt x="236" y="993"/>
                                </a:lnTo>
                                <a:lnTo>
                                  <a:pt x="269" y="1012"/>
                                </a:lnTo>
                                <a:lnTo>
                                  <a:pt x="303" y="1031"/>
                                </a:lnTo>
                                <a:lnTo>
                                  <a:pt x="371" y="1067"/>
                                </a:lnTo>
                                <a:lnTo>
                                  <a:pt x="378" y="1070"/>
                                </a:lnTo>
                                <a:lnTo>
                                  <a:pt x="385" y="1075"/>
                                </a:lnTo>
                                <a:lnTo>
                                  <a:pt x="391" y="1080"/>
                                </a:lnTo>
                                <a:lnTo>
                                  <a:pt x="400" y="1080"/>
                                </a:lnTo>
                                <a:lnTo>
                                  <a:pt x="408" y="1075"/>
                                </a:lnTo>
                                <a:lnTo>
                                  <a:pt x="414" y="1069"/>
                                </a:lnTo>
                                <a:lnTo>
                                  <a:pt x="422" y="1066"/>
                                </a:lnTo>
                                <a:lnTo>
                                  <a:pt x="479" y="1037"/>
                                </a:lnTo>
                                <a:lnTo>
                                  <a:pt x="535" y="1006"/>
                                </a:lnTo>
                                <a:lnTo>
                                  <a:pt x="589" y="972"/>
                                </a:lnTo>
                                <a:lnTo>
                                  <a:pt x="641" y="935"/>
                                </a:lnTo>
                                <a:lnTo>
                                  <a:pt x="692" y="890"/>
                                </a:lnTo>
                                <a:lnTo>
                                  <a:pt x="736" y="841"/>
                                </a:lnTo>
                                <a:lnTo>
                                  <a:pt x="770" y="785"/>
                                </a:lnTo>
                                <a:lnTo>
                                  <a:pt x="788" y="730"/>
                                </a:lnTo>
                                <a:lnTo>
                                  <a:pt x="254" y="730"/>
                                </a:lnTo>
                                <a:lnTo>
                                  <a:pt x="223" y="727"/>
                                </a:lnTo>
                                <a:lnTo>
                                  <a:pt x="217" y="724"/>
                                </a:lnTo>
                                <a:lnTo>
                                  <a:pt x="142" y="724"/>
                                </a:lnTo>
                                <a:lnTo>
                                  <a:pt x="130" y="713"/>
                                </a:lnTo>
                                <a:lnTo>
                                  <a:pt x="131" y="710"/>
                                </a:lnTo>
                                <a:lnTo>
                                  <a:pt x="134" y="700"/>
                                </a:lnTo>
                                <a:lnTo>
                                  <a:pt x="137" y="691"/>
                                </a:lnTo>
                                <a:lnTo>
                                  <a:pt x="142" y="681"/>
                                </a:lnTo>
                                <a:lnTo>
                                  <a:pt x="146" y="671"/>
                                </a:lnTo>
                                <a:lnTo>
                                  <a:pt x="130" y="651"/>
                                </a:lnTo>
                                <a:lnTo>
                                  <a:pt x="120" y="629"/>
                                </a:lnTo>
                                <a:lnTo>
                                  <a:pt x="117" y="603"/>
                                </a:lnTo>
                                <a:lnTo>
                                  <a:pt x="125" y="574"/>
                                </a:lnTo>
                                <a:lnTo>
                                  <a:pt x="139" y="555"/>
                                </a:lnTo>
                                <a:lnTo>
                                  <a:pt x="159" y="540"/>
                                </a:lnTo>
                                <a:lnTo>
                                  <a:pt x="183" y="532"/>
                                </a:lnTo>
                                <a:lnTo>
                                  <a:pt x="283" y="532"/>
                                </a:lnTo>
                                <a:lnTo>
                                  <a:pt x="283" y="508"/>
                                </a:lnTo>
                                <a:lnTo>
                                  <a:pt x="288" y="504"/>
                                </a:lnTo>
                                <a:lnTo>
                                  <a:pt x="311" y="498"/>
                                </a:lnTo>
                                <a:lnTo>
                                  <a:pt x="329" y="481"/>
                                </a:lnTo>
                                <a:lnTo>
                                  <a:pt x="338" y="472"/>
                                </a:lnTo>
                                <a:lnTo>
                                  <a:pt x="347" y="462"/>
                                </a:lnTo>
                                <a:lnTo>
                                  <a:pt x="366" y="441"/>
                                </a:lnTo>
                                <a:lnTo>
                                  <a:pt x="313" y="388"/>
                                </a:lnTo>
                                <a:lnTo>
                                  <a:pt x="287" y="362"/>
                                </a:lnTo>
                                <a:lnTo>
                                  <a:pt x="262" y="335"/>
                                </a:lnTo>
                                <a:lnTo>
                                  <a:pt x="238" y="310"/>
                                </a:lnTo>
                                <a:lnTo>
                                  <a:pt x="215" y="284"/>
                                </a:lnTo>
                                <a:lnTo>
                                  <a:pt x="192" y="257"/>
                                </a:lnTo>
                                <a:lnTo>
                                  <a:pt x="170" y="231"/>
                                </a:lnTo>
                                <a:lnTo>
                                  <a:pt x="166" y="225"/>
                                </a:lnTo>
                                <a:lnTo>
                                  <a:pt x="167" y="209"/>
                                </a:lnTo>
                                <a:lnTo>
                                  <a:pt x="177" y="199"/>
                                </a:lnTo>
                                <a:lnTo>
                                  <a:pt x="234" y="199"/>
                                </a:lnTo>
                                <a:lnTo>
                                  <a:pt x="283" y="154"/>
                                </a:lnTo>
                                <a:lnTo>
                                  <a:pt x="506" y="154"/>
                                </a:lnTo>
                                <a:lnTo>
                                  <a:pt x="506" y="153"/>
                                </a:lnTo>
                                <a:lnTo>
                                  <a:pt x="792" y="153"/>
                                </a:lnTo>
                                <a:lnTo>
                                  <a:pt x="792" y="0"/>
                                </a:lnTo>
                                <a:close/>
                                <a:moveTo>
                                  <a:pt x="792" y="199"/>
                                </a:moveTo>
                                <a:lnTo>
                                  <a:pt x="613" y="199"/>
                                </a:lnTo>
                                <a:lnTo>
                                  <a:pt x="623" y="208"/>
                                </a:lnTo>
                                <a:lnTo>
                                  <a:pt x="623" y="220"/>
                                </a:lnTo>
                                <a:lnTo>
                                  <a:pt x="621" y="234"/>
                                </a:lnTo>
                                <a:lnTo>
                                  <a:pt x="614" y="239"/>
                                </a:lnTo>
                                <a:lnTo>
                                  <a:pt x="383" y="487"/>
                                </a:lnTo>
                                <a:lnTo>
                                  <a:pt x="374" y="496"/>
                                </a:lnTo>
                                <a:lnTo>
                                  <a:pt x="363" y="508"/>
                                </a:lnTo>
                                <a:lnTo>
                                  <a:pt x="353" y="520"/>
                                </a:lnTo>
                                <a:lnTo>
                                  <a:pt x="346" y="533"/>
                                </a:lnTo>
                                <a:lnTo>
                                  <a:pt x="341" y="549"/>
                                </a:lnTo>
                                <a:lnTo>
                                  <a:pt x="341" y="553"/>
                                </a:lnTo>
                                <a:lnTo>
                                  <a:pt x="332" y="558"/>
                                </a:lnTo>
                                <a:lnTo>
                                  <a:pt x="326" y="558"/>
                                </a:lnTo>
                                <a:lnTo>
                                  <a:pt x="315" y="561"/>
                                </a:lnTo>
                                <a:lnTo>
                                  <a:pt x="308" y="566"/>
                                </a:lnTo>
                                <a:lnTo>
                                  <a:pt x="304" y="574"/>
                                </a:lnTo>
                                <a:lnTo>
                                  <a:pt x="306" y="586"/>
                                </a:lnTo>
                                <a:lnTo>
                                  <a:pt x="309" y="597"/>
                                </a:lnTo>
                                <a:lnTo>
                                  <a:pt x="311" y="608"/>
                                </a:lnTo>
                                <a:lnTo>
                                  <a:pt x="313" y="619"/>
                                </a:lnTo>
                                <a:lnTo>
                                  <a:pt x="317" y="630"/>
                                </a:lnTo>
                                <a:lnTo>
                                  <a:pt x="321" y="652"/>
                                </a:lnTo>
                                <a:lnTo>
                                  <a:pt x="319" y="672"/>
                                </a:lnTo>
                                <a:lnTo>
                                  <a:pt x="312" y="691"/>
                                </a:lnTo>
                                <a:lnTo>
                                  <a:pt x="302" y="709"/>
                                </a:lnTo>
                                <a:lnTo>
                                  <a:pt x="282" y="724"/>
                                </a:lnTo>
                                <a:lnTo>
                                  <a:pt x="254" y="730"/>
                                </a:lnTo>
                                <a:lnTo>
                                  <a:pt x="788" y="730"/>
                                </a:lnTo>
                                <a:lnTo>
                                  <a:pt x="788" y="729"/>
                                </a:lnTo>
                                <a:lnTo>
                                  <a:pt x="537" y="729"/>
                                </a:lnTo>
                                <a:lnTo>
                                  <a:pt x="509" y="724"/>
                                </a:lnTo>
                                <a:lnTo>
                                  <a:pt x="487" y="710"/>
                                </a:lnTo>
                                <a:lnTo>
                                  <a:pt x="477" y="692"/>
                                </a:lnTo>
                                <a:lnTo>
                                  <a:pt x="472" y="668"/>
                                </a:lnTo>
                                <a:lnTo>
                                  <a:pt x="472" y="641"/>
                                </a:lnTo>
                                <a:lnTo>
                                  <a:pt x="478" y="618"/>
                                </a:lnTo>
                                <a:lnTo>
                                  <a:pt x="482" y="608"/>
                                </a:lnTo>
                                <a:lnTo>
                                  <a:pt x="485" y="597"/>
                                </a:lnTo>
                                <a:lnTo>
                                  <a:pt x="487" y="587"/>
                                </a:lnTo>
                                <a:lnTo>
                                  <a:pt x="487" y="576"/>
                                </a:lnTo>
                                <a:lnTo>
                                  <a:pt x="487" y="570"/>
                                </a:lnTo>
                                <a:lnTo>
                                  <a:pt x="475" y="564"/>
                                </a:lnTo>
                                <a:lnTo>
                                  <a:pt x="462" y="555"/>
                                </a:lnTo>
                                <a:lnTo>
                                  <a:pt x="451" y="555"/>
                                </a:lnTo>
                                <a:lnTo>
                                  <a:pt x="450" y="552"/>
                                </a:lnTo>
                                <a:lnTo>
                                  <a:pt x="445" y="533"/>
                                </a:lnTo>
                                <a:lnTo>
                                  <a:pt x="434" y="518"/>
                                </a:lnTo>
                                <a:lnTo>
                                  <a:pt x="422" y="503"/>
                                </a:lnTo>
                                <a:lnTo>
                                  <a:pt x="411" y="487"/>
                                </a:lnTo>
                                <a:lnTo>
                                  <a:pt x="440" y="457"/>
                                </a:lnTo>
                                <a:lnTo>
                                  <a:pt x="792" y="457"/>
                                </a:lnTo>
                                <a:lnTo>
                                  <a:pt x="792" y="199"/>
                                </a:lnTo>
                                <a:close/>
                                <a:moveTo>
                                  <a:pt x="614" y="700"/>
                                </a:moveTo>
                                <a:lnTo>
                                  <a:pt x="606" y="706"/>
                                </a:lnTo>
                                <a:lnTo>
                                  <a:pt x="599" y="711"/>
                                </a:lnTo>
                                <a:lnTo>
                                  <a:pt x="592" y="716"/>
                                </a:lnTo>
                                <a:lnTo>
                                  <a:pt x="566" y="727"/>
                                </a:lnTo>
                                <a:lnTo>
                                  <a:pt x="537" y="729"/>
                                </a:lnTo>
                                <a:lnTo>
                                  <a:pt x="788" y="729"/>
                                </a:lnTo>
                                <a:lnTo>
                                  <a:pt x="790" y="725"/>
                                </a:lnTo>
                                <a:lnTo>
                                  <a:pt x="647" y="725"/>
                                </a:lnTo>
                                <a:lnTo>
                                  <a:pt x="631" y="721"/>
                                </a:lnTo>
                                <a:lnTo>
                                  <a:pt x="614" y="721"/>
                                </a:lnTo>
                                <a:lnTo>
                                  <a:pt x="614" y="700"/>
                                </a:lnTo>
                                <a:close/>
                                <a:moveTo>
                                  <a:pt x="792" y="533"/>
                                </a:moveTo>
                                <a:lnTo>
                                  <a:pt x="598" y="533"/>
                                </a:lnTo>
                                <a:lnTo>
                                  <a:pt x="622" y="537"/>
                                </a:lnTo>
                                <a:lnTo>
                                  <a:pt x="644" y="545"/>
                                </a:lnTo>
                                <a:lnTo>
                                  <a:pt x="657" y="555"/>
                                </a:lnTo>
                                <a:lnTo>
                                  <a:pt x="669" y="581"/>
                                </a:lnTo>
                                <a:lnTo>
                                  <a:pt x="672" y="608"/>
                                </a:lnTo>
                                <a:lnTo>
                                  <a:pt x="668" y="635"/>
                                </a:lnTo>
                                <a:lnTo>
                                  <a:pt x="655" y="658"/>
                                </a:lnTo>
                                <a:lnTo>
                                  <a:pt x="650" y="664"/>
                                </a:lnTo>
                                <a:lnTo>
                                  <a:pt x="645" y="669"/>
                                </a:lnTo>
                                <a:lnTo>
                                  <a:pt x="644" y="670"/>
                                </a:lnTo>
                                <a:lnTo>
                                  <a:pt x="648" y="681"/>
                                </a:lnTo>
                                <a:lnTo>
                                  <a:pt x="653" y="691"/>
                                </a:lnTo>
                                <a:lnTo>
                                  <a:pt x="656" y="701"/>
                                </a:lnTo>
                                <a:lnTo>
                                  <a:pt x="659" y="710"/>
                                </a:lnTo>
                                <a:lnTo>
                                  <a:pt x="659" y="714"/>
                                </a:lnTo>
                                <a:lnTo>
                                  <a:pt x="647" y="725"/>
                                </a:lnTo>
                                <a:lnTo>
                                  <a:pt x="790" y="725"/>
                                </a:lnTo>
                                <a:lnTo>
                                  <a:pt x="792" y="720"/>
                                </a:lnTo>
                                <a:lnTo>
                                  <a:pt x="792" y="533"/>
                                </a:lnTo>
                                <a:close/>
                                <a:moveTo>
                                  <a:pt x="185" y="706"/>
                                </a:moveTo>
                                <a:lnTo>
                                  <a:pt x="181" y="707"/>
                                </a:lnTo>
                                <a:lnTo>
                                  <a:pt x="169" y="713"/>
                                </a:lnTo>
                                <a:lnTo>
                                  <a:pt x="158" y="720"/>
                                </a:lnTo>
                                <a:lnTo>
                                  <a:pt x="142" y="724"/>
                                </a:lnTo>
                                <a:lnTo>
                                  <a:pt x="217" y="724"/>
                                </a:lnTo>
                                <a:lnTo>
                                  <a:pt x="196" y="715"/>
                                </a:lnTo>
                                <a:lnTo>
                                  <a:pt x="190" y="711"/>
                                </a:lnTo>
                                <a:lnTo>
                                  <a:pt x="185" y="706"/>
                                </a:lnTo>
                                <a:close/>
                                <a:moveTo>
                                  <a:pt x="792" y="457"/>
                                </a:moveTo>
                                <a:lnTo>
                                  <a:pt x="440" y="457"/>
                                </a:lnTo>
                                <a:lnTo>
                                  <a:pt x="459" y="477"/>
                                </a:lnTo>
                                <a:lnTo>
                                  <a:pt x="469" y="487"/>
                                </a:lnTo>
                                <a:lnTo>
                                  <a:pt x="478" y="497"/>
                                </a:lnTo>
                                <a:lnTo>
                                  <a:pt x="481" y="499"/>
                                </a:lnTo>
                                <a:lnTo>
                                  <a:pt x="485" y="501"/>
                                </a:lnTo>
                                <a:lnTo>
                                  <a:pt x="502" y="501"/>
                                </a:lnTo>
                                <a:lnTo>
                                  <a:pt x="508" y="507"/>
                                </a:lnTo>
                                <a:lnTo>
                                  <a:pt x="507" y="536"/>
                                </a:lnTo>
                                <a:lnTo>
                                  <a:pt x="513" y="546"/>
                                </a:lnTo>
                                <a:lnTo>
                                  <a:pt x="531" y="541"/>
                                </a:lnTo>
                                <a:lnTo>
                                  <a:pt x="543" y="539"/>
                                </a:lnTo>
                                <a:lnTo>
                                  <a:pt x="565" y="536"/>
                                </a:lnTo>
                                <a:lnTo>
                                  <a:pt x="576" y="534"/>
                                </a:lnTo>
                                <a:lnTo>
                                  <a:pt x="598" y="533"/>
                                </a:lnTo>
                                <a:lnTo>
                                  <a:pt x="792" y="533"/>
                                </a:lnTo>
                                <a:lnTo>
                                  <a:pt x="792" y="457"/>
                                </a:lnTo>
                                <a:close/>
                                <a:moveTo>
                                  <a:pt x="283" y="532"/>
                                </a:moveTo>
                                <a:lnTo>
                                  <a:pt x="183" y="532"/>
                                </a:lnTo>
                                <a:lnTo>
                                  <a:pt x="209" y="533"/>
                                </a:lnTo>
                                <a:lnTo>
                                  <a:pt x="221" y="535"/>
                                </a:lnTo>
                                <a:lnTo>
                                  <a:pt x="247" y="539"/>
                                </a:lnTo>
                                <a:lnTo>
                                  <a:pt x="260" y="541"/>
                                </a:lnTo>
                                <a:lnTo>
                                  <a:pt x="278" y="545"/>
                                </a:lnTo>
                                <a:lnTo>
                                  <a:pt x="283" y="535"/>
                                </a:lnTo>
                                <a:lnTo>
                                  <a:pt x="283" y="532"/>
                                </a:lnTo>
                                <a:close/>
                                <a:moveTo>
                                  <a:pt x="506" y="154"/>
                                </a:moveTo>
                                <a:lnTo>
                                  <a:pt x="283" y="154"/>
                                </a:lnTo>
                                <a:lnTo>
                                  <a:pt x="292" y="203"/>
                                </a:lnTo>
                                <a:lnTo>
                                  <a:pt x="341" y="214"/>
                                </a:lnTo>
                                <a:lnTo>
                                  <a:pt x="273" y="278"/>
                                </a:lnTo>
                                <a:lnTo>
                                  <a:pt x="395" y="411"/>
                                </a:lnTo>
                                <a:lnTo>
                                  <a:pt x="515" y="281"/>
                                </a:lnTo>
                                <a:lnTo>
                                  <a:pt x="452" y="214"/>
                                </a:lnTo>
                                <a:lnTo>
                                  <a:pt x="499" y="203"/>
                                </a:lnTo>
                                <a:lnTo>
                                  <a:pt x="506" y="154"/>
                                </a:lnTo>
                                <a:close/>
                                <a:moveTo>
                                  <a:pt x="792" y="153"/>
                                </a:moveTo>
                                <a:lnTo>
                                  <a:pt x="506" y="153"/>
                                </a:lnTo>
                                <a:lnTo>
                                  <a:pt x="575" y="216"/>
                                </a:lnTo>
                                <a:lnTo>
                                  <a:pt x="581" y="211"/>
                                </a:lnTo>
                                <a:lnTo>
                                  <a:pt x="586" y="203"/>
                                </a:lnTo>
                                <a:lnTo>
                                  <a:pt x="601" y="200"/>
                                </a:lnTo>
                                <a:lnTo>
                                  <a:pt x="613" y="199"/>
                                </a:lnTo>
                                <a:lnTo>
                                  <a:pt x="792" y="199"/>
                                </a:lnTo>
                                <a:lnTo>
                                  <a:pt x="792" y="153"/>
                                </a:lnTo>
                                <a:close/>
                                <a:moveTo>
                                  <a:pt x="234" y="199"/>
                                </a:moveTo>
                                <a:lnTo>
                                  <a:pt x="177" y="199"/>
                                </a:lnTo>
                                <a:lnTo>
                                  <a:pt x="190" y="201"/>
                                </a:lnTo>
                                <a:lnTo>
                                  <a:pt x="205" y="204"/>
                                </a:lnTo>
                                <a:lnTo>
                                  <a:pt x="209" y="211"/>
                                </a:lnTo>
                                <a:lnTo>
                                  <a:pt x="215" y="216"/>
                                </a:lnTo>
                                <a:lnTo>
                                  <a:pt x="23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2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679"/>
                            <a:ext cx="14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674"/>
                            <a:ext cx="14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B02549" id="Group 141" o:spid="_x0000_s1026" style="position:absolute;margin-left:54pt;margin-top:5.85pt;width:39.6pt;height:54pt;z-index:251728896;mso-position-horizontal-relative:page" coordorigin="1080,117" coordsize="792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">
                <v:shape id="AutoShape 144" o:spid="_x0000_s1027" style="position:absolute;left:1079;top:116;width:792;height:1080;visibility:visible;mso-wrap-style:square;v-text-anchor:top" coordsize="79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" path="m792,l,,,720r25,73l65,854r50,52l173,952r63,41l269,1012r34,19l371,1067r7,3l385,1075r6,5l400,1080r8,-5l414,1069r8,-3l479,1037r56,-31l589,972r52,-37l692,890r44,-49l770,785r18,-55l254,730r-31,-3l217,724r-75,l130,713r1,-3l134,700r3,-9l142,681r4,-10l130,651,120,629r-3,-26l125,574r14,-19l159,540r24,-8l283,532r,-24l288,504r23,-6l329,481r9,-9l347,462r19,-21l313,388,287,362,262,335,238,310,215,284,192,257,170,231r-4,-6l167,209r10,-10l234,199r49,-45l506,154r,-1l792,153,792,xm792,199r-179,l623,208r,12l621,234r-7,5l383,487r-9,9l363,508r-10,12l346,533r-5,16l341,553r-9,5l326,558r-11,3l308,566r-4,8l306,586r3,11l311,608r2,11l317,630r4,22l319,672r-7,19l302,709r-20,15l254,730r534,l788,729r-251,l509,724,487,710,477,692r-5,-24l472,641r6,-23l482,608r3,-11l487,587r,-11l487,570r-12,-6l462,555r-11,l450,552r-5,-19l434,518,422,503,411,487r29,-30l792,457r,-258xm614,700r-8,6l599,711r-7,5l566,727r-29,2l788,729r2,-4l647,725r-16,-4l614,721r,-21xm792,533r-194,l622,537r22,8l657,555r12,26l672,608r-4,27l655,658r-5,6l645,669r-1,1l648,681r5,10l656,701r3,9l659,714r-12,11l790,725r2,-5l792,533xm185,706r-4,1l169,713r-11,7l142,724r75,l196,715r-6,-4l185,706xm792,457r-352,l459,477r10,10l478,497r3,2l485,501r17,l508,507r-1,29l513,546r18,-5l543,539r22,-3l576,534r22,-1l792,533r,-76xm283,532r-100,l209,533r12,2l247,539r13,2l278,545r5,-10l283,532xm506,154r-223,l292,203r49,11l273,278,395,411,515,281,452,214r47,-11l506,154xm792,153r-286,l575,216r6,-5l586,203r15,-3l613,199r179,l792,153xm234,199r-57,l190,201r15,3l209,211r6,5l234,199xe" fillcolor="#c52032" stroked="f">
                  <v:path arrowok="t" o:connecttype="custom" o:connectlocs="25,910;236,1110;378,1187;408,1192;535,1123;736,958;223,844;131,827;146,788;125,691;283,649;329,598;313,505;215,401;167,326;506,271;792,316;621,351;363,625;341,670;308,683;311,725;319,789;254,847;509,841;472,758;487,704;462,672;434,635;792,574;599,828;788,846;614,838;622,654;672,725;645,786;656,818;790,842;181,824;217,841;792,574;478,614;508,624;543,656;792,650;209,650;278,662;283,271;395,528;506,271;581,328;792,316;190,318;234,316" o:connectangles="0,0,0,0,0,0,0,0,0,0,0,0,0,0,0,0,0,0,0,0,0,0,0,0,0,0,0,0,0,0,0,0,0,0,0,0,0,0,0,0,0,0,0,0,0,0,0,0,0,0,0,0,0,0"/>
                </v:shape>
                <v:shape id="Picture 143" o:spid="_x0000_s1028" type="#_x0000_t75" style="position:absolute;left:1228;top:679;width:14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">
                  <v:imagedata r:id="rId59" o:title=""/>
                </v:shape>
                <v:shape id="Picture 142" o:spid="_x0000_s1029" type="#_x0000_t75" style="position:absolute;left:1581;top:674;width:14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24"/>
        </w:rPr>
        <w:t xml:space="preserve">ДЕПАРТАМЕНТ ГОРОДСКОГО ИМУЩЕСТВА </w:t>
      </w:r>
      <w:r w:rsidR="00E20640">
        <w:rPr>
          <w:color w:val="231F20"/>
          <w:w w:val="95"/>
          <w:sz w:val="24"/>
        </w:rPr>
        <w:t>ГОРОДА</w:t>
      </w:r>
      <w:r w:rsidR="00E20640">
        <w:rPr>
          <w:color w:val="231F20"/>
          <w:spacing w:val="-19"/>
          <w:w w:val="95"/>
          <w:sz w:val="24"/>
        </w:rPr>
        <w:t xml:space="preserve"> </w:t>
      </w:r>
      <w:r w:rsidR="00E20640">
        <w:rPr>
          <w:color w:val="231F20"/>
          <w:spacing w:val="-4"/>
          <w:w w:val="95"/>
          <w:sz w:val="24"/>
        </w:rPr>
        <w:t>МОСКВЫ</w:t>
      </w:r>
    </w:p>
    <w:p w:rsidR="006E6631" w:rsidRDefault="00E20640">
      <w:pPr>
        <w:pStyle w:val="a3"/>
        <w:spacing w:before="1"/>
        <w:rPr>
          <w:sz w:val="33"/>
        </w:rPr>
      </w:pPr>
      <w:r>
        <w:br w:type="column"/>
      </w:r>
    </w:p>
    <w:p w:rsidR="006E6631" w:rsidRDefault="00CC671F">
      <w:pPr>
        <w:ind w:left="1606"/>
        <w:rPr>
          <w:rFonts w:ascii="Trebuchet MS" w:hAnsi="Trebuchet MS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2962275</wp:posOffset>
                </wp:positionH>
                <wp:positionV relativeFrom="paragraph">
                  <wp:posOffset>-167640</wp:posOffset>
                </wp:positionV>
                <wp:extent cx="516255" cy="700405"/>
                <wp:effectExtent l="0" t="0" r="0" b="0"/>
                <wp:wrapNone/>
                <wp:docPr id="16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700405"/>
                          <a:chOff x="4665" y="-264"/>
                          <a:chExt cx="813" cy="1103"/>
                        </a:xfrm>
                      </wpg:grpSpPr>
                      <wps:wsp>
                        <wps:cNvPr id="164" name="Freeform 140"/>
                        <wps:cNvSpPr>
                          <a:spLocks/>
                        </wps:cNvSpPr>
                        <wps:spPr bwMode="auto">
                          <a:xfrm>
                            <a:off x="4665" y="142"/>
                            <a:ext cx="407" cy="697"/>
                          </a:xfrm>
                          <a:custGeom>
                            <a:avLst/>
                            <a:gdLst>
                              <a:gd name="T0" fmla="+- 0 4897 4665"/>
                              <a:gd name="T1" fmla="*/ T0 w 407"/>
                              <a:gd name="T2" fmla="+- 0 142 142"/>
                              <a:gd name="T3" fmla="*/ 142 h 697"/>
                              <a:gd name="T4" fmla="+- 0 4665 4665"/>
                              <a:gd name="T5" fmla="*/ T4 w 407"/>
                              <a:gd name="T6" fmla="+- 0 142 142"/>
                              <a:gd name="T7" fmla="*/ 142 h 697"/>
                              <a:gd name="T8" fmla="+- 0 4665 4665"/>
                              <a:gd name="T9" fmla="*/ T8 w 407"/>
                              <a:gd name="T10" fmla="+- 0 436 142"/>
                              <a:gd name="T11" fmla="*/ 436 h 697"/>
                              <a:gd name="T12" fmla="+- 0 4675 4665"/>
                              <a:gd name="T13" fmla="*/ T12 w 407"/>
                              <a:gd name="T14" fmla="+- 0 512 142"/>
                              <a:gd name="T15" fmla="*/ 512 h 697"/>
                              <a:gd name="T16" fmla="+- 0 4704 4665"/>
                              <a:gd name="T17" fmla="*/ T16 w 407"/>
                              <a:gd name="T18" fmla="+- 0 581 142"/>
                              <a:gd name="T19" fmla="*/ 581 h 697"/>
                              <a:gd name="T20" fmla="+- 0 4750 4665"/>
                              <a:gd name="T21" fmla="*/ T20 w 407"/>
                              <a:gd name="T22" fmla="+- 0 641 142"/>
                              <a:gd name="T23" fmla="*/ 641 h 697"/>
                              <a:gd name="T24" fmla="+- 0 4810 4665"/>
                              <a:gd name="T25" fmla="*/ T24 w 407"/>
                              <a:gd name="T26" fmla="+- 0 688 142"/>
                              <a:gd name="T27" fmla="*/ 688 h 697"/>
                              <a:gd name="T28" fmla="+- 0 5071 4665"/>
                              <a:gd name="T29" fmla="*/ T28 w 407"/>
                              <a:gd name="T30" fmla="+- 0 838 142"/>
                              <a:gd name="T31" fmla="*/ 838 h 697"/>
                              <a:gd name="T32" fmla="+- 0 5071 4665"/>
                              <a:gd name="T33" fmla="*/ T32 w 407"/>
                              <a:gd name="T34" fmla="+- 0 570 142"/>
                              <a:gd name="T35" fmla="*/ 570 h 697"/>
                              <a:gd name="T36" fmla="+- 0 4926 4665"/>
                              <a:gd name="T37" fmla="*/ T36 w 407"/>
                              <a:gd name="T38" fmla="+- 0 487 142"/>
                              <a:gd name="T39" fmla="*/ 487 h 697"/>
                              <a:gd name="T40" fmla="+- 0 4914 4665"/>
                              <a:gd name="T41" fmla="*/ T40 w 407"/>
                              <a:gd name="T42" fmla="+- 0 477 142"/>
                              <a:gd name="T43" fmla="*/ 477 h 697"/>
                              <a:gd name="T44" fmla="+- 0 4905 4665"/>
                              <a:gd name="T45" fmla="*/ T44 w 407"/>
                              <a:gd name="T46" fmla="+- 0 465 142"/>
                              <a:gd name="T47" fmla="*/ 465 h 697"/>
                              <a:gd name="T48" fmla="+- 0 4899 4665"/>
                              <a:gd name="T49" fmla="*/ T48 w 407"/>
                              <a:gd name="T50" fmla="+- 0 452 142"/>
                              <a:gd name="T51" fmla="*/ 452 h 697"/>
                              <a:gd name="T52" fmla="+- 0 4897 4665"/>
                              <a:gd name="T53" fmla="*/ T52 w 407"/>
                              <a:gd name="T54" fmla="+- 0 436 142"/>
                              <a:gd name="T55" fmla="*/ 436 h 697"/>
                              <a:gd name="T56" fmla="+- 0 4897 4665"/>
                              <a:gd name="T57" fmla="*/ T56 w 407"/>
                              <a:gd name="T58" fmla="+- 0 142 142"/>
                              <a:gd name="T59" fmla="*/ 142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7" h="697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lnTo>
                                  <a:pt x="10" y="370"/>
                                </a:lnTo>
                                <a:lnTo>
                                  <a:pt x="39" y="439"/>
                                </a:lnTo>
                                <a:lnTo>
                                  <a:pt x="85" y="499"/>
                                </a:lnTo>
                                <a:lnTo>
                                  <a:pt x="145" y="546"/>
                                </a:lnTo>
                                <a:lnTo>
                                  <a:pt x="406" y="696"/>
                                </a:lnTo>
                                <a:lnTo>
                                  <a:pt x="406" y="428"/>
                                </a:lnTo>
                                <a:lnTo>
                                  <a:pt x="261" y="345"/>
                                </a:lnTo>
                                <a:lnTo>
                                  <a:pt x="249" y="335"/>
                                </a:lnTo>
                                <a:lnTo>
                                  <a:pt x="240" y="323"/>
                                </a:lnTo>
                                <a:lnTo>
                                  <a:pt x="234" y="310"/>
                                </a:lnTo>
                                <a:lnTo>
                                  <a:pt x="232" y="29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9B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9"/>
                        <wps:cNvSpPr>
                          <a:spLocks/>
                        </wps:cNvSpPr>
                        <wps:spPr bwMode="auto">
                          <a:xfrm>
                            <a:off x="5070" y="-265"/>
                            <a:ext cx="407" cy="987"/>
                          </a:xfrm>
                          <a:custGeom>
                            <a:avLst/>
                            <a:gdLst>
                              <a:gd name="T0" fmla="+- 0 5477 5071"/>
                              <a:gd name="T1" fmla="*/ T0 w 407"/>
                              <a:gd name="T2" fmla="+- 0 -264 -264"/>
                              <a:gd name="T3" fmla="*/ -264 h 987"/>
                              <a:gd name="T4" fmla="+- 0 5071 5071"/>
                              <a:gd name="T5" fmla="*/ T4 w 407"/>
                              <a:gd name="T6" fmla="+- 0 -264 -264"/>
                              <a:gd name="T7" fmla="*/ -264 h 987"/>
                              <a:gd name="T8" fmla="+- 0 5071 5071"/>
                              <a:gd name="T9" fmla="*/ T8 w 407"/>
                              <a:gd name="T10" fmla="+- 0 -32 -264"/>
                              <a:gd name="T11" fmla="*/ -32 h 987"/>
                              <a:gd name="T12" fmla="+- 0 5245 5071"/>
                              <a:gd name="T13" fmla="*/ T12 w 407"/>
                              <a:gd name="T14" fmla="+- 0 -32 -264"/>
                              <a:gd name="T15" fmla="*/ -32 h 987"/>
                              <a:gd name="T16" fmla="+- 0 5245 5071"/>
                              <a:gd name="T17" fmla="*/ T16 w 407"/>
                              <a:gd name="T18" fmla="+- 0 320 -264"/>
                              <a:gd name="T19" fmla="*/ 320 h 987"/>
                              <a:gd name="T20" fmla="+- 0 5071 5071"/>
                              <a:gd name="T21" fmla="*/ T20 w 407"/>
                              <a:gd name="T22" fmla="+- 0 454 -264"/>
                              <a:gd name="T23" fmla="*/ 454 h 987"/>
                              <a:gd name="T24" fmla="+- 0 5071 5071"/>
                              <a:gd name="T25" fmla="*/ T24 w 407"/>
                              <a:gd name="T26" fmla="+- 0 722 -264"/>
                              <a:gd name="T27" fmla="*/ 722 h 987"/>
                              <a:gd name="T28" fmla="+- 0 5332 5071"/>
                              <a:gd name="T29" fmla="*/ T28 w 407"/>
                              <a:gd name="T30" fmla="+- 0 572 -264"/>
                              <a:gd name="T31" fmla="*/ 572 h 987"/>
                              <a:gd name="T32" fmla="+- 0 5393 5071"/>
                              <a:gd name="T33" fmla="*/ T32 w 407"/>
                              <a:gd name="T34" fmla="+- 0 525 -264"/>
                              <a:gd name="T35" fmla="*/ 525 h 987"/>
                              <a:gd name="T36" fmla="+- 0 5438 5071"/>
                              <a:gd name="T37" fmla="*/ T36 w 407"/>
                              <a:gd name="T38" fmla="+- 0 465 -264"/>
                              <a:gd name="T39" fmla="*/ 465 h 987"/>
                              <a:gd name="T40" fmla="+- 0 5467 5071"/>
                              <a:gd name="T41" fmla="*/ T40 w 407"/>
                              <a:gd name="T42" fmla="+- 0 396 -264"/>
                              <a:gd name="T43" fmla="*/ 396 h 987"/>
                              <a:gd name="T44" fmla="+- 0 5477 5071"/>
                              <a:gd name="T45" fmla="*/ T44 w 407"/>
                              <a:gd name="T46" fmla="+- 0 320 -264"/>
                              <a:gd name="T47" fmla="*/ 320 h 987"/>
                              <a:gd name="T48" fmla="+- 0 5477 5071"/>
                              <a:gd name="T49" fmla="*/ T48 w 407"/>
                              <a:gd name="T50" fmla="+- 0 -264 -264"/>
                              <a:gd name="T51" fmla="*/ -264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7" h="987">
                                <a:moveTo>
                                  <a:pt x="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174" y="232"/>
                                </a:lnTo>
                                <a:lnTo>
                                  <a:pt x="174" y="584"/>
                                </a:lnTo>
                                <a:lnTo>
                                  <a:pt x="0" y="718"/>
                                </a:lnTo>
                                <a:lnTo>
                                  <a:pt x="0" y="986"/>
                                </a:lnTo>
                                <a:lnTo>
                                  <a:pt x="261" y="836"/>
                                </a:lnTo>
                                <a:lnTo>
                                  <a:pt x="322" y="789"/>
                                </a:lnTo>
                                <a:lnTo>
                                  <a:pt x="367" y="729"/>
                                </a:lnTo>
                                <a:lnTo>
                                  <a:pt x="396" y="660"/>
                                </a:lnTo>
                                <a:lnTo>
                                  <a:pt x="406" y="584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8"/>
                        <wps:cNvSpPr>
                          <a:spLocks/>
                        </wps:cNvSpPr>
                        <wps:spPr bwMode="auto">
                          <a:xfrm>
                            <a:off x="4665" y="-265"/>
                            <a:ext cx="406" cy="407"/>
                          </a:xfrm>
                          <a:custGeom>
                            <a:avLst/>
                            <a:gdLst>
                              <a:gd name="T0" fmla="+- 0 5071 4665"/>
                              <a:gd name="T1" fmla="*/ T0 w 406"/>
                              <a:gd name="T2" fmla="+- 0 -264 -264"/>
                              <a:gd name="T3" fmla="*/ -264 h 407"/>
                              <a:gd name="T4" fmla="+- 0 4665 4665"/>
                              <a:gd name="T5" fmla="*/ T4 w 406"/>
                              <a:gd name="T6" fmla="+- 0 142 -264"/>
                              <a:gd name="T7" fmla="*/ 142 h 407"/>
                              <a:gd name="T8" fmla="+- 0 5071 4665"/>
                              <a:gd name="T9" fmla="*/ T8 w 406"/>
                              <a:gd name="T10" fmla="+- 0 142 -264"/>
                              <a:gd name="T11" fmla="*/ 142 h 407"/>
                              <a:gd name="T12" fmla="+- 0 5071 4665"/>
                              <a:gd name="T13" fmla="*/ T12 w 406"/>
                              <a:gd name="T14" fmla="+- 0 -264 -264"/>
                              <a:gd name="T15" fmla="*/ -264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407">
                                <a:moveTo>
                                  <a:pt x="406" y="0"/>
                                </a:moveTo>
                                <a:lnTo>
                                  <a:pt x="0" y="406"/>
                                </a:lnTo>
                                <a:lnTo>
                                  <a:pt x="406" y="406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3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686A21" id="Group 137" o:spid="_x0000_s1026" style="position:absolute;margin-left:233.25pt;margin-top:-13.2pt;width:40.65pt;height:55.15pt;z-index:251730944;mso-position-horizontal-relative:page" coordorigin="4665,-264" coordsize="813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">
                <v:shape id="Freeform 140" o:spid="_x0000_s1027" style="position:absolute;left:4665;top:142;width:407;height:697;visibility:visible;mso-wrap-style:square;v-text-anchor:top" coordsize="40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" path="m232,l,,,294r10,76l39,439r46,60l145,546,406,696r,-268l261,345,249,335r-9,-12l234,310r-2,-16l232,xe" fillcolor="#c79b65" stroked="f">
                  <v:path arrowok="t" o:connecttype="custom" o:connectlocs="232,142;0,142;0,436;10,512;39,581;85,641;145,688;406,838;406,570;261,487;249,477;240,465;234,452;232,436;232,142" o:connectangles="0,0,0,0,0,0,0,0,0,0,0,0,0,0,0"/>
                </v:shape>
                <v:shape id="Freeform 139" o:spid="_x0000_s1028" style="position:absolute;left:5070;top:-265;width:407;height:987;visibility:visible;mso-wrap-style:square;v-text-anchor:top" coordsize="40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" path="m406,l,,,232r174,l174,584,,718,,986,261,836r61,-47l367,729r29,-69l406,584,406,xe" fillcolor="#e74c37" stroked="f">
                  <v:path arrowok="t" o:connecttype="custom" o:connectlocs="406,-264;0,-264;0,-32;174,-32;174,320;0,454;0,722;261,572;322,525;367,465;396,396;406,320;406,-264" o:connectangles="0,0,0,0,0,0,0,0,0,0,0,0,0"/>
                </v:shape>
                <v:shape id="Freeform 138" o:spid="_x0000_s1029" style="position:absolute;left:4665;top:-265;width:406;height:407;visibility:visible;mso-wrap-style:square;v-text-anchor:top" coordsize="4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" path="m406,l,406r406,l406,xe" fillcolor="#673b2b" stroked="f">
                  <v:path arrowok="t" o:connecttype="custom" o:connectlocs="406,-264;0,142;406,142;406,-264" o:connectangles="0,0,0,0"/>
                </v:shape>
                <w10:wrap anchorx="page"/>
              </v:group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24"/>
        </w:rPr>
        <w:t>ЦЕНТР ГОСУСЛУГ</w:t>
      </w:r>
    </w:p>
    <w:p w:rsidR="006E6631" w:rsidRDefault="00E20640">
      <w:pPr>
        <w:spacing w:before="10"/>
        <w:ind w:left="160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sz w:val="24"/>
        </w:rPr>
        <w:t>«МОИ ДОКУМЕНТЫ»</w:t>
      </w:r>
    </w:p>
    <w:p w:rsidR="006E6631" w:rsidRDefault="006E6631">
      <w:pPr>
        <w:rPr>
          <w:rFonts w:ascii="Trebuchet MS" w:hAnsi="Trebuchet MS"/>
          <w:sz w:val="24"/>
        </w:rPr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3729" w:space="40"/>
            <w:col w:w="4531"/>
          </w:cols>
        </w:sect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spacing w:after="1"/>
        <w:rPr>
          <w:rFonts w:ascii="Trebuchet MS"/>
          <w:b/>
          <w:sz w:val="27"/>
        </w:rPr>
      </w:pPr>
    </w:p>
    <w:p w:rsidR="006E6631" w:rsidRDefault="00CC671F">
      <w:pPr>
        <w:pStyle w:val="a3"/>
        <w:ind w:left="3258"/>
        <w:rPr>
          <w:rFonts w:ascii="Trebuchet MS"/>
          <w:sz w:val="20"/>
        </w:rPr>
      </w:pPr>
      <w:r>
        <w:rPr>
          <w:rFonts w:ascii="Trebuchet MS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117600" cy="217805"/>
                <wp:effectExtent l="8255" t="635" r="7620" b="19685"/>
                <wp:docPr id="16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217805"/>
                          <a:chOff x="0" y="0"/>
                          <a:chExt cx="1760" cy="343"/>
                        </a:xfrm>
                      </wpg:grpSpPr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720" cy="199"/>
                          </a:xfrm>
                          <a:custGeom>
                            <a:avLst/>
                            <a:gdLst>
                              <a:gd name="T0" fmla="+- 0 1740 20"/>
                              <a:gd name="T1" fmla="*/ T0 w 1720"/>
                              <a:gd name="T2" fmla="+- 0 20 20"/>
                              <a:gd name="T3" fmla="*/ 20 h 199"/>
                              <a:gd name="T4" fmla="+- 0 880 20"/>
                              <a:gd name="T5" fmla="*/ T4 w 1720"/>
                              <a:gd name="T6" fmla="+- 0 218 20"/>
                              <a:gd name="T7" fmla="*/ 218 h 199"/>
                              <a:gd name="T8" fmla="+- 0 20 20"/>
                              <a:gd name="T9" fmla="*/ T8 w 1720"/>
                              <a:gd name="T10" fmla="+- 0 20 20"/>
                              <a:gd name="T11" fmla="*/ 2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20" h="199">
                                <a:moveTo>
                                  <a:pt x="1720" y="0"/>
                                </a:moveTo>
                                <a:lnTo>
                                  <a:pt x="860" y="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5"/>
                        <wps:cNvSpPr>
                          <a:spLocks/>
                        </wps:cNvSpPr>
                        <wps:spPr bwMode="auto">
                          <a:xfrm>
                            <a:off x="20" y="124"/>
                            <a:ext cx="1720" cy="199"/>
                          </a:xfrm>
                          <a:custGeom>
                            <a:avLst/>
                            <a:gdLst>
                              <a:gd name="T0" fmla="+- 0 1740 20"/>
                              <a:gd name="T1" fmla="*/ T0 w 1720"/>
                              <a:gd name="T2" fmla="+- 0 124 124"/>
                              <a:gd name="T3" fmla="*/ 124 h 199"/>
                              <a:gd name="T4" fmla="+- 0 880 20"/>
                              <a:gd name="T5" fmla="*/ T4 w 1720"/>
                              <a:gd name="T6" fmla="+- 0 322 124"/>
                              <a:gd name="T7" fmla="*/ 322 h 199"/>
                              <a:gd name="T8" fmla="+- 0 20 20"/>
                              <a:gd name="T9" fmla="*/ T8 w 1720"/>
                              <a:gd name="T10" fmla="+- 0 124 124"/>
                              <a:gd name="T11" fmla="*/ 12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20" h="199">
                                <a:moveTo>
                                  <a:pt x="1720" y="0"/>
                                </a:moveTo>
                                <a:lnTo>
                                  <a:pt x="860" y="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2F247" id="Group 134" o:spid="_x0000_s1026" style="width:88pt;height:17.15pt;mso-position-horizontal-relative:char;mso-position-vertical-relative:line" coordsize="1760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">
                <v:shape id="Freeform 136" o:spid="_x0000_s1027" style="position:absolute;left:20;top:20;width:1720;height:199;visibility:visible;mso-wrap-style:square;v-text-anchor:top" coordsize="17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" path="m1720,l860,198,,e" filled="f" strokecolor="#f79433" strokeweight="2pt">
                  <v:path arrowok="t" o:connecttype="custom" o:connectlocs="1720,20;860,218;0,20" o:connectangles="0,0,0"/>
                </v:shape>
                <v:shape id="Freeform 135" o:spid="_x0000_s1028" style="position:absolute;left:20;top:124;width:1720;height:199;visibility:visible;mso-wrap-style:square;v-text-anchor:top" coordsize="17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" path="m1720,l860,198,,e" filled="f" strokecolor="#f79433" strokeweight="2pt">
                  <v:path arrowok="t" o:connecttype="custom" o:connectlocs="1720,124;860,322;0,124" o:connectangles="0,0,0"/>
                </v:shape>
                <w10:anchorlock/>
              </v:group>
            </w:pict>
          </mc:Fallback>
        </mc:AlternateContent>
      </w:r>
    </w:p>
    <w:p w:rsidR="006E6631" w:rsidRDefault="006E6631">
      <w:pPr>
        <w:pStyle w:val="a3"/>
        <w:spacing w:before="1"/>
        <w:rPr>
          <w:rFonts w:ascii="Trebuchet MS"/>
          <w:b/>
          <w:sz w:val="18"/>
        </w:rPr>
      </w:pPr>
    </w:p>
    <w:p w:rsidR="006E6631" w:rsidRDefault="00E20640">
      <w:pPr>
        <w:pStyle w:val="5"/>
        <w:spacing w:before="87" w:line="249" w:lineRule="auto"/>
        <w:ind w:left="820" w:right="972"/>
      </w:pPr>
      <w:r>
        <w:rPr>
          <w:color w:val="231F20"/>
        </w:rPr>
        <w:t>Для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зарегистрированных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документов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будете </w:t>
      </w:r>
      <w:r>
        <w:rPr>
          <w:color w:val="231F20"/>
        </w:rPr>
        <w:t>приглашены (по телефону) в Департамент или Центр информированию по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переселению</w:t>
      </w:r>
    </w:p>
    <w:p w:rsidR="006E6631" w:rsidRDefault="006E6631">
      <w:pPr>
        <w:pStyle w:val="a3"/>
        <w:spacing w:before="2"/>
        <w:rPr>
          <w:sz w:val="15"/>
        </w:rPr>
      </w:pPr>
    </w:p>
    <w:p w:rsidR="006E6631" w:rsidRDefault="00CC671F">
      <w:pPr>
        <w:spacing w:before="92" w:line="247" w:lineRule="auto"/>
        <w:ind w:left="3471" w:right="2089"/>
        <w:rPr>
          <w:rFonts w:ascii="Trebuchet MS" w:hAnsi="Trebuchet MS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1515745</wp:posOffset>
                </wp:positionH>
                <wp:positionV relativeFrom="paragraph">
                  <wp:posOffset>71120</wp:posOffset>
                </wp:positionV>
                <wp:extent cx="715010" cy="709930"/>
                <wp:effectExtent l="0" t="0" r="0" b="0"/>
                <wp:wrapNone/>
                <wp:docPr id="15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" cy="709930"/>
                          <a:chOff x="2387" y="112"/>
                          <a:chExt cx="1126" cy="1118"/>
                        </a:xfrm>
                      </wpg:grpSpPr>
                      <wps:wsp>
                        <wps:cNvPr id="152" name="AutoShape 133"/>
                        <wps:cNvSpPr>
                          <a:spLocks/>
                        </wps:cNvSpPr>
                        <wps:spPr bwMode="auto">
                          <a:xfrm>
                            <a:off x="3123" y="621"/>
                            <a:ext cx="390" cy="391"/>
                          </a:xfrm>
                          <a:custGeom>
                            <a:avLst/>
                            <a:gdLst>
                              <a:gd name="T0" fmla="+- 0 3267 3123"/>
                              <a:gd name="T1" fmla="*/ T0 w 390"/>
                              <a:gd name="T2" fmla="+- 0 972 621"/>
                              <a:gd name="T3" fmla="*/ 972 h 391"/>
                              <a:gd name="T4" fmla="+- 0 3163 3123"/>
                              <a:gd name="T5" fmla="*/ T4 w 390"/>
                              <a:gd name="T6" fmla="+- 0 866 621"/>
                              <a:gd name="T7" fmla="*/ 866 h 391"/>
                              <a:gd name="T8" fmla="+- 0 3123 3123"/>
                              <a:gd name="T9" fmla="*/ T8 w 390"/>
                              <a:gd name="T10" fmla="+- 0 1012 621"/>
                              <a:gd name="T11" fmla="*/ 1012 h 391"/>
                              <a:gd name="T12" fmla="+- 0 3267 3123"/>
                              <a:gd name="T13" fmla="*/ T12 w 390"/>
                              <a:gd name="T14" fmla="+- 0 972 621"/>
                              <a:gd name="T15" fmla="*/ 972 h 391"/>
                              <a:gd name="T16" fmla="+- 0 3513 3123"/>
                              <a:gd name="T17" fmla="*/ T16 w 390"/>
                              <a:gd name="T18" fmla="+- 0 733 621"/>
                              <a:gd name="T19" fmla="*/ 733 h 391"/>
                              <a:gd name="T20" fmla="+- 0 3512 3123"/>
                              <a:gd name="T21" fmla="*/ T20 w 390"/>
                              <a:gd name="T22" fmla="+- 0 733 621"/>
                              <a:gd name="T23" fmla="*/ 733 h 391"/>
                              <a:gd name="T24" fmla="+- 0 3487 3123"/>
                              <a:gd name="T25" fmla="*/ T24 w 390"/>
                              <a:gd name="T26" fmla="+- 0 707 621"/>
                              <a:gd name="T27" fmla="*/ 707 h 391"/>
                              <a:gd name="T28" fmla="+- 0 3463 3123"/>
                              <a:gd name="T29" fmla="*/ T28 w 390"/>
                              <a:gd name="T30" fmla="+- 0 682 621"/>
                              <a:gd name="T31" fmla="*/ 682 h 391"/>
                              <a:gd name="T32" fmla="+- 0 3402 3123"/>
                              <a:gd name="T33" fmla="*/ T32 w 390"/>
                              <a:gd name="T34" fmla="+- 0 621 621"/>
                              <a:gd name="T35" fmla="*/ 621 h 391"/>
                              <a:gd name="T36" fmla="+- 0 3178 3123"/>
                              <a:gd name="T37" fmla="*/ T36 w 390"/>
                              <a:gd name="T38" fmla="+- 0 845 621"/>
                              <a:gd name="T39" fmla="*/ 845 h 391"/>
                              <a:gd name="T40" fmla="+- 0 3203 3123"/>
                              <a:gd name="T41" fmla="*/ T40 w 390"/>
                              <a:gd name="T42" fmla="+- 0 872 621"/>
                              <a:gd name="T43" fmla="*/ 872 h 391"/>
                              <a:gd name="T44" fmla="+- 0 3391 3123"/>
                              <a:gd name="T45" fmla="*/ T44 w 390"/>
                              <a:gd name="T46" fmla="+- 0 682 621"/>
                              <a:gd name="T47" fmla="*/ 682 h 391"/>
                              <a:gd name="T48" fmla="+- 0 3404 3123"/>
                              <a:gd name="T49" fmla="*/ T48 w 390"/>
                              <a:gd name="T50" fmla="+- 0 695 621"/>
                              <a:gd name="T51" fmla="*/ 695 h 391"/>
                              <a:gd name="T52" fmla="+- 0 3214 3123"/>
                              <a:gd name="T53" fmla="*/ T52 w 390"/>
                              <a:gd name="T54" fmla="+- 0 883 621"/>
                              <a:gd name="T55" fmla="*/ 883 h 391"/>
                              <a:gd name="T56" fmla="+- 0 3215 3123"/>
                              <a:gd name="T57" fmla="*/ T56 w 390"/>
                              <a:gd name="T58" fmla="+- 0 890 621"/>
                              <a:gd name="T59" fmla="*/ 890 h 391"/>
                              <a:gd name="T60" fmla="+- 0 3221 3123"/>
                              <a:gd name="T61" fmla="*/ T60 w 390"/>
                              <a:gd name="T62" fmla="+- 0 889 621"/>
                              <a:gd name="T63" fmla="*/ 889 h 391"/>
                              <a:gd name="T64" fmla="+- 0 3229 3123"/>
                              <a:gd name="T65" fmla="*/ T64 w 390"/>
                              <a:gd name="T66" fmla="+- 0 891 621"/>
                              <a:gd name="T67" fmla="*/ 891 h 391"/>
                              <a:gd name="T68" fmla="+- 0 3230 3123"/>
                              <a:gd name="T69" fmla="*/ T68 w 390"/>
                              <a:gd name="T70" fmla="+- 0 889 621"/>
                              <a:gd name="T71" fmla="*/ 889 h 391"/>
                              <a:gd name="T72" fmla="+- 0 3232 3123"/>
                              <a:gd name="T73" fmla="*/ T72 w 390"/>
                              <a:gd name="T74" fmla="+- 0 887 621"/>
                              <a:gd name="T75" fmla="*/ 887 h 391"/>
                              <a:gd name="T76" fmla="+- 0 3242 3123"/>
                              <a:gd name="T77" fmla="*/ T76 w 390"/>
                              <a:gd name="T78" fmla="+- 0 880 621"/>
                              <a:gd name="T79" fmla="*/ 880 h 391"/>
                              <a:gd name="T80" fmla="+- 0 3251 3123"/>
                              <a:gd name="T81" fmla="*/ T80 w 390"/>
                              <a:gd name="T82" fmla="+- 0 870 621"/>
                              <a:gd name="T83" fmla="*/ 870 h 391"/>
                              <a:gd name="T84" fmla="+- 0 3412 3123"/>
                              <a:gd name="T85" fmla="*/ T84 w 390"/>
                              <a:gd name="T86" fmla="+- 0 707 621"/>
                              <a:gd name="T87" fmla="*/ 707 h 391"/>
                              <a:gd name="T88" fmla="+- 0 3415 3123"/>
                              <a:gd name="T89" fmla="*/ T88 w 390"/>
                              <a:gd name="T90" fmla="+- 0 707 621"/>
                              <a:gd name="T91" fmla="*/ 707 h 391"/>
                              <a:gd name="T92" fmla="+- 0 3418 3123"/>
                              <a:gd name="T93" fmla="*/ T92 w 390"/>
                              <a:gd name="T94" fmla="+- 0 708 621"/>
                              <a:gd name="T95" fmla="*/ 708 h 391"/>
                              <a:gd name="T96" fmla="+- 0 3421 3123"/>
                              <a:gd name="T97" fmla="*/ T96 w 390"/>
                              <a:gd name="T98" fmla="+- 0 709 621"/>
                              <a:gd name="T99" fmla="*/ 709 h 391"/>
                              <a:gd name="T100" fmla="+- 0 3420 3123"/>
                              <a:gd name="T101" fmla="*/ T100 w 390"/>
                              <a:gd name="T102" fmla="+- 0 715 621"/>
                              <a:gd name="T103" fmla="*/ 715 h 391"/>
                              <a:gd name="T104" fmla="+- 0 3422 3123"/>
                              <a:gd name="T105" fmla="*/ T104 w 390"/>
                              <a:gd name="T106" fmla="+- 0 723 621"/>
                              <a:gd name="T107" fmla="*/ 723 h 391"/>
                              <a:gd name="T108" fmla="+- 0 3416 3123"/>
                              <a:gd name="T109" fmla="*/ T108 w 390"/>
                              <a:gd name="T110" fmla="+- 0 734 621"/>
                              <a:gd name="T111" fmla="*/ 734 h 391"/>
                              <a:gd name="T112" fmla="+- 0 3409 3123"/>
                              <a:gd name="T113" fmla="*/ T112 w 390"/>
                              <a:gd name="T114" fmla="+- 0 739 621"/>
                              <a:gd name="T115" fmla="*/ 739 h 391"/>
                              <a:gd name="T116" fmla="+- 0 3240 3123"/>
                              <a:gd name="T117" fmla="*/ T116 w 390"/>
                              <a:gd name="T118" fmla="+- 0 907 621"/>
                              <a:gd name="T119" fmla="*/ 907 h 391"/>
                              <a:gd name="T120" fmla="+- 0 3246 3123"/>
                              <a:gd name="T121" fmla="*/ T120 w 390"/>
                              <a:gd name="T122" fmla="+- 0 917 621"/>
                              <a:gd name="T123" fmla="*/ 917 h 391"/>
                              <a:gd name="T124" fmla="+- 0 3253 3123"/>
                              <a:gd name="T125" fmla="*/ T124 w 390"/>
                              <a:gd name="T126" fmla="+- 0 918 621"/>
                              <a:gd name="T127" fmla="*/ 918 h 391"/>
                              <a:gd name="T128" fmla="+- 0 3258 3123"/>
                              <a:gd name="T129" fmla="*/ T128 w 390"/>
                              <a:gd name="T130" fmla="+- 0 914 621"/>
                              <a:gd name="T131" fmla="*/ 914 h 391"/>
                              <a:gd name="T132" fmla="+- 0 3264 3123"/>
                              <a:gd name="T133" fmla="*/ T132 w 390"/>
                              <a:gd name="T134" fmla="+- 0 909 621"/>
                              <a:gd name="T135" fmla="*/ 909 h 391"/>
                              <a:gd name="T136" fmla="+- 0 3441 3123"/>
                              <a:gd name="T137" fmla="*/ T136 w 390"/>
                              <a:gd name="T138" fmla="+- 0 733 621"/>
                              <a:gd name="T139" fmla="*/ 733 h 391"/>
                              <a:gd name="T140" fmla="+- 0 3444 3123"/>
                              <a:gd name="T141" fmla="*/ T140 w 390"/>
                              <a:gd name="T142" fmla="+- 0 736 621"/>
                              <a:gd name="T143" fmla="*/ 736 h 391"/>
                              <a:gd name="T144" fmla="+- 0 3448 3123"/>
                              <a:gd name="T145" fmla="*/ T144 w 390"/>
                              <a:gd name="T146" fmla="+- 0 740 621"/>
                              <a:gd name="T147" fmla="*/ 740 h 391"/>
                              <a:gd name="T148" fmla="+- 0 3454 3123"/>
                              <a:gd name="T149" fmla="*/ T148 w 390"/>
                              <a:gd name="T150" fmla="+- 0 746 621"/>
                              <a:gd name="T151" fmla="*/ 746 h 391"/>
                              <a:gd name="T152" fmla="+- 0 3264 3123"/>
                              <a:gd name="T153" fmla="*/ T152 w 390"/>
                              <a:gd name="T154" fmla="+- 0 933 621"/>
                              <a:gd name="T155" fmla="*/ 933 h 391"/>
                              <a:gd name="T156" fmla="+- 0 3286 3123"/>
                              <a:gd name="T157" fmla="*/ T156 w 390"/>
                              <a:gd name="T158" fmla="+- 0 960 621"/>
                              <a:gd name="T159" fmla="*/ 960 h 391"/>
                              <a:gd name="T160" fmla="+- 0 3513 3123"/>
                              <a:gd name="T161" fmla="*/ T160 w 390"/>
                              <a:gd name="T162" fmla="+- 0 733 621"/>
                              <a:gd name="T163" fmla="*/ 73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90" h="391">
                                <a:moveTo>
                                  <a:pt x="144" y="351"/>
                                </a:moveTo>
                                <a:lnTo>
                                  <a:pt x="40" y="245"/>
                                </a:lnTo>
                                <a:lnTo>
                                  <a:pt x="0" y="391"/>
                                </a:lnTo>
                                <a:lnTo>
                                  <a:pt x="144" y="351"/>
                                </a:lnTo>
                                <a:moveTo>
                                  <a:pt x="390" y="112"/>
                                </a:moveTo>
                                <a:lnTo>
                                  <a:pt x="389" y="112"/>
                                </a:lnTo>
                                <a:lnTo>
                                  <a:pt x="364" y="86"/>
                                </a:lnTo>
                                <a:lnTo>
                                  <a:pt x="340" y="61"/>
                                </a:lnTo>
                                <a:lnTo>
                                  <a:pt x="279" y="0"/>
                                </a:lnTo>
                                <a:lnTo>
                                  <a:pt x="55" y="224"/>
                                </a:lnTo>
                                <a:lnTo>
                                  <a:pt x="80" y="251"/>
                                </a:lnTo>
                                <a:lnTo>
                                  <a:pt x="268" y="61"/>
                                </a:lnTo>
                                <a:lnTo>
                                  <a:pt x="281" y="74"/>
                                </a:lnTo>
                                <a:lnTo>
                                  <a:pt x="91" y="262"/>
                                </a:lnTo>
                                <a:lnTo>
                                  <a:pt x="92" y="269"/>
                                </a:lnTo>
                                <a:lnTo>
                                  <a:pt x="98" y="268"/>
                                </a:lnTo>
                                <a:lnTo>
                                  <a:pt x="106" y="270"/>
                                </a:lnTo>
                                <a:lnTo>
                                  <a:pt x="107" y="268"/>
                                </a:lnTo>
                                <a:lnTo>
                                  <a:pt x="109" y="266"/>
                                </a:lnTo>
                                <a:lnTo>
                                  <a:pt x="119" y="259"/>
                                </a:lnTo>
                                <a:lnTo>
                                  <a:pt x="128" y="249"/>
                                </a:lnTo>
                                <a:lnTo>
                                  <a:pt x="289" y="86"/>
                                </a:lnTo>
                                <a:lnTo>
                                  <a:pt x="292" y="86"/>
                                </a:lnTo>
                                <a:lnTo>
                                  <a:pt x="295" y="87"/>
                                </a:lnTo>
                                <a:lnTo>
                                  <a:pt x="298" y="88"/>
                                </a:lnTo>
                                <a:lnTo>
                                  <a:pt x="297" y="94"/>
                                </a:lnTo>
                                <a:lnTo>
                                  <a:pt x="299" y="102"/>
                                </a:lnTo>
                                <a:lnTo>
                                  <a:pt x="293" y="113"/>
                                </a:lnTo>
                                <a:lnTo>
                                  <a:pt x="286" y="118"/>
                                </a:lnTo>
                                <a:lnTo>
                                  <a:pt x="117" y="286"/>
                                </a:lnTo>
                                <a:lnTo>
                                  <a:pt x="123" y="296"/>
                                </a:lnTo>
                                <a:lnTo>
                                  <a:pt x="130" y="297"/>
                                </a:lnTo>
                                <a:lnTo>
                                  <a:pt x="135" y="293"/>
                                </a:lnTo>
                                <a:lnTo>
                                  <a:pt x="141" y="288"/>
                                </a:lnTo>
                                <a:lnTo>
                                  <a:pt x="318" y="112"/>
                                </a:lnTo>
                                <a:lnTo>
                                  <a:pt x="321" y="115"/>
                                </a:lnTo>
                                <a:lnTo>
                                  <a:pt x="325" y="119"/>
                                </a:lnTo>
                                <a:lnTo>
                                  <a:pt x="331" y="125"/>
                                </a:lnTo>
                                <a:lnTo>
                                  <a:pt x="141" y="312"/>
                                </a:lnTo>
                                <a:lnTo>
                                  <a:pt x="163" y="339"/>
                                </a:lnTo>
                                <a:lnTo>
                                  <a:pt x="390" y="112"/>
                                </a:lnTo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767" y="1069"/>
                            <a:ext cx="361" cy="0"/>
                          </a:xfrm>
                          <a:prstGeom prst="line">
                            <a:avLst/>
                          </a:prstGeom>
                          <a:noFill/>
                          <a:ln w="20117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767" y="866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20409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767" y="968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19675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767" y="7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9963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28"/>
                        <wps:cNvSpPr>
                          <a:spLocks/>
                        </wps:cNvSpPr>
                        <wps:spPr bwMode="auto">
                          <a:xfrm>
                            <a:off x="2672" y="364"/>
                            <a:ext cx="674" cy="866"/>
                          </a:xfrm>
                          <a:custGeom>
                            <a:avLst/>
                            <a:gdLst>
                              <a:gd name="T0" fmla="+- 0 2912 2672"/>
                              <a:gd name="T1" fmla="*/ T0 w 674"/>
                              <a:gd name="T2" fmla="+- 0 647 364"/>
                              <a:gd name="T3" fmla="*/ 647 h 866"/>
                              <a:gd name="T4" fmla="+- 0 2893 2672"/>
                              <a:gd name="T5" fmla="*/ T4 w 674"/>
                              <a:gd name="T6" fmla="+- 0 664 364"/>
                              <a:gd name="T7" fmla="*/ 664 h 866"/>
                              <a:gd name="T8" fmla="+- 0 2872 2672"/>
                              <a:gd name="T9" fmla="*/ T8 w 674"/>
                              <a:gd name="T10" fmla="+- 0 680 364"/>
                              <a:gd name="T11" fmla="*/ 680 h 866"/>
                              <a:gd name="T12" fmla="+- 0 3070 2672"/>
                              <a:gd name="T13" fmla="*/ T12 w 674"/>
                              <a:gd name="T14" fmla="+- 0 681 364"/>
                              <a:gd name="T15" fmla="*/ 681 h 866"/>
                              <a:gd name="T16" fmla="+- 0 3075 2672"/>
                              <a:gd name="T17" fmla="*/ T16 w 674"/>
                              <a:gd name="T18" fmla="+- 0 546 364"/>
                              <a:gd name="T19" fmla="*/ 546 h 866"/>
                              <a:gd name="T20" fmla="+- 0 2978 2672"/>
                              <a:gd name="T21" fmla="*/ T20 w 674"/>
                              <a:gd name="T22" fmla="+- 0 558 364"/>
                              <a:gd name="T23" fmla="*/ 558 h 866"/>
                              <a:gd name="T24" fmla="+- 0 2966 2672"/>
                              <a:gd name="T25" fmla="*/ T24 w 674"/>
                              <a:gd name="T26" fmla="+- 0 580 364"/>
                              <a:gd name="T27" fmla="*/ 580 h 866"/>
                              <a:gd name="T28" fmla="+- 0 3071 2672"/>
                              <a:gd name="T29" fmla="*/ T28 w 674"/>
                              <a:gd name="T30" fmla="+- 0 578 364"/>
                              <a:gd name="T31" fmla="*/ 578 h 866"/>
                              <a:gd name="T32" fmla="+- 0 3075 2672"/>
                              <a:gd name="T33" fmla="*/ T32 w 674"/>
                              <a:gd name="T34" fmla="+- 0 546 364"/>
                              <a:gd name="T35" fmla="*/ 546 h 866"/>
                              <a:gd name="T36" fmla="+- 0 3323 2672"/>
                              <a:gd name="T37" fmla="*/ T36 w 674"/>
                              <a:gd name="T38" fmla="+- 0 966 364"/>
                              <a:gd name="T39" fmla="*/ 966 h 866"/>
                              <a:gd name="T40" fmla="+- 0 3302 2672"/>
                              <a:gd name="T41" fmla="*/ T40 w 674"/>
                              <a:gd name="T42" fmla="+- 0 1005 364"/>
                              <a:gd name="T43" fmla="*/ 1005 h 866"/>
                              <a:gd name="T44" fmla="+- 0 3303 2672"/>
                              <a:gd name="T45" fmla="*/ T44 w 674"/>
                              <a:gd name="T46" fmla="+- 0 1057 364"/>
                              <a:gd name="T47" fmla="*/ 1057 h 866"/>
                              <a:gd name="T48" fmla="+- 0 3302 2672"/>
                              <a:gd name="T49" fmla="*/ T48 w 674"/>
                              <a:gd name="T50" fmla="+- 0 1111 364"/>
                              <a:gd name="T51" fmla="*/ 1111 h 866"/>
                              <a:gd name="T52" fmla="+- 0 3302 2672"/>
                              <a:gd name="T53" fmla="*/ T52 w 674"/>
                              <a:gd name="T54" fmla="+- 0 1185 364"/>
                              <a:gd name="T55" fmla="*/ 1185 h 866"/>
                              <a:gd name="T56" fmla="+- 0 2716 2672"/>
                              <a:gd name="T57" fmla="*/ T56 w 674"/>
                              <a:gd name="T58" fmla="+- 0 736 364"/>
                              <a:gd name="T59" fmla="*/ 736 h 866"/>
                              <a:gd name="T60" fmla="+- 0 2707 2672"/>
                              <a:gd name="T61" fmla="*/ T60 w 674"/>
                              <a:gd name="T62" fmla="+- 0 735 364"/>
                              <a:gd name="T63" fmla="*/ 735 h 866"/>
                              <a:gd name="T64" fmla="+- 0 2681 2672"/>
                              <a:gd name="T65" fmla="*/ T64 w 674"/>
                              <a:gd name="T66" fmla="+- 0 736 364"/>
                              <a:gd name="T67" fmla="*/ 736 h 866"/>
                              <a:gd name="T68" fmla="+- 0 2673 2672"/>
                              <a:gd name="T69" fmla="*/ T68 w 674"/>
                              <a:gd name="T70" fmla="+- 0 1057 364"/>
                              <a:gd name="T71" fmla="*/ 1057 h 866"/>
                              <a:gd name="T72" fmla="+- 0 2672 2672"/>
                              <a:gd name="T73" fmla="*/ T72 w 674"/>
                              <a:gd name="T74" fmla="+- 0 1224 364"/>
                              <a:gd name="T75" fmla="*/ 1224 h 866"/>
                              <a:gd name="T76" fmla="+- 0 3302 2672"/>
                              <a:gd name="T77" fmla="*/ T76 w 674"/>
                              <a:gd name="T78" fmla="+- 0 1229 364"/>
                              <a:gd name="T79" fmla="*/ 1229 h 866"/>
                              <a:gd name="T80" fmla="+- 0 3343 2672"/>
                              <a:gd name="T81" fmla="*/ T80 w 674"/>
                              <a:gd name="T82" fmla="+- 0 1229 364"/>
                              <a:gd name="T83" fmla="*/ 1229 h 866"/>
                              <a:gd name="T84" fmla="+- 0 3343 2672"/>
                              <a:gd name="T85" fmla="*/ T84 w 674"/>
                              <a:gd name="T86" fmla="+- 0 1185 364"/>
                              <a:gd name="T87" fmla="*/ 1185 h 866"/>
                              <a:gd name="T88" fmla="+- 0 3346 2672"/>
                              <a:gd name="T89" fmla="*/ T88 w 674"/>
                              <a:gd name="T90" fmla="+- 0 609 364"/>
                              <a:gd name="T91" fmla="*/ 609 h 866"/>
                              <a:gd name="T92" fmla="+- 0 3331 2672"/>
                              <a:gd name="T93" fmla="*/ T92 w 674"/>
                              <a:gd name="T94" fmla="+- 0 572 364"/>
                              <a:gd name="T95" fmla="*/ 572 h 866"/>
                              <a:gd name="T96" fmla="+- 0 3129 2672"/>
                              <a:gd name="T97" fmla="*/ T96 w 674"/>
                              <a:gd name="T98" fmla="+- 0 370 364"/>
                              <a:gd name="T99" fmla="*/ 370 h 866"/>
                              <a:gd name="T100" fmla="+- 0 3009 2672"/>
                              <a:gd name="T101" fmla="*/ T100 w 674"/>
                              <a:gd name="T102" fmla="+- 0 364 364"/>
                              <a:gd name="T103" fmla="*/ 364 h 866"/>
                              <a:gd name="T104" fmla="+- 0 3011 2672"/>
                              <a:gd name="T105" fmla="*/ T104 w 674"/>
                              <a:gd name="T106" fmla="+- 0 385 364"/>
                              <a:gd name="T107" fmla="*/ 385 h 866"/>
                              <a:gd name="T108" fmla="+- 0 3012 2672"/>
                              <a:gd name="T109" fmla="*/ T108 w 674"/>
                              <a:gd name="T110" fmla="+- 0 407 364"/>
                              <a:gd name="T111" fmla="*/ 407 h 866"/>
                              <a:gd name="T112" fmla="+- 0 3128 2672"/>
                              <a:gd name="T113" fmla="*/ T112 w 674"/>
                              <a:gd name="T114" fmla="+- 0 580 364"/>
                              <a:gd name="T115" fmla="*/ 580 h 866"/>
                              <a:gd name="T116" fmla="+- 0 3302 2672"/>
                              <a:gd name="T117" fmla="*/ T116 w 674"/>
                              <a:gd name="T118" fmla="+- 0 672 364"/>
                              <a:gd name="T119" fmla="*/ 672 h 866"/>
                              <a:gd name="T120" fmla="+- 0 3308 2672"/>
                              <a:gd name="T121" fmla="*/ T120 w 674"/>
                              <a:gd name="T122" fmla="+- 0 674 364"/>
                              <a:gd name="T123" fmla="*/ 674 h 866"/>
                              <a:gd name="T124" fmla="+- 0 3323 2672"/>
                              <a:gd name="T125" fmla="*/ T124 w 674"/>
                              <a:gd name="T126" fmla="+- 0 656 364"/>
                              <a:gd name="T127" fmla="*/ 656 h 866"/>
                              <a:gd name="T128" fmla="+- 0 3342 2672"/>
                              <a:gd name="T129" fmla="*/ T128 w 674"/>
                              <a:gd name="T130" fmla="+- 0 630 364"/>
                              <a:gd name="T131" fmla="*/ 630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4" h="866">
                                <a:moveTo>
                                  <a:pt x="398" y="283"/>
                                </a:moveTo>
                                <a:lnTo>
                                  <a:pt x="240" y="283"/>
                                </a:lnTo>
                                <a:lnTo>
                                  <a:pt x="231" y="292"/>
                                </a:lnTo>
                                <a:lnTo>
                                  <a:pt x="221" y="300"/>
                                </a:lnTo>
                                <a:lnTo>
                                  <a:pt x="210" y="308"/>
                                </a:lnTo>
                                <a:lnTo>
                                  <a:pt x="200" y="316"/>
                                </a:lnTo>
                                <a:lnTo>
                                  <a:pt x="359" y="317"/>
                                </a:lnTo>
                                <a:lnTo>
                                  <a:pt x="398" y="317"/>
                                </a:lnTo>
                                <a:lnTo>
                                  <a:pt x="398" y="283"/>
                                </a:lnTo>
                                <a:moveTo>
                                  <a:pt x="403" y="182"/>
                                </a:moveTo>
                                <a:lnTo>
                                  <a:pt x="311" y="182"/>
                                </a:lnTo>
                                <a:lnTo>
                                  <a:pt x="306" y="194"/>
                                </a:lnTo>
                                <a:lnTo>
                                  <a:pt x="301" y="205"/>
                                </a:lnTo>
                                <a:lnTo>
                                  <a:pt x="294" y="216"/>
                                </a:lnTo>
                                <a:lnTo>
                                  <a:pt x="395" y="215"/>
                                </a:lnTo>
                                <a:lnTo>
                                  <a:pt x="399" y="214"/>
                                </a:lnTo>
                                <a:lnTo>
                                  <a:pt x="403" y="213"/>
                                </a:lnTo>
                                <a:lnTo>
                                  <a:pt x="403" y="182"/>
                                </a:lnTo>
                                <a:moveTo>
                                  <a:pt x="671" y="587"/>
                                </a:moveTo>
                                <a:lnTo>
                                  <a:pt x="651" y="602"/>
                                </a:lnTo>
                                <a:lnTo>
                                  <a:pt x="637" y="620"/>
                                </a:lnTo>
                                <a:lnTo>
                                  <a:pt x="630" y="641"/>
                                </a:lnTo>
                                <a:lnTo>
                                  <a:pt x="629" y="666"/>
                                </a:lnTo>
                                <a:lnTo>
                                  <a:pt x="631" y="693"/>
                                </a:lnTo>
                                <a:lnTo>
                                  <a:pt x="631" y="720"/>
                                </a:lnTo>
                                <a:lnTo>
                                  <a:pt x="630" y="747"/>
                                </a:lnTo>
                                <a:lnTo>
                                  <a:pt x="630" y="760"/>
                                </a:lnTo>
                                <a:lnTo>
                                  <a:pt x="630" y="821"/>
                                </a:lnTo>
                                <a:lnTo>
                                  <a:pt x="44" y="821"/>
                                </a:lnTo>
                                <a:lnTo>
                                  <a:pt x="44" y="372"/>
                                </a:lnTo>
                                <a:lnTo>
                                  <a:pt x="44" y="370"/>
                                </a:lnTo>
                                <a:lnTo>
                                  <a:pt x="35" y="371"/>
                                </a:lnTo>
                                <a:lnTo>
                                  <a:pt x="25" y="372"/>
                                </a:lnTo>
                                <a:lnTo>
                                  <a:pt x="9" y="372"/>
                                </a:lnTo>
                                <a:lnTo>
                                  <a:pt x="1" y="371"/>
                                </a:lnTo>
                                <a:lnTo>
                                  <a:pt x="1" y="693"/>
                                </a:lnTo>
                                <a:lnTo>
                                  <a:pt x="1" y="773"/>
                                </a:lnTo>
                                <a:lnTo>
                                  <a:pt x="0" y="860"/>
                                </a:lnTo>
                                <a:lnTo>
                                  <a:pt x="7" y="865"/>
                                </a:lnTo>
                                <a:lnTo>
                                  <a:pt x="630" y="865"/>
                                </a:lnTo>
                                <a:lnTo>
                                  <a:pt x="649" y="865"/>
                                </a:lnTo>
                                <a:lnTo>
                                  <a:pt x="671" y="865"/>
                                </a:lnTo>
                                <a:lnTo>
                                  <a:pt x="671" y="821"/>
                                </a:lnTo>
                                <a:lnTo>
                                  <a:pt x="671" y="587"/>
                                </a:lnTo>
                                <a:moveTo>
                                  <a:pt x="674" y="245"/>
                                </a:moveTo>
                                <a:lnTo>
                                  <a:pt x="670" y="225"/>
                                </a:lnTo>
                                <a:lnTo>
                                  <a:pt x="659" y="208"/>
                                </a:lnTo>
                                <a:lnTo>
                                  <a:pt x="513" y="61"/>
                                </a:lnTo>
                                <a:lnTo>
                                  <a:pt x="457" y="6"/>
                                </a:lnTo>
                                <a:lnTo>
                                  <a:pt x="444" y="1"/>
                                </a:lnTo>
                                <a:lnTo>
                                  <a:pt x="337" y="0"/>
                                </a:lnTo>
                                <a:lnTo>
                                  <a:pt x="338" y="11"/>
                                </a:lnTo>
                                <a:lnTo>
                                  <a:pt x="339" y="21"/>
                                </a:lnTo>
                                <a:lnTo>
                                  <a:pt x="340" y="32"/>
                                </a:lnTo>
                                <a:lnTo>
                                  <a:pt x="340" y="43"/>
                                </a:lnTo>
                                <a:lnTo>
                                  <a:pt x="456" y="43"/>
                                </a:lnTo>
                                <a:lnTo>
                                  <a:pt x="456" y="216"/>
                                </a:lnTo>
                                <a:lnTo>
                                  <a:pt x="630" y="216"/>
                                </a:lnTo>
                                <a:lnTo>
                                  <a:pt x="630" y="308"/>
                                </a:lnTo>
                                <a:lnTo>
                                  <a:pt x="632" y="308"/>
                                </a:lnTo>
                                <a:lnTo>
                                  <a:pt x="636" y="310"/>
                                </a:lnTo>
                                <a:lnTo>
                                  <a:pt x="644" y="301"/>
                                </a:lnTo>
                                <a:lnTo>
                                  <a:pt x="651" y="292"/>
                                </a:lnTo>
                                <a:lnTo>
                                  <a:pt x="659" y="283"/>
                                </a:lnTo>
                                <a:lnTo>
                                  <a:pt x="670" y="266"/>
                                </a:lnTo>
                                <a:lnTo>
                                  <a:pt x="674" y="245"/>
                                </a:lnTo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262"/>
                            <a:ext cx="1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26"/>
                        <wps:cNvSpPr>
                          <a:spLocks/>
                        </wps:cNvSpPr>
                        <wps:spPr bwMode="auto">
                          <a:xfrm>
                            <a:off x="2387" y="111"/>
                            <a:ext cx="595" cy="593"/>
                          </a:xfrm>
                          <a:custGeom>
                            <a:avLst/>
                            <a:gdLst>
                              <a:gd name="T0" fmla="+- 0 2534 2387"/>
                              <a:gd name="T1" fmla="*/ T0 w 595"/>
                              <a:gd name="T2" fmla="+- 0 662 112"/>
                              <a:gd name="T3" fmla="*/ 662 h 593"/>
                              <a:gd name="T4" fmla="+- 0 2686 2387"/>
                              <a:gd name="T5" fmla="*/ T4 w 595"/>
                              <a:gd name="T6" fmla="+- 0 705 112"/>
                              <a:gd name="T7" fmla="*/ 705 h 593"/>
                              <a:gd name="T8" fmla="+- 0 2801 2387"/>
                              <a:gd name="T9" fmla="*/ T8 w 595"/>
                              <a:gd name="T10" fmla="+- 0 683 112"/>
                              <a:gd name="T11" fmla="*/ 683 h 593"/>
                              <a:gd name="T12" fmla="+- 0 2667 2387"/>
                              <a:gd name="T13" fmla="*/ T12 w 595"/>
                              <a:gd name="T14" fmla="+- 0 644 112"/>
                              <a:gd name="T15" fmla="*/ 644 h 593"/>
                              <a:gd name="T16" fmla="+- 0 2698 2387"/>
                              <a:gd name="T17" fmla="*/ T16 w 595"/>
                              <a:gd name="T18" fmla="+- 0 597 112"/>
                              <a:gd name="T19" fmla="*/ 597 h 593"/>
                              <a:gd name="T20" fmla="+- 0 2669 2387"/>
                              <a:gd name="T21" fmla="*/ T20 w 595"/>
                              <a:gd name="T22" fmla="+- 0 607 112"/>
                              <a:gd name="T23" fmla="*/ 607 h 593"/>
                              <a:gd name="T24" fmla="+- 0 2866 2387"/>
                              <a:gd name="T25" fmla="*/ T24 w 595"/>
                              <a:gd name="T26" fmla="+- 0 644 112"/>
                              <a:gd name="T27" fmla="*/ 644 h 593"/>
                              <a:gd name="T28" fmla="+- 0 2708 2387"/>
                              <a:gd name="T29" fmla="*/ T28 w 595"/>
                              <a:gd name="T30" fmla="+- 0 607 112"/>
                              <a:gd name="T31" fmla="*/ 607 h 593"/>
                              <a:gd name="T32" fmla="+- 0 2708 2387"/>
                              <a:gd name="T33" fmla="*/ T32 w 595"/>
                              <a:gd name="T34" fmla="+- 0 174 112"/>
                              <a:gd name="T35" fmla="*/ 174 h 593"/>
                              <a:gd name="T36" fmla="+- 0 2822 2387"/>
                              <a:gd name="T37" fmla="*/ T36 w 595"/>
                              <a:gd name="T38" fmla="+- 0 214 112"/>
                              <a:gd name="T39" fmla="*/ 214 h 593"/>
                              <a:gd name="T40" fmla="+- 0 2893 2387"/>
                              <a:gd name="T41" fmla="*/ T40 w 595"/>
                              <a:gd name="T42" fmla="+- 0 296 112"/>
                              <a:gd name="T43" fmla="*/ 296 h 593"/>
                              <a:gd name="T44" fmla="+- 0 2917 2387"/>
                              <a:gd name="T45" fmla="*/ T44 w 595"/>
                              <a:gd name="T46" fmla="+- 0 372 112"/>
                              <a:gd name="T47" fmla="*/ 372 h 593"/>
                              <a:gd name="T48" fmla="+- 0 2886 2387"/>
                              <a:gd name="T49" fmla="*/ T48 w 595"/>
                              <a:gd name="T50" fmla="+- 0 388 112"/>
                              <a:gd name="T51" fmla="*/ 388 h 593"/>
                              <a:gd name="T52" fmla="+- 0 2876 2387"/>
                              <a:gd name="T53" fmla="*/ T52 w 595"/>
                              <a:gd name="T54" fmla="+- 0 420 112"/>
                              <a:gd name="T55" fmla="*/ 420 h 593"/>
                              <a:gd name="T56" fmla="+- 0 2915 2387"/>
                              <a:gd name="T57" fmla="*/ T56 w 595"/>
                              <a:gd name="T58" fmla="+- 0 461 112"/>
                              <a:gd name="T59" fmla="*/ 461 h 593"/>
                              <a:gd name="T60" fmla="+- 0 2879 2387"/>
                              <a:gd name="T61" fmla="*/ T60 w 595"/>
                              <a:gd name="T62" fmla="+- 0 546 112"/>
                              <a:gd name="T63" fmla="*/ 546 h 593"/>
                              <a:gd name="T64" fmla="+- 0 2859 2387"/>
                              <a:gd name="T65" fmla="*/ T64 w 595"/>
                              <a:gd name="T66" fmla="+- 0 571 112"/>
                              <a:gd name="T67" fmla="*/ 571 h 593"/>
                              <a:gd name="T68" fmla="+- 0 2790 2387"/>
                              <a:gd name="T69" fmla="*/ T68 w 595"/>
                              <a:gd name="T70" fmla="+- 0 622 112"/>
                              <a:gd name="T71" fmla="*/ 622 h 593"/>
                              <a:gd name="T72" fmla="+- 0 2713 2387"/>
                              <a:gd name="T73" fmla="*/ T72 w 595"/>
                              <a:gd name="T74" fmla="+- 0 643 112"/>
                              <a:gd name="T75" fmla="*/ 643 h 593"/>
                              <a:gd name="T76" fmla="+- 0 2867 2387"/>
                              <a:gd name="T77" fmla="*/ T76 w 595"/>
                              <a:gd name="T78" fmla="+- 0 644 112"/>
                              <a:gd name="T79" fmla="*/ 644 h 593"/>
                              <a:gd name="T80" fmla="+- 0 2956 2387"/>
                              <a:gd name="T81" fmla="*/ T80 w 595"/>
                              <a:gd name="T82" fmla="+- 0 532 112"/>
                              <a:gd name="T83" fmla="*/ 532 h 593"/>
                              <a:gd name="T84" fmla="+- 0 2981 2387"/>
                              <a:gd name="T85" fmla="*/ T84 w 595"/>
                              <a:gd name="T86" fmla="+- 0 420 112"/>
                              <a:gd name="T87" fmla="*/ 420 h 593"/>
                              <a:gd name="T88" fmla="+- 0 2980 2387"/>
                              <a:gd name="T89" fmla="*/ T88 w 595"/>
                              <a:gd name="T90" fmla="+- 0 385 112"/>
                              <a:gd name="T91" fmla="*/ 385 h 593"/>
                              <a:gd name="T92" fmla="+- 0 2978 2387"/>
                              <a:gd name="T93" fmla="*/ T92 w 595"/>
                              <a:gd name="T94" fmla="+- 0 364 112"/>
                              <a:gd name="T95" fmla="*/ 364 h 593"/>
                              <a:gd name="T96" fmla="+- 0 2926 2387"/>
                              <a:gd name="T97" fmla="*/ T96 w 595"/>
                              <a:gd name="T98" fmla="+- 0 232 112"/>
                              <a:gd name="T99" fmla="*/ 232 h 593"/>
                              <a:gd name="T100" fmla="+- 0 2686 2387"/>
                              <a:gd name="T101" fmla="*/ T100 w 595"/>
                              <a:gd name="T102" fmla="+- 0 112 112"/>
                              <a:gd name="T103" fmla="*/ 112 h 593"/>
                              <a:gd name="T104" fmla="+- 0 2579 2387"/>
                              <a:gd name="T105" fmla="*/ T104 w 595"/>
                              <a:gd name="T106" fmla="+- 0 132 112"/>
                              <a:gd name="T107" fmla="*/ 132 h 593"/>
                              <a:gd name="T108" fmla="+- 0 2448 2387"/>
                              <a:gd name="T109" fmla="*/ T108 w 595"/>
                              <a:gd name="T110" fmla="+- 0 231 112"/>
                              <a:gd name="T111" fmla="*/ 231 h 593"/>
                              <a:gd name="T112" fmla="+- 0 2387 2387"/>
                              <a:gd name="T113" fmla="*/ T112 w 595"/>
                              <a:gd name="T114" fmla="+- 0 407 112"/>
                              <a:gd name="T115" fmla="*/ 407 h 593"/>
                              <a:gd name="T116" fmla="+- 0 2409 2387"/>
                              <a:gd name="T117" fmla="*/ T116 w 595"/>
                              <a:gd name="T118" fmla="+- 0 521 112"/>
                              <a:gd name="T119" fmla="*/ 521 h 593"/>
                              <a:gd name="T120" fmla="+- 0 2479 2387"/>
                              <a:gd name="T121" fmla="*/ T120 w 595"/>
                              <a:gd name="T122" fmla="+- 0 623 112"/>
                              <a:gd name="T123" fmla="*/ 623 h 593"/>
                              <a:gd name="T124" fmla="+- 0 2490 2387"/>
                              <a:gd name="T125" fmla="*/ T124 w 595"/>
                              <a:gd name="T126" fmla="+- 0 631 112"/>
                              <a:gd name="T127" fmla="*/ 631 h 593"/>
                              <a:gd name="T128" fmla="+- 0 2549 2387"/>
                              <a:gd name="T129" fmla="*/ T128 w 595"/>
                              <a:gd name="T130" fmla="+- 0 601 112"/>
                              <a:gd name="T131" fmla="*/ 601 h 593"/>
                              <a:gd name="T132" fmla="+- 0 2503 2387"/>
                              <a:gd name="T133" fmla="*/ T132 w 595"/>
                              <a:gd name="T134" fmla="+- 0 558 112"/>
                              <a:gd name="T135" fmla="*/ 558 h 593"/>
                              <a:gd name="T136" fmla="+- 0 2474 2387"/>
                              <a:gd name="T137" fmla="*/ T136 w 595"/>
                              <a:gd name="T138" fmla="+- 0 516 112"/>
                              <a:gd name="T139" fmla="*/ 516 h 593"/>
                              <a:gd name="T140" fmla="+- 0 2449 2387"/>
                              <a:gd name="T141" fmla="*/ T140 w 595"/>
                              <a:gd name="T142" fmla="+- 0 429 112"/>
                              <a:gd name="T143" fmla="*/ 429 h 593"/>
                              <a:gd name="T144" fmla="+- 0 2495 2387"/>
                              <a:gd name="T145" fmla="*/ T144 w 595"/>
                              <a:gd name="T146" fmla="+- 0 420 112"/>
                              <a:gd name="T147" fmla="*/ 420 h 593"/>
                              <a:gd name="T148" fmla="+- 0 2495 2387"/>
                              <a:gd name="T149" fmla="*/ T148 w 595"/>
                              <a:gd name="T150" fmla="+- 0 396 112"/>
                              <a:gd name="T151" fmla="*/ 396 h 593"/>
                              <a:gd name="T152" fmla="+- 0 2450 2387"/>
                              <a:gd name="T153" fmla="*/ T152 w 595"/>
                              <a:gd name="T154" fmla="+- 0 388 112"/>
                              <a:gd name="T155" fmla="*/ 388 h 593"/>
                              <a:gd name="T156" fmla="+- 0 2475 2387"/>
                              <a:gd name="T157" fmla="*/ T156 w 595"/>
                              <a:gd name="T158" fmla="+- 0 303 112"/>
                              <a:gd name="T159" fmla="*/ 303 h 593"/>
                              <a:gd name="T160" fmla="+- 0 2566 2387"/>
                              <a:gd name="T161" fmla="*/ T160 w 595"/>
                              <a:gd name="T162" fmla="+- 0 206 112"/>
                              <a:gd name="T163" fmla="*/ 206 h 593"/>
                              <a:gd name="T164" fmla="+- 0 2869 2387"/>
                              <a:gd name="T165" fmla="*/ T164 w 595"/>
                              <a:gd name="T166" fmla="+- 0 174 112"/>
                              <a:gd name="T167" fmla="*/ 174 h 593"/>
                              <a:gd name="T168" fmla="+- 0 2745 2387"/>
                              <a:gd name="T169" fmla="*/ T168 w 595"/>
                              <a:gd name="T170" fmla="+- 0 117 112"/>
                              <a:gd name="T171" fmla="*/ 117 h 593"/>
                              <a:gd name="T172" fmla="+- 0 2667 2387"/>
                              <a:gd name="T173" fmla="*/ T172 w 595"/>
                              <a:gd name="T174" fmla="+- 0 174 112"/>
                              <a:gd name="T175" fmla="*/ 174 h 593"/>
                              <a:gd name="T176" fmla="+- 0 2698 2387"/>
                              <a:gd name="T177" fmla="*/ T176 w 595"/>
                              <a:gd name="T178" fmla="+- 0 219 112"/>
                              <a:gd name="T179" fmla="*/ 219 h 593"/>
                              <a:gd name="T180" fmla="+- 0 2869 2387"/>
                              <a:gd name="T181" fmla="*/ T180 w 595"/>
                              <a:gd name="T182" fmla="+- 0 174 112"/>
                              <a:gd name="T183" fmla="*/ 17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95" h="593">
                                <a:moveTo>
                                  <a:pt x="222" y="519"/>
                                </a:moveTo>
                                <a:lnTo>
                                  <a:pt x="103" y="519"/>
                                </a:lnTo>
                                <a:lnTo>
                                  <a:pt x="147" y="550"/>
                                </a:lnTo>
                                <a:lnTo>
                                  <a:pt x="194" y="574"/>
                                </a:lnTo>
                                <a:lnTo>
                                  <a:pt x="245" y="588"/>
                                </a:lnTo>
                                <a:lnTo>
                                  <a:pt x="299" y="593"/>
                                </a:lnTo>
                                <a:lnTo>
                                  <a:pt x="300" y="593"/>
                                </a:lnTo>
                                <a:lnTo>
                                  <a:pt x="358" y="587"/>
                                </a:lnTo>
                                <a:lnTo>
                                  <a:pt x="414" y="571"/>
                                </a:lnTo>
                                <a:lnTo>
                                  <a:pt x="464" y="545"/>
                                </a:lnTo>
                                <a:lnTo>
                                  <a:pt x="479" y="532"/>
                                </a:lnTo>
                                <a:lnTo>
                                  <a:pt x="280" y="532"/>
                                </a:lnTo>
                                <a:lnTo>
                                  <a:pt x="238" y="525"/>
                                </a:lnTo>
                                <a:lnTo>
                                  <a:pt x="222" y="519"/>
                                </a:lnTo>
                                <a:close/>
                                <a:moveTo>
                                  <a:pt x="311" y="485"/>
                                </a:moveTo>
                                <a:lnTo>
                                  <a:pt x="295" y="485"/>
                                </a:lnTo>
                                <a:lnTo>
                                  <a:pt x="290" y="488"/>
                                </a:lnTo>
                                <a:lnTo>
                                  <a:pt x="282" y="495"/>
                                </a:lnTo>
                                <a:lnTo>
                                  <a:pt x="280" y="500"/>
                                </a:lnTo>
                                <a:lnTo>
                                  <a:pt x="280" y="532"/>
                                </a:lnTo>
                                <a:lnTo>
                                  <a:pt x="479" y="532"/>
                                </a:lnTo>
                                <a:lnTo>
                                  <a:pt x="480" y="532"/>
                                </a:lnTo>
                                <a:lnTo>
                                  <a:pt x="321" y="532"/>
                                </a:lnTo>
                                <a:lnTo>
                                  <a:pt x="321" y="495"/>
                                </a:lnTo>
                                <a:lnTo>
                                  <a:pt x="311" y="485"/>
                                </a:lnTo>
                                <a:close/>
                                <a:moveTo>
                                  <a:pt x="482" y="62"/>
                                </a:moveTo>
                                <a:lnTo>
                                  <a:pt x="321" y="62"/>
                                </a:lnTo>
                                <a:lnTo>
                                  <a:pt x="362" y="69"/>
                                </a:lnTo>
                                <a:lnTo>
                                  <a:pt x="400" y="82"/>
                                </a:lnTo>
                                <a:lnTo>
                                  <a:pt x="435" y="102"/>
                                </a:lnTo>
                                <a:lnTo>
                                  <a:pt x="466" y="127"/>
                                </a:lnTo>
                                <a:lnTo>
                                  <a:pt x="488" y="154"/>
                                </a:lnTo>
                                <a:lnTo>
                                  <a:pt x="506" y="184"/>
                                </a:lnTo>
                                <a:lnTo>
                                  <a:pt x="520" y="217"/>
                                </a:lnTo>
                                <a:lnTo>
                                  <a:pt x="529" y="252"/>
                                </a:lnTo>
                                <a:lnTo>
                                  <a:pt x="530" y="260"/>
                                </a:lnTo>
                                <a:lnTo>
                                  <a:pt x="531" y="268"/>
                                </a:lnTo>
                                <a:lnTo>
                                  <a:pt x="532" y="276"/>
                                </a:lnTo>
                                <a:lnTo>
                                  <a:pt x="499" y="276"/>
                                </a:lnTo>
                                <a:lnTo>
                                  <a:pt x="490" y="284"/>
                                </a:lnTo>
                                <a:lnTo>
                                  <a:pt x="489" y="295"/>
                                </a:lnTo>
                                <a:lnTo>
                                  <a:pt x="489" y="308"/>
                                </a:lnTo>
                                <a:lnTo>
                                  <a:pt x="498" y="317"/>
                                </a:lnTo>
                                <a:lnTo>
                                  <a:pt x="532" y="317"/>
                                </a:lnTo>
                                <a:lnTo>
                                  <a:pt x="528" y="349"/>
                                </a:lnTo>
                                <a:lnTo>
                                  <a:pt x="520" y="379"/>
                                </a:lnTo>
                                <a:lnTo>
                                  <a:pt x="508" y="408"/>
                                </a:lnTo>
                                <a:lnTo>
                                  <a:pt x="492" y="434"/>
                                </a:lnTo>
                                <a:lnTo>
                                  <a:pt x="486" y="443"/>
                                </a:lnTo>
                                <a:lnTo>
                                  <a:pt x="479" y="451"/>
                                </a:lnTo>
                                <a:lnTo>
                                  <a:pt x="472" y="459"/>
                                </a:lnTo>
                                <a:lnTo>
                                  <a:pt x="464" y="467"/>
                                </a:lnTo>
                                <a:lnTo>
                                  <a:pt x="435" y="492"/>
                                </a:lnTo>
                                <a:lnTo>
                                  <a:pt x="403" y="510"/>
                                </a:lnTo>
                                <a:lnTo>
                                  <a:pt x="367" y="524"/>
                                </a:lnTo>
                                <a:lnTo>
                                  <a:pt x="329" y="531"/>
                                </a:lnTo>
                                <a:lnTo>
                                  <a:pt x="326" y="531"/>
                                </a:lnTo>
                                <a:lnTo>
                                  <a:pt x="323" y="532"/>
                                </a:lnTo>
                                <a:lnTo>
                                  <a:pt x="321" y="532"/>
                                </a:lnTo>
                                <a:lnTo>
                                  <a:pt x="480" y="532"/>
                                </a:lnTo>
                                <a:lnTo>
                                  <a:pt x="508" y="509"/>
                                </a:lnTo>
                                <a:lnTo>
                                  <a:pt x="543" y="467"/>
                                </a:lnTo>
                                <a:lnTo>
                                  <a:pt x="569" y="420"/>
                                </a:lnTo>
                                <a:lnTo>
                                  <a:pt x="586" y="368"/>
                                </a:lnTo>
                                <a:lnTo>
                                  <a:pt x="594" y="313"/>
                                </a:lnTo>
                                <a:lnTo>
                                  <a:pt x="594" y="308"/>
                                </a:lnTo>
                                <a:lnTo>
                                  <a:pt x="594" y="295"/>
                                </a:lnTo>
                                <a:lnTo>
                                  <a:pt x="594" y="284"/>
                                </a:lnTo>
                                <a:lnTo>
                                  <a:pt x="593" y="273"/>
                                </a:lnTo>
                                <a:lnTo>
                                  <a:pt x="593" y="263"/>
                                </a:lnTo>
                                <a:lnTo>
                                  <a:pt x="591" y="252"/>
                                </a:lnTo>
                                <a:lnTo>
                                  <a:pt x="581" y="205"/>
                                </a:lnTo>
                                <a:lnTo>
                                  <a:pt x="563" y="160"/>
                                </a:lnTo>
                                <a:lnTo>
                                  <a:pt x="539" y="120"/>
                                </a:lnTo>
                                <a:lnTo>
                                  <a:pt x="509" y="84"/>
                                </a:lnTo>
                                <a:lnTo>
                                  <a:pt x="482" y="62"/>
                                </a:lnTo>
                                <a:close/>
                                <a:moveTo>
                                  <a:pt x="299" y="0"/>
                                </a:moveTo>
                                <a:lnTo>
                                  <a:pt x="298" y="0"/>
                                </a:lnTo>
                                <a:lnTo>
                                  <a:pt x="244" y="5"/>
                                </a:lnTo>
                                <a:lnTo>
                                  <a:pt x="192" y="20"/>
                                </a:lnTo>
                                <a:lnTo>
                                  <a:pt x="145" y="43"/>
                                </a:lnTo>
                                <a:lnTo>
                                  <a:pt x="103" y="74"/>
                                </a:lnTo>
                                <a:lnTo>
                                  <a:pt x="61" y="119"/>
                                </a:lnTo>
                                <a:lnTo>
                                  <a:pt x="29" y="172"/>
                                </a:lnTo>
                                <a:lnTo>
                                  <a:pt x="8" y="232"/>
                                </a:lnTo>
                                <a:lnTo>
                                  <a:pt x="0" y="295"/>
                                </a:lnTo>
                                <a:lnTo>
                                  <a:pt x="0" y="297"/>
                                </a:lnTo>
                                <a:lnTo>
                                  <a:pt x="5" y="354"/>
                                </a:lnTo>
                                <a:lnTo>
                                  <a:pt x="22" y="409"/>
                                </a:lnTo>
                                <a:lnTo>
                                  <a:pt x="49" y="459"/>
                                </a:lnTo>
                                <a:lnTo>
                                  <a:pt x="86" y="505"/>
                                </a:lnTo>
                                <a:lnTo>
                                  <a:pt x="92" y="511"/>
                                </a:lnTo>
                                <a:lnTo>
                                  <a:pt x="97" y="516"/>
                                </a:lnTo>
                                <a:lnTo>
                                  <a:pt x="103" y="521"/>
                                </a:lnTo>
                                <a:lnTo>
                                  <a:pt x="103" y="519"/>
                                </a:lnTo>
                                <a:lnTo>
                                  <a:pt x="222" y="519"/>
                                </a:lnTo>
                                <a:lnTo>
                                  <a:pt x="199" y="511"/>
                                </a:lnTo>
                                <a:lnTo>
                                  <a:pt x="162" y="489"/>
                                </a:lnTo>
                                <a:lnTo>
                                  <a:pt x="130" y="461"/>
                                </a:lnTo>
                                <a:lnTo>
                                  <a:pt x="123" y="454"/>
                                </a:lnTo>
                                <a:lnTo>
                                  <a:pt x="116" y="446"/>
                                </a:lnTo>
                                <a:lnTo>
                                  <a:pt x="109" y="438"/>
                                </a:lnTo>
                                <a:lnTo>
                                  <a:pt x="103" y="430"/>
                                </a:lnTo>
                                <a:lnTo>
                                  <a:pt x="87" y="404"/>
                                </a:lnTo>
                                <a:lnTo>
                                  <a:pt x="75" y="376"/>
                                </a:lnTo>
                                <a:lnTo>
                                  <a:pt x="67" y="347"/>
                                </a:lnTo>
                                <a:lnTo>
                                  <a:pt x="62" y="317"/>
                                </a:lnTo>
                                <a:lnTo>
                                  <a:pt x="95" y="317"/>
                                </a:lnTo>
                                <a:lnTo>
                                  <a:pt x="100" y="315"/>
                                </a:lnTo>
                                <a:lnTo>
                                  <a:pt x="108" y="308"/>
                                </a:lnTo>
                                <a:lnTo>
                                  <a:pt x="111" y="303"/>
                                </a:lnTo>
                                <a:lnTo>
                                  <a:pt x="111" y="290"/>
                                </a:lnTo>
                                <a:lnTo>
                                  <a:pt x="108" y="284"/>
                                </a:lnTo>
                                <a:lnTo>
                                  <a:pt x="100" y="278"/>
                                </a:lnTo>
                                <a:lnTo>
                                  <a:pt x="95" y="276"/>
                                </a:lnTo>
                                <a:lnTo>
                                  <a:pt x="63" y="276"/>
                                </a:lnTo>
                                <a:lnTo>
                                  <a:pt x="68" y="246"/>
                                </a:lnTo>
                                <a:lnTo>
                                  <a:pt x="76" y="217"/>
                                </a:lnTo>
                                <a:lnTo>
                                  <a:pt x="88" y="191"/>
                                </a:lnTo>
                                <a:lnTo>
                                  <a:pt x="103" y="165"/>
                                </a:lnTo>
                                <a:lnTo>
                                  <a:pt x="137" y="126"/>
                                </a:lnTo>
                                <a:lnTo>
                                  <a:pt x="179" y="94"/>
                                </a:lnTo>
                                <a:lnTo>
                                  <a:pt x="227" y="73"/>
                                </a:lnTo>
                                <a:lnTo>
                                  <a:pt x="280" y="62"/>
                                </a:lnTo>
                                <a:lnTo>
                                  <a:pt x="482" y="62"/>
                                </a:lnTo>
                                <a:lnTo>
                                  <a:pt x="465" y="48"/>
                                </a:lnTo>
                                <a:lnTo>
                                  <a:pt x="414" y="22"/>
                                </a:lnTo>
                                <a:lnTo>
                                  <a:pt x="358" y="5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482" y="62"/>
                                </a:moveTo>
                                <a:lnTo>
                                  <a:pt x="280" y="62"/>
                                </a:lnTo>
                                <a:lnTo>
                                  <a:pt x="280" y="98"/>
                                </a:lnTo>
                                <a:lnTo>
                                  <a:pt x="289" y="107"/>
                                </a:lnTo>
                                <a:lnTo>
                                  <a:pt x="311" y="107"/>
                                </a:lnTo>
                                <a:lnTo>
                                  <a:pt x="321" y="98"/>
                                </a:lnTo>
                                <a:lnTo>
                                  <a:pt x="321" y="62"/>
                                </a:lnTo>
                                <a:lnTo>
                                  <a:pt x="48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E5F2DB" id="Group 125" o:spid="_x0000_s1026" style="position:absolute;margin-left:119.35pt;margin-top:5.6pt;width:56.3pt;height:55.9pt;z-index:251729920;mso-position-horizontal-relative:page" coordorigin="2387,112" coordsize="1126,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">
                <v:shape id="AutoShape 133" o:spid="_x0000_s1027" style="position:absolute;left:3123;top:621;width:390;height:391;visibility:visible;mso-wrap-style:square;v-text-anchor:top" coordsize="39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" path="m144,351l40,245,,391,144,351m390,112r-1,l364,86,340,61,279,,55,224r25,27l268,61r13,13l91,262r1,7l98,268r8,2l107,268r2,-2l119,259r9,-10l289,86r3,l295,87r3,1l297,94r2,8l293,113r-7,5l117,286r6,10l130,297r5,-4l141,288,318,112r3,3l325,119r6,6l141,312r22,27l390,112e" fillcolor="#9cc64a" stroked="f">
                  <v:path arrowok="t" o:connecttype="custom" o:connectlocs="144,972;40,866;0,1012;144,972;390,733;389,733;364,707;340,682;279,621;55,845;80,872;268,682;281,695;91,883;92,890;98,889;106,891;107,889;109,887;119,880;128,870;289,707;292,707;295,708;298,709;297,715;299,723;293,734;286,739;117,907;123,917;130,918;135,914;141,909;318,733;321,736;325,740;331,746;141,933;163,960;390,733" o:connectangles="0,0,0,0,0,0,0,0,0,0,0,0,0,0,0,0,0,0,0,0,0,0,0,0,0,0,0,0,0,0,0,0,0,0,0,0,0,0,0,0,0"/>
                </v:shape>
                <v:line id="Line 132" o:spid="_x0000_s1028" style="position:absolute;visibility:visible;mso-wrap-style:square" from="2767,1069" to="3128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" strokecolor="#9cc64a" strokeweight=".55881mm"/>
                <v:line id="Line 131" o:spid="_x0000_s1029" style="position:absolute;visibility:visible;mso-wrap-style:square" from="2767,866" to="3071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" strokecolor="#9cc64a" strokeweight=".56692mm"/>
                <v:line id="Line 130" o:spid="_x0000_s1030" style="position:absolute;visibility:visible;mso-wrap-style:square" from="2767,968" to="3070,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" strokecolor="#9cc64a" strokeweight=".54653mm"/>
                <v:line id="Line 129" o:spid="_x0000_s1031" style="position:absolute;visibility:visible;mso-wrap-style:square" from="2767,764" to="3071,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" strokecolor="#9cc64a" strokeweight=".55453mm"/>
                <v:shape id="AutoShape 128" o:spid="_x0000_s1032" style="position:absolute;left:2672;top:364;width:674;height:866;visibility:visible;mso-wrap-style:square;v-text-anchor:top" coordsize="674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" path="m398,283r-158,l231,292r-10,8l210,308r-10,8l359,317r39,l398,283t5,-101l311,182r-5,12l301,205r-7,11l395,215r4,-1l403,213r,-31m671,587r-20,15l637,620r-7,21l629,666r2,27l631,720r-1,27l630,760r,61l44,821r,-449l44,370r-9,1l25,372r-16,l1,371r,322l1,773,,860r7,5l630,865r19,l671,865r,-44l671,587t3,-342l670,225,659,208,513,61,457,6,444,1,337,r1,11l339,21r1,11l340,43r116,l456,216r174,l630,308r2,l636,310r8,-9l651,292r8,-9l670,266r4,-21e" fillcolor="#9cc64a" stroked="f">
                  <v:path arrowok="t" o:connecttype="custom" o:connectlocs="240,647;221,664;200,680;398,681;403,546;306,558;294,580;399,578;403,546;651,966;630,1005;631,1057;630,1111;630,1185;44,736;35,735;9,736;1,1057;0,1224;630,1229;671,1229;671,1185;674,609;659,572;457,370;337,364;339,385;340,407;456,580;630,672;636,674;651,656;670,630" o:connectangles="0,0,0,0,0,0,0,0,0,0,0,0,0,0,0,0,0,0,0,0,0,0,0,0,0,0,0,0,0,0,0,0,0"/>
                </v:shape>
                <v:shape id="Picture 127" o:spid="_x0000_s1033" type="#_x0000_t75" style="position:absolute;left:2672;top:262;width:1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">
                  <v:imagedata r:id="rId62" o:title=""/>
                </v:shape>
                <v:shape id="AutoShape 126" o:spid="_x0000_s1034" style="position:absolute;left:2387;top:111;width:595;height:593;visibility:visible;mso-wrap-style:square;v-text-anchor:top" coordsize="595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" path="m222,519r-119,l147,550r47,24l245,588r54,5l300,593r58,-6l414,571r50,-26l479,532r-199,l238,525r-16,-6xm311,485r-16,l290,488r-8,7l280,500r,32l479,532r1,l321,532r,-37l311,485xm482,62r-161,l362,69r38,13l435,102r31,25l488,154r18,30l520,217r9,35l530,260r1,8l532,276r-33,l490,284r-1,11l489,308r9,9l532,317r-4,32l520,379r-12,29l492,434r-6,9l479,451r-7,8l464,467r-29,25l403,510r-36,14l329,531r-3,l323,532r-2,l480,532r28,-23l543,467r26,-47l586,368r8,-55l594,308r,-13l594,284r-1,-11l593,263r-2,-11l581,205,563,160,539,120,509,84,482,62xm299,r-1,l244,5,192,20,145,43,103,74,61,119,29,172,8,232,,295r,2l5,354r17,55l49,459r37,46l92,511r5,5l103,521r,-2l222,519r-23,-8l162,489,130,461r-7,-7l116,446r-7,-8l103,430,87,404,75,376,67,347,62,317r33,l100,315r8,-7l111,303r,-13l108,284r-8,-6l95,276r-32,l68,246r8,-29l88,191r15,-26l137,126,179,94,227,73,280,62r202,l465,48,414,22,358,5,299,xm482,62r-202,l280,98r9,9l311,107r10,-9l321,62r161,xe" fillcolor="#f79433" stroked="f">
                  <v:path arrowok="t" o:connecttype="custom" o:connectlocs="147,662;299,705;414,683;280,644;311,597;282,607;479,644;321,607;321,174;435,214;506,296;530,372;499,388;489,420;528,461;492,546;472,571;403,622;326,643;480,644;569,532;594,420;593,385;591,364;539,232;299,112;192,132;61,231;0,407;22,521;92,623;103,631;162,601;116,558;87,516;62,429;108,420;108,396;63,388;88,303;179,206;482,174;358,117;280,174;311,219;482,174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24"/>
        </w:rPr>
        <w:t xml:space="preserve">ПОЛУЧИТЬ ДОКУМЕНТЫ </w:t>
      </w:r>
      <w:r w:rsidR="00E20640">
        <w:rPr>
          <w:rFonts w:ascii="Trebuchet MS" w:hAnsi="Trebuchet MS"/>
          <w:b/>
          <w:color w:val="9CC64A"/>
          <w:sz w:val="24"/>
        </w:rPr>
        <w:t>О ПРАВЕ СОБСТВЕННОСТИ</w:t>
      </w:r>
    </w:p>
    <w:p w:rsidR="006E6631" w:rsidRDefault="00E20640">
      <w:pPr>
        <w:spacing w:before="3"/>
        <w:ind w:left="3471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9CC64A"/>
          <w:sz w:val="24"/>
        </w:rPr>
        <w:t>НА НОВУЮ КВАРТИРУ</w:t>
      </w: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6"/>
        </w:rPr>
      </w:pPr>
    </w:p>
    <w:p w:rsidR="006E6631" w:rsidRDefault="00E20640">
      <w:pPr>
        <w:pStyle w:val="8"/>
        <w:ind w:left="316"/>
      </w:pPr>
      <w:r>
        <w:rPr>
          <w:color w:val="231F20"/>
        </w:rPr>
        <w:t>СПРАВОЧНО:</w:t>
      </w:r>
    </w:p>
    <w:p w:rsidR="006E6631" w:rsidRDefault="00E20640">
      <w:pPr>
        <w:pStyle w:val="a3"/>
        <w:spacing w:before="6" w:line="249" w:lineRule="auto"/>
        <w:ind w:left="316" w:right="713"/>
      </w:pPr>
      <w:proofErr w:type="spellStart"/>
      <w:r>
        <w:rPr>
          <w:color w:val="231F20"/>
        </w:rPr>
        <w:t>Госудаственная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пошлина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регистрацию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собственности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Едином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государственном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реестре недвижимости 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взимается</w:t>
      </w:r>
    </w:p>
    <w:p w:rsidR="006E6631" w:rsidRDefault="006E6631">
      <w:pPr>
        <w:spacing w:line="249" w:lineRule="auto"/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Pr="002E1B4B" w:rsidRDefault="002E1B4B" w:rsidP="002E1B4B">
      <w:pPr>
        <w:pStyle w:val="a3"/>
        <w:spacing w:before="8"/>
        <w:jc w:val="right"/>
        <w:rPr>
          <w:b/>
          <w:sz w:val="20"/>
        </w:rPr>
      </w:pPr>
      <w:r>
        <w:rPr>
          <w:b/>
          <w:sz w:val="20"/>
        </w:rPr>
        <w:lastRenderedPageBreak/>
        <w:t>Шаг 6</w:t>
      </w:r>
    </w:p>
    <w:p w:rsidR="006E6631" w:rsidRDefault="00E20640">
      <w:pPr>
        <w:pStyle w:val="1"/>
        <w:ind w:left="253"/>
      </w:pPr>
      <w:r>
        <w:rPr>
          <w:color w:val="F15A29"/>
        </w:rPr>
        <w:t>ОРГАНИЗАЦИЯ ПЕРЕЕЗДА</w:t>
      </w:r>
    </w:p>
    <w:p w:rsidR="006E6631" w:rsidRDefault="00CC671F">
      <w:pPr>
        <w:pStyle w:val="a3"/>
        <w:spacing w:before="2"/>
        <w:rPr>
          <w:rFonts w:ascii="Trebuchet MS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173990</wp:posOffset>
                </wp:positionV>
                <wp:extent cx="3840480" cy="724535"/>
                <wp:effectExtent l="0" t="0" r="0" b="0"/>
                <wp:wrapTopAndBottom/>
                <wp:docPr id="14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724535"/>
                          <a:chOff x="1436" y="274"/>
                          <a:chExt cx="6048" cy="1141"/>
                        </a:xfrm>
                      </wpg:grpSpPr>
                      <wps:wsp>
                        <wps:cNvPr id="141" name="Freeform 124"/>
                        <wps:cNvSpPr>
                          <a:spLocks/>
                        </wps:cNvSpPr>
                        <wps:spPr bwMode="auto">
                          <a:xfrm>
                            <a:off x="1971" y="333"/>
                            <a:ext cx="5513" cy="1021"/>
                          </a:xfrm>
                          <a:custGeom>
                            <a:avLst/>
                            <a:gdLst>
                              <a:gd name="T0" fmla="+- 0 7344 1972"/>
                              <a:gd name="T1" fmla="*/ T0 w 5513"/>
                              <a:gd name="T2" fmla="+- 0 334 334"/>
                              <a:gd name="T3" fmla="*/ 334 h 1021"/>
                              <a:gd name="T4" fmla="+- 0 2252 1972"/>
                              <a:gd name="T5" fmla="*/ T4 w 5513"/>
                              <a:gd name="T6" fmla="+- 0 334 334"/>
                              <a:gd name="T7" fmla="*/ 334 h 1021"/>
                              <a:gd name="T8" fmla="+- 0 2198 1972"/>
                              <a:gd name="T9" fmla="*/ T8 w 5513"/>
                              <a:gd name="T10" fmla="+- 0 345 334"/>
                              <a:gd name="T11" fmla="*/ 345 h 1021"/>
                              <a:gd name="T12" fmla="+- 0 2153 1972"/>
                              <a:gd name="T13" fmla="*/ T12 w 5513"/>
                              <a:gd name="T14" fmla="+- 0 375 334"/>
                              <a:gd name="T15" fmla="*/ 375 h 1021"/>
                              <a:gd name="T16" fmla="+- 0 2118 1972"/>
                              <a:gd name="T17" fmla="*/ T16 w 5513"/>
                              <a:gd name="T18" fmla="+- 0 419 334"/>
                              <a:gd name="T19" fmla="*/ 419 h 1021"/>
                              <a:gd name="T20" fmla="+- 0 2091 1972"/>
                              <a:gd name="T21" fmla="*/ T20 w 5513"/>
                              <a:gd name="T22" fmla="+- 0 474 334"/>
                              <a:gd name="T23" fmla="*/ 474 h 1021"/>
                              <a:gd name="T24" fmla="+- 0 1972 1972"/>
                              <a:gd name="T25" fmla="*/ T24 w 5513"/>
                              <a:gd name="T26" fmla="+- 0 840 334"/>
                              <a:gd name="T27" fmla="*/ 840 h 1021"/>
                              <a:gd name="T28" fmla="+- 0 2105 1972"/>
                              <a:gd name="T29" fmla="*/ T28 w 5513"/>
                              <a:gd name="T30" fmla="+- 0 1214 334"/>
                              <a:gd name="T31" fmla="*/ 1214 h 1021"/>
                              <a:gd name="T32" fmla="+- 0 2128 1972"/>
                              <a:gd name="T33" fmla="*/ T32 w 5513"/>
                              <a:gd name="T34" fmla="+- 0 1269 334"/>
                              <a:gd name="T35" fmla="*/ 1269 h 1021"/>
                              <a:gd name="T36" fmla="+- 0 2159 1972"/>
                              <a:gd name="T37" fmla="*/ T36 w 5513"/>
                              <a:gd name="T38" fmla="+- 0 1313 334"/>
                              <a:gd name="T39" fmla="*/ 1313 h 1021"/>
                              <a:gd name="T40" fmla="+- 0 2200 1972"/>
                              <a:gd name="T41" fmla="*/ T40 w 5513"/>
                              <a:gd name="T42" fmla="+- 0 1343 334"/>
                              <a:gd name="T43" fmla="*/ 1343 h 1021"/>
                              <a:gd name="T44" fmla="+- 0 2252 1972"/>
                              <a:gd name="T45" fmla="*/ T44 w 5513"/>
                              <a:gd name="T46" fmla="+- 0 1354 334"/>
                              <a:gd name="T47" fmla="*/ 1354 h 1021"/>
                              <a:gd name="T48" fmla="+- 0 7344 1972"/>
                              <a:gd name="T49" fmla="*/ T48 w 5513"/>
                              <a:gd name="T50" fmla="+- 0 1354 334"/>
                              <a:gd name="T51" fmla="*/ 1354 h 1021"/>
                              <a:gd name="T52" fmla="+- 0 7399 1972"/>
                              <a:gd name="T53" fmla="*/ T52 w 5513"/>
                              <a:gd name="T54" fmla="+- 0 1343 334"/>
                              <a:gd name="T55" fmla="*/ 1343 h 1021"/>
                              <a:gd name="T56" fmla="+- 0 7443 1972"/>
                              <a:gd name="T57" fmla="*/ T56 w 5513"/>
                              <a:gd name="T58" fmla="+- 0 1313 334"/>
                              <a:gd name="T59" fmla="*/ 1313 h 1021"/>
                              <a:gd name="T60" fmla="+- 0 7473 1972"/>
                              <a:gd name="T61" fmla="*/ T60 w 5513"/>
                              <a:gd name="T62" fmla="+- 0 1269 334"/>
                              <a:gd name="T63" fmla="*/ 1269 h 1021"/>
                              <a:gd name="T64" fmla="+- 0 7484 1972"/>
                              <a:gd name="T65" fmla="*/ T64 w 5513"/>
                              <a:gd name="T66" fmla="+- 0 1214 334"/>
                              <a:gd name="T67" fmla="*/ 1214 h 1021"/>
                              <a:gd name="T68" fmla="+- 0 7484 1972"/>
                              <a:gd name="T69" fmla="*/ T68 w 5513"/>
                              <a:gd name="T70" fmla="+- 0 474 334"/>
                              <a:gd name="T71" fmla="*/ 474 h 1021"/>
                              <a:gd name="T72" fmla="+- 0 7473 1972"/>
                              <a:gd name="T73" fmla="*/ T72 w 5513"/>
                              <a:gd name="T74" fmla="+- 0 419 334"/>
                              <a:gd name="T75" fmla="*/ 419 h 1021"/>
                              <a:gd name="T76" fmla="+- 0 7443 1972"/>
                              <a:gd name="T77" fmla="*/ T76 w 5513"/>
                              <a:gd name="T78" fmla="+- 0 375 334"/>
                              <a:gd name="T79" fmla="*/ 375 h 1021"/>
                              <a:gd name="T80" fmla="+- 0 7399 1972"/>
                              <a:gd name="T81" fmla="*/ T80 w 5513"/>
                              <a:gd name="T82" fmla="+- 0 345 334"/>
                              <a:gd name="T83" fmla="*/ 345 h 1021"/>
                              <a:gd name="T84" fmla="+- 0 7344 1972"/>
                              <a:gd name="T85" fmla="*/ T84 w 5513"/>
                              <a:gd name="T86" fmla="+- 0 334 334"/>
                              <a:gd name="T87" fmla="*/ 334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13" h="1021">
                                <a:moveTo>
                                  <a:pt x="5372" y="0"/>
                                </a:moveTo>
                                <a:lnTo>
                                  <a:pt x="280" y="0"/>
                                </a:lnTo>
                                <a:lnTo>
                                  <a:pt x="226" y="11"/>
                                </a:lnTo>
                                <a:lnTo>
                                  <a:pt x="181" y="41"/>
                                </a:lnTo>
                                <a:lnTo>
                                  <a:pt x="146" y="85"/>
                                </a:lnTo>
                                <a:lnTo>
                                  <a:pt x="119" y="140"/>
                                </a:lnTo>
                                <a:lnTo>
                                  <a:pt x="0" y="506"/>
                                </a:lnTo>
                                <a:lnTo>
                                  <a:pt x="133" y="880"/>
                                </a:lnTo>
                                <a:lnTo>
                                  <a:pt x="156" y="935"/>
                                </a:lnTo>
                                <a:lnTo>
                                  <a:pt x="187" y="979"/>
                                </a:lnTo>
                                <a:lnTo>
                                  <a:pt x="228" y="1009"/>
                                </a:lnTo>
                                <a:lnTo>
                                  <a:pt x="280" y="1020"/>
                                </a:lnTo>
                                <a:lnTo>
                                  <a:pt x="5372" y="1020"/>
                                </a:lnTo>
                                <a:lnTo>
                                  <a:pt x="5427" y="1009"/>
                                </a:lnTo>
                                <a:lnTo>
                                  <a:pt x="5471" y="979"/>
                                </a:lnTo>
                                <a:lnTo>
                                  <a:pt x="5501" y="935"/>
                                </a:lnTo>
                                <a:lnTo>
                                  <a:pt x="5512" y="880"/>
                                </a:lnTo>
                                <a:lnTo>
                                  <a:pt x="5512" y="140"/>
                                </a:lnTo>
                                <a:lnTo>
                                  <a:pt x="5501" y="85"/>
                                </a:lnTo>
                                <a:lnTo>
                                  <a:pt x="5471" y="41"/>
                                </a:lnTo>
                                <a:lnTo>
                                  <a:pt x="5427" y="11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3"/>
                        <wps:cNvSpPr>
                          <a:spLocks/>
                        </wps:cNvSpPr>
                        <wps:spPr bwMode="auto">
                          <a:xfrm>
                            <a:off x="1466" y="303"/>
                            <a:ext cx="1081" cy="1081"/>
                          </a:xfrm>
                          <a:custGeom>
                            <a:avLst/>
                            <a:gdLst>
                              <a:gd name="T0" fmla="+- 0 2007 1466"/>
                              <a:gd name="T1" fmla="*/ T0 w 1081"/>
                              <a:gd name="T2" fmla="+- 0 304 304"/>
                              <a:gd name="T3" fmla="*/ 304 h 1081"/>
                              <a:gd name="T4" fmla="+- 0 1934 1466"/>
                              <a:gd name="T5" fmla="*/ T4 w 1081"/>
                              <a:gd name="T6" fmla="+- 0 309 304"/>
                              <a:gd name="T7" fmla="*/ 309 h 1081"/>
                              <a:gd name="T8" fmla="+- 0 1863 1466"/>
                              <a:gd name="T9" fmla="*/ T8 w 1081"/>
                              <a:gd name="T10" fmla="+- 0 323 304"/>
                              <a:gd name="T11" fmla="*/ 323 h 1081"/>
                              <a:gd name="T12" fmla="+- 0 1797 1466"/>
                              <a:gd name="T13" fmla="*/ T12 w 1081"/>
                              <a:gd name="T14" fmla="+- 0 346 304"/>
                              <a:gd name="T15" fmla="*/ 346 h 1081"/>
                              <a:gd name="T16" fmla="+- 0 1734 1466"/>
                              <a:gd name="T17" fmla="*/ T16 w 1081"/>
                              <a:gd name="T18" fmla="+- 0 377 304"/>
                              <a:gd name="T19" fmla="*/ 377 h 1081"/>
                              <a:gd name="T20" fmla="+- 0 1677 1466"/>
                              <a:gd name="T21" fmla="*/ T20 w 1081"/>
                              <a:gd name="T22" fmla="+- 0 416 304"/>
                              <a:gd name="T23" fmla="*/ 416 h 1081"/>
                              <a:gd name="T24" fmla="+- 0 1625 1466"/>
                              <a:gd name="T25" fmla="*/ T24 w 1081"/>
                              <a:gd name="T26" fmla="+- 0 462 304"/>
                              <a:gd name="T27" fmla="*/ 462 h 1081"/>
                              <a:gd name="T28" fmla="+- 0 1579 1466"/>
                              <a:gd name="T29" fmla="*/ T28 w 1081"/>
                              <a:gd name="T30" fmla="+- 0 514 304"/>
                              <a:gd name="T31" fmla="*/ 514 h 1081"/>
                              <a:gd name="T32" fmla="+- 0 1540 1466"/>
                              <a:gd name="T33" fmla="*/ T32 w 1081"/>
                              <a:gd name="T34" fmla="+- 0 571 304"/>
                              <a:gd name="T35" fmla="*/ 571 h 1081"/>
                              <a:gd name="T36" fmla="+- 0 1509 1466"/>
                              <a:gd name="T37" fmla="*/ T36 w 1081"/>
                              <a:gd name="T38" fmla="+- 0 634 304"/>
                              <a:gd name="T39" fmla="*/ 634 h 1081"/>
                              <a:gd name="T40" fmla="+- 0 1486 1466"/>
                              <a:gd name="T41" fmla="*/ T40 w 1081"/>
                              <a:gd name="T42" fmla="+- 0 700 304"/>
                              <a:gd name="T43" fmla="*/ 700 h 1081"/>
                              <a:gd name="T44" fmla="+- 0 1471 1466"/>
                              <a:gd name="T45" fmla="*/ T44 w 1081"/>
                              <a:gd name="T46" fmla="+- 0 771 304"/>
                              <a:gd name="T47" fmla="*/ 771 h 1081"/>
                              <a:gd name="T48" fmla="+- 0 1466 1466"/>
                              <a:gd name="T49" fmla="*/ T48 w 1081"/>
                              <a:gd name="T50" fmla="+- 0 844 304"/>
                              <a:gd name="T51" fmla="*/ 844 h 1081"/>
                              <a:gd name="T52" fmla="+- 0 1471 1466"/>
                              <a:gd name="T53" fmla="*/ T52 w 1081"/>
                              <a:gd name="T54" fmla="+- 0 917 304"/>
                              <a:gd name="T55" fmla="*/ 917 h 1081"/>
                              <a:gd name="T56" fmla="+- 0 1486 1466"/>
                              <a:gd name="T57" fmla="*/ T56 w 1081"/>
                              <a:gd name="T58" fmla="+- 0 987 304"/>
                              <a:gd name="T59" fmla="*/ 987 h 1081"/>
                              <a:gd name="T60" fmla="+- 0 1509 1466"/>
                              <a:gd name="T61" fmla="*/ T60 w 1081"/>
                              <a:gd name="T62" fmla="+- 0 1054 304"/>
                              <a:gd name="T63" fmla="*/ 1054 h 1081"/>
                              <a:gd name="T64" fmla="+- 0 1540 1466"/>
                              <a:gd name="T65" fmla="*/ T64 w 1081"/>
                              <a:gd name="T66" fmla="+- 0 1116 304"/>
                              <a:gd name="T67" fmla="*/ 1116 h 1081"/>
                              <a:gd name="T68" fmla="+- 0 1579 1466"/>
                              <a:gd name="T69" fmla="*/ T68 w 1081"/>
                              <a:gd name="T70" fmla="+- 0 1174 304"/>
                              <a:gd name="T71" fmla="*/ 1174 h 1081"/>
                              <a:gd name="T72" fmla="+- 0 1625 1466"/>
                              <a:gd name="T73" fmla="*/ T72 w 1081"/>
                              <a:gd name="T74" fmla="+- 0 1226 304"/>
                              <a:gd name="T75" fmla="*/ 1226 h 1081"/>
                              <a:gd name="T76" fmla="+- 0 1677 1466"/>
                              <a:gd name="T77" fmla="*/ T76 w 1081"/>
                              <a:gd name="T78" fmla="+- 0 1272 304"/>
                              <a:gd name="T79" fmla="*/ 1272 h 1081"/>
                              <a:gd name="T80" fmla="+- 0 1734 1466"/>
                              <a:gd name="T81" fmla="*/ T80 w 1081"/>
                              <a:gd name="T82" fmla="+- 0 1310 304"/>
                              <a:gd name="T83" fmla="*/ 1310 h 1081"/>
                              <a:gd name="T84" fmla="+- 0 1797 1466"/>
                              <a:gd name="T85" fmla="*/ T84 w 1081"/>
                              <a:gd name="T86" fmla="+- 0 1342 304"/>
                              <a:gd name="T87" fmla="*/ 1342 h 1081"/>
                              <a:gd name="T88" fmla="+- 0 1863 1466"/>
                              <a:gd name="T89" fmla="*/ T88 w 1081"/>
                              <a:gd name="T90" fmla="+- 0 1365 304"/>
                              <a:gd name="T91" fmla="*/ 1365 h 1081"/>
                              <a:gd name="T92" fmla="+- 0 1934 1466"/>
                              <a:gd name="T93" fmla="*/ T92 w 1081"/>
                              <a:gd name="T94" fmla="+- 0 1379 304"/>
                              <a:gd name="T95" fmla="*/ 1379 h 1081"/>
                              <a:gd name="T96" fmla="+- 0 2007 1466"/>
                              <a:gd name="T97" fmla="*/ T96 w 1081"/>
                              <a:gd name="T98" fmla="+- 0 1384 304"/>
                              <a:gd name="T99" fmla="*/ 1384 h 1081"/>
                              <a:gd name="T100" fmla="+- 0 2080 1466"/>
                              <a:gd name="T101" fmla="*/ T100 w 1081"/>
                              <a:gd name="T102" fmla="+- 0 1379 304"/>
                              <a:gd name="T103" fmla="*/ 1379 h 1081"/>
                              <a:gd name="T104" fmla="+- 0 2150 1466"/>
                              <a:gd name="T105" fmla="*/ T104 w 1081"/>
                              <a:gd name="T106" fmla="+- 0 1365 304"/>
                              <a:gd name="T107" fmla="*/ 1365 h 1081"/>
                              <a:gd name="T108" fmla="+- 0 2217 1466"/>
                              <a:gd name="T109" fmla="*/ T108 w 1081"/>
                              <a:gd name="T110" fmla="+- 0 1342 304"/>
                              <a:gd name="T111" fmla="*/ 1342 h 1081"/>
                              <a:gd name="T112" fmla="+- 0 2279 1466"/>
                              <a:gd name="T113" fmla="*/ T112 w 1081"/>
                              <a:gd name="T114" fmla="+- 0 1310 304"/>
                              <a:gd name="T115" fmla="*/ 1310 h 1081"/>
                              <a:gd name="T116" fmla="+- 0 2337 1466"/>
                              <a:gd name="T117" fmla="*/ T116 w 1081"/>
                              <a:gd name="T118" fmla="+- 0 1272 304"/>
                              <a:gd name="T119" fmla="*/ 1272 h 1081"/>
                              <a:gd name="T120" fmla="+- 0 2389 1466"/>
                              <a:gd name="T121" fmla="*/ T120 w 1081"/>
                              <a:gd name="T122" fmla="+- 0 1226 304"/>
                              <a:gd name="T123" fmla="*/ 1226 h 1081"/>
                              <a:gd name="T124" fmla="+- 0 2434 1466"/>
                              <a:gd name="T125" fmla="*/ T124 w 1081"/>
                              <a:gd name="T126" fmla="+- 0 1174 304"/>
                              <a:gd name="T127" fmla="*/ 1174 h 1081"/>
                              <a:gd name="T128" fmla="+- 0 2473 1466"/>
                              <a:gd name="T129" fmla="*/ T128 w 1081"/>
                              <a:gd name="T130" fmla="+- 0 1116 304"/>
                              <a:gd name="T131" fmla="*/ 1116 h 1081"/>
                              <a:gd name="T132" fmla="+- 0 2505 1466"/>
                              <a:gd name="T133" fmla="*/ T132 w 1081"/>
                              <a:gd name="T134" fmla="+- 0 1054 304"/>
                              <a:gd name="T135" fmla="*/ 1054 h 1081"/>
                              <a:gd name="T136" fmla="+- 0 2528 1466"/>
                              <a:gd name="T137" fmla="*/ T136 w 1081"/>
                              <a:gd name="T138" fmla="+- 0 987 304"/>
                              <a:gd name="T139" fmla="*/ 987 h 1081"/>
                              <a:gd name="T140" fmla="+- 0 2542 1466"/>
                              <a:gd name="T141" fmla="*/ T140 w 1081"/>
                              <a:gd name="T142" fmla="+- 0 917 304"/>
                              <a:gd name="T143" fmla="*/ 917 h 1081"/>
                              <a:gd name="T144" fmla="+- 0 2547 1466"/>
                              <a:gd name="T145" fmla="*/ T144 w 1081"/>
                              <a:gd name="T146" fmla="+- 0 844 304"/>
                              <a:gd name="T147" fmla="*/ 844 h 1081"/>
                              <a:gd name="T148" fmla="+- 0 2542 1466"/>
                              <a:gd name="T149" fmla="*/ T148 w 1081"/>
                              <a:gd name="T150" fmla="+- 0 771 304"/>
                              <a:gd name="T151" fmla="*/ 771 h 1081"/>
                              <a:gd name="T152" fmla="+- 0 2528 1466"/>
                              <a:gd name="T153" fmla="*/ T152 w 1081"/>
                              <a:gd name="T154" fmla="+- 0 700 304"/>
                              <a:gd name="T155" fmla="*/ 700 h 1081"/>
                              <a:gd name="T156" fmla="+- 0 2505 1466"/>
                              <a:gd name="T157" fmla="*/ T156 w 1081"/>
                              <a:gd name="T158" fmla="+- 0 634 304"/>
                              <a:gd name="T159" fmla="*/ 634 h 1081"/>
                              <a:gd name="T160" fmla="+- 0 2473 1466"/>
                              <a:gd name="T161" fmla="*/ T160 w 1081"/>
                              <a:gd name="T162" fmla="+- 0 571 304"/>
                              <a:gd name="T163" fmla="*/ 571 h 1081"/>
                              <a:gd name="T164" fmla="+- 0 2434 1466"/>
                              <a:gd name="T165" fmla="*/ T164 w 1081"/>
                              <a:gd name="T166" fmla="+- 0 514 304"/>
                              <a:gd name="T167" fmla="*/ 514 h 1081"/>
                              <a:gd name="T168" fmla="+- 0 2389 1466"/>
                              <a:gd name="T169" fmla="*/ T168 w 1081"/>
                              <a:gd name="T170" fmla="+- 0 462 304"/>
                              <a:gd name="T171" fmla="*/ 462 h 1081"/>
                              <a:gd name="T172" fmla="+- 0 2337 1466"/>
                              <a:gd name="T173" fmla="*/ T172 w 1081"/>
                              <a:gd name="T174" fmla="+- 0 416 304"/>
                              <a:gd name="T175" fmla="*/ 416 h 1081"/>
                              <a:gd name="T176" fmla="+- 0 2279 1466"/>
                              <a:gd name="T177" fmla="*/ T176 w 1081"/>
                              <a:gd name="T178" fmla="+- 0 377 304"/>
                              <a:gd name="T179" fmla="*/ 377 h 1081"/>
                              <a:gd name="T180" fmla="+- 0 2217 1466"/>
                              <a:gd name="T181" fmla="*/ T180 w 1081"/>
                              <a:gd name="T182" fmla="+- 0 346 304"/>
                              <a:gd name="T183" fmla="*/ 346 h 1081"/>
                              <a:gd name="T184" fmla="+- 0 2150 1466"/>
                              <a:gd name="T185" fmla="*/ T184 w 1081"/>
                              <a:gd name="T186" fmla="+- 0 323 304"/>
                              <a:gd name="T187" fmla="*/ 323 h 1081"/>
                              <a:gd name="T188" fmla="+- 0 2080 1466"/>
                              <a:gd name="T189" fmla="*/ T188 w 1081"/>
                              <a:gd name="T190" fmla="+- 0 309 304"/>
                              <a:gd name="T191" fmla="*/ 309 h 1081"/>
                              <a:gd name="T192" fmla="+- 0 2007 1466"/>
                              <a:gd name="T193" fmla="*/ T192 w 1081"/>
                              <a:gd name="T194" fmla="+- 0 304 304"/>
                              <a:gd name="T195" fmla="*/ 304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1" h="1081">
                                <a:moveTo>
                                  <a:pt x="541" y="0"/>
                                </a:moveTo>
                                <a:lnTo>
                                  <a:pt x="468" y="5"/>
                                </a:lnTo>
                                <a:lnTo>
                                  <a:pt x="397" y="19"/>
                                </a:lnTo>
                                <a:lnTo>
                                  <a:pt x="331" y="42"/>
                                </a:lnTo>
                                <a:lnTo>
                                  <a:pt x="268" y="73"/>
                                </a:lnTo>
                                <a:lnTo>
                                  <a:pt x="211" y="112"/>
                                </a:lnTo>
                                <a:lnTo>
                                  <a:pt x="159" y="158"/>
                                </a:lnTo>
                                <a:lnTo>
                                  <a:pt x="113" y="210"/>
                                </a:lnTo>
                                <a:lnTo>
                                  <a:pt x="74" y="267"/>
                                </a:lnTo>
                                <a:lnTo>
                                  <a:pt x="43" y="330"/>
                                </a:lnTo>
                                <a:lnTo>
                                  <a:pt x="20" y="396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5" y="613"/>
                                </a:lnTo>
                                <a:lnTo>
                                  <a:pt x="20" y="683"/>
                                </a:lnTo>
                                <a:lnTo>
                                  <a:pt x="43" y="750"/>
                                </a:lnTo>
                                <a:lnTo>
                                  <a:pt x="74" y="812"/>
                                </a:lnTo>
                                <a:lnTo>
                                  <a:pt x="113" y="870"/>
                                </a:lnTo>
                                <a:lnTo>
                                  <a:pt x="159" y="922"/>
                                </a:lnTo>
                                <a:lnTo>
                                  <a:pt x="211" y="968"/>
                                </a:lnTo>
                                <a:lnTo>
                                  <a:pt x="268" y="1006"/>
                                </a:lnTo>
                                <a:lnTo>
                                  <a:pt x="331" y="1038"/>
                                </a:lnTo>
                                <a:lnTo>
                                  <a:pt x="397" y="1061"/>
                                </a:lnTo>
                                <a:lnTo>
                                  <a:pt x="468" y="1075"/>
                                </a:lnTo>
                                <a:lnTo>
                                  <a:pt x="541" y="1080"/>
                                </a:lnTo>
                                <a:lnTo>
                                  <a:pt x="614" y="1075"/>
                                </a:lnTo>
                                <a:lnTo>
                                  <a:pt x="684" y="1061"/>
                                </a:lnTo>
                                <a:lnTo>
                                  <a:pt x="751" y="1038"/>
                                </a:lnTo>
                                <a:lnTo>
                                  <a:pt x="813" y="1006"/>
                                </a:lnTo>
                                <a:lnTo>
                                  <a:pt x="871" y="968"/>
                                </a:lnTo>
                                <a:lnTo>
                                  <a:pt x="923" y="922"/>
                                </a:lnTo>
                                <a:lnTo>
                                  <a:pt x="968" y="870"/>
                                </a:lnTo>
                                <a:lnTo>
                                  <a:pt x="1007" y="812"/>
                                </a:lnTo>
                                <a:lnTo>
                                  <a:pt x="1039" y="750"/>
                                </a:lnTo>
                                <a:lnTo>
                                  <a:pt x="1062" y="683"/>
                                </a:lnTo>
                                <a:lnTo>
                                  <a:pt x="1076" y="613"/>
                                </a:lnTo>
                                <a:lnTo>
                                  <a:pt x="1081" y="540"/>
                                </a:lnTo>
                                <a:lnTo>
                                  <a:pt x="1076" y="467"/>
                                </a:lnTo>
                                <a:lnTo>
                                  <a:pt x="1062" y="396"/>
                                </a:lnTo>
                                <a:lnTo>
                                  <a:pt x="1039" y="330"/>
                                </a:lnTo>
                                <a:lnTo>
                                  <a:pt x="1007" y="267"/>
                                </a:lnTo>
                                <a:lnTo>
                                  <a:pt x="968" y="210"/>
                                </a:lnTo>
                                <a:lnTo>
                                  <a:pt x="923" y="158"/>
                                </a:lnTo>
                                <a:lnTo>
                                  <a:pt x="871" y="112"/>
                                </a:lnTo>
                                <a:lnTo>
                                  <a:pt x="813" y="73"/>
                                </a:lnTo>
                                <a:lnTo>
                                  <a:pt x="751" y="42"/>
                                </a:lnTo>
                                <a:lnTo>
                                  <a:pt x="684" y="19"/>
                                </a:lnTo>
                                <a:lnTo>
                                  <a:pt x="614" y="5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22"/>
                        <wps:cNvSpPr>
                          <a:spLocks/>
                        </wps:cNvSpPr>
                        <wps:spPr bwMode="auto">
                          <a:xfrm>
                            <a:off x="1436" y="273"/>
                            <a:ext cx="1141" cy="1141"/>
                          </a:xfrm>
                          <a:custGeom>
                            <a:avLst/>
                            <a:gdLst>
                              <a:gd name="T0" fmla="+- 0 1929 1436"/>
                              <a:gd name="T1" fmla="*/ T0 w 1141"/>
                              <a:gd name="T2" fmla="+- 0 279 274"/>
                              <a:gd name="T3" fmla="*/ 279 h 1141"/>
                              <a:gd name="T4" fmla="+- 0 1785 1436"/>
                              <a:gd name="T5" fmla="*/ T4 w 1141"/>
                              <a:gd name="T6" fmla="+- 0 319 274"/>
                              <a:gd name="T7" fmla="*/ 319 h 1141"/>
                              <a:gd name="T8" fmla="+- 0 1658 1436"/>
                              <a:gd name="T9" fmla="*/ T8 w 1141"/>
                              <a:gd name="T10" fmla="+- 0 393 274"/>
                              <a:gd name="T11" fmla="*/ 393 h 1141"/>
                              <a:gd name="T12" fmla="+- 0 1555 1436"/>
                              <a:gd name="T13" fmla="*/ T12 w 1141"/>
                              <a:gd name="T14" fmla="+- 0 496 274"/>
                              <a:gd name="T15" fmla="*/ 496 h 1141"/>
                              <a:gd name="T16" fmla="+- 0 1481 1436"/>
                              <a:gd name="T17" fmla="*/ T16 w 1141"/>
                              <a:gd name="T18" fmla="+- 0 622 274"/>
                              <a:gd name="T19" fmla="*/ 622 h 1141"/>
                              <a:gd name="T20" fmla="+- 0 1442 1436"/>
                              <a:gd name="T21" fmla="*/ T20 w 1141"/>
                              <a:gd name="T22" fmla="+- 0 767 274"/>
                              <a:gd name="T23" fmla="*/ 767 h 1141"/>
                              <a:gd name="T24" fmla="+- 0 1442 1436"/>
                              <a:gd name="T25" fmla="*/ T24 w 1141"/>
                              <a:gd name="T26" fmla="+- 0 921 274"/>
                              <a:gd name="T27" fmla="*/ 921 h 1141"/>
                              <a:gd name="T28" fmla="+- 0 1481 1436"/>
                              <a:gd name="T29" fmla="*/ T28 w 1141"/>
                              <a:gd name="T30" fmla="+- 0 1066 274"/>
                              <a:gd name="T31" fmla="*/ 1066 h 1141"/>
                              <a:gd name="T32" fmla="+- 0 1555 1436"/>
                              <a:gd name="T33" fmla="*/ T32 w 1141"/>
                              <a:gd name="T34" fmla="+- 0 1192 274"/>
                              <a:gd name="T35" fmla="*/ 1192 h 1141"/>
                              <a:gd name="T36" fmla="+- 0 1658 1436"/>
                              <a:gd name="T37" fmla="*/ T36 w 1141"/>
                              <a:gd name="T38" fmla="+- 0 1295 274"/>
                              <a:gd name="T39" fmla="*/ 1295 h 1141"/>
                              <a:gd name="T40" fmla="+- 0 1785 1436"/>
                              <a:gd name="T41" fmla="*/ T40 w 1141"/>
                              <a:gd name="T42" fmla="+- 0 1369 274"/>
                              <a:gd name="T43" fmla="*/ 1369 h 1141"/>
                              <a:gd name="T44" fmla="+- 0 1929 1436"/>
                              <a:gd name="T45" fmla="*/ T44 w 1141"/>
                              <a:gd name="T46" fmla="+- 0 1409 274"/>
                              <a:gd name="T47" fmla="*/ 1409 h 1141"/>
                              <a:gd name="T48" fmla="+- 0 2084 1436"/>
                              <a:gd name="T49" fmla="*/ T48 w 1141"/>
                              <a:gd name="T50" fmla="+- 0 1409 274"/>
                              <a:gd name="T51" fmla="*/ 1409 h 1141"/>
                              <a:gd name="T52" fmla="+- 0 2229 1436"/>
                              <a:gd name="T53" fmla="*/ T52 w 1141"/>
                              <a:gd name="T54" fmla="+- 0 1369 274"/>
                              <a:gd name="T55" fmla="*/ 1369 h 1141"/>
                              <a:gd name="T56" fmla="+- 0 2007 1436"/>
                              <a:gd name="T57" fmla="*/ T56 w 1141"/>
                              <a:gd name="T58" fmla="+- 0 1354 274"/>
                              <a:gd name="T59" fmla="*/ 1354 h 1141"/>
                              <a:gd name="T60" fmla="+- 0 1859 1436"/>
                              <a:gd name="T61" fmla="*/ T60 w 1141"/>
                              <a:gd name="T62" fmla="+- 0 1333 274"/>
                              <a:gd name="T63" fmla="*/ 1333 h 1141"/>
                              <a:gd name="T64" fmla="+- 0 1729 1436"/>
                              <a:gd name="T65" fmla="*/ T64 w 1141"/>
                              <a:gd name="T66" fmla="+- 0 1272 274"/>
                              <a:gd name="T67" fmla="*/ 1272 h 1141"/>
                              <a:gd name="T68" fmla="+- 0 1622 1436"/>
                              <a:gd name="T69" fmla="*/ T68 w 1141"/>
                              <a:gd name="T70" fmla="+- 0 1179 274"/>
                              <a:gd name="T71" fmla="*/ 1179 h 1141"/>
                              <a:gd name="T72" fmla="+- 0 1544 1436"/>
                              <a:gd name="T73" fmla="*/ T72 w 1141"/>
                              <a:gd name="T74" fmla="+- 0 1059 274"/>
                              <a:gd name="T75" fmla="*/ 1059 h 1141"/>
                              <a:gd name="T76" fmla="+- 0 1502 1436"/>
                              <a:gd name="T77" fmla="*/ T76 w 1141"/>
                              <a:gd name="T78" fmla="+- 0 919 274"/>
                              <a:gd name="T79" fmla="*/ 919 h 1141"/>
                              <a:gd name="T80" fmla="+- 0 1502 1436"/>
                              <a:gd name="T81" fmla="*/ T80 w 1141"/>
                              <a:gd name="T82" fmla="+- 0 769 274"/>
                              <a:gd name="T83" fmla="*/ 769 h 1141"/>
                              <a:gd name="T84" fmla="+- 0 1544 1436"/>
                              <a:gd name="T85" fmla="*/ T84 w 1141"/>
                              <a:gd name="T86" fmla="+- 0 629 274"/>
                              <a:gd name="T87" fmla="*/ 629 h 1141"/>
                              <a:gd name="T88" fmla="+- 0 1622 1436"/>
                              <a:gd name="T89" fmla="*/ T88 w 1141"/>
                              <a:gd name="T90" fmla="+- 0 509 274"/>
                              <a:gd name="T91" fmla="*/ 509 h 1141"/>
                              <a:gd name="T92" fmla="+- 0 1729 1436"/>
                              <a:gd name="T93" fmla="*/ T92 w 1141"/>
                              <a:gd name="T94" fmla="+- 0 416 274"/>
                              <a:gd name="T95" fmla="*/ 416 h 1141"/>
                              <a:gd name="T96" fmla="+- 0 1859 1436"/>
                              <a:gd name="T97" fmla="*/ T96 w 1141"/>
                              <a:gd name="T98" fmla="+- 0 355 274"/>
                              <a:gd name="T99" fmla="*/ 355 h 1141"/>
                              <a:gd name="T100" fmla="+- 0 2007 1436"/>
                              <a:gd name="T101" fmla="*/ T100 w 1141"/>
                              <a:gd name="T102" fmla="+- 0 334 274"/>
                              <a:gd name="T103" fmla="*/ 334 h 1141"/>
                              <a:gd name="T104" fmla="+- 0 2229 1436"/>
                              <a:gd name="T105" fmla="*/ T104 w 1141"/>
                              <a:gd name="T106" fmla="+- 0 319 274"/>
                              <a:gd name="T107" fmla="*/ 319 h 1141"/>
                              <a:gd name="T108" fmla="+- 0 2084 1436"/>
                              <a:gd name="T109" fmla="*/ T108 w 1141"/>
                              <a:gd name="T110" fmla="+- 0 279 274"/>
                              <a:gd name="T111" fmla="*/ 279 h 1141"/>
                              <a:gd name="T112" fmla="+- 0 2007 1436"/>
                              <a:gd name="T113" fmla="*/ T112 w 1141"/>
                              <a:gd name="T114" fmla="+- 0 274 274"/>
                              <a:gd name="T115" fmla="*/ 274 h 1141"/>
                              <a:gd name="T116" fmla="+- 0 2007 1436"/>
                              <a:gd name="T117" fmla="*/ T116 w 1141"/>
                              <a:gd name="T118" fmla="+- 0 334 274"/>
                              <a:gd name="T119" fmla="*/ 334 h 1141"/>
                              <a:gd name="T120" fmla="+- 0 2154 1436"/>
                              <a:gd name="T121" fmla="*/ T120 w 1141"/>
                              <a:gd name="T122" fmla="+- 0 355 274"/>
                              <a:gd name="T123" fmla="*/ 355 h 1141"/>
                              <a:gd name="T124" fmla="+- 0 2285 1436"/>
                              <a:gd name="T125" fmla="*/ T124 w 1141"/>
                              <a:gd name="T126" fmla="+- 0 416 274"/>
                              <a:gd name="T127" fmla="*/ 416 h 1141"/>
                              <a:gd name="T128" fmla="+- 0 2392 1436"/>
                              <a:gd name="T129" fmla="*/ T128 w 1141"/>
                              <a:gd name="T130" fmla="+- 0 509 274"/>
                              <a:gd name="T131" fmla="*/ 509 h 1141"/>
                              <a:gd name="T132" fmla="+- 0 2470 1436"/>
                              <a:gd name="T133" fmla="*/ T132 w 1141"/>
                              <a:gd name="T134" fmla="+- 0 629 274"/>
                              <a:gd name="T135" fmla="*/ 629 h 1141"/>
                              <a:gd name="T136" fmla="+- 0 2512 1436"/>
                              <a:gd name="T137" fmla="*/ T136 w 1141"/>
                              <a:gd name="T138" fmla="+- 0 769 274"/>
                              <a:gd name="T139" fmla="*/ 769 h 1141"/>
                              <a:gd name="T140" fmla="+- 0 2512 1436"/>
                              <a:gd name="T141" fmla="*/ T140 w 1141"/>
                              <a:gd name="T142" fmla="+- 0 919 274"/>
                              <a:gd name="T143" fmla="*/ 919 h 1141"/>
                              <a:gd name="T144" fmla="+- 0 2470 1436"/>
                              <a:gd name="T145" fmla="*/ T144 w 1141"/>
                              <a:gd name="T146" fmla="+- 0 1059 274"/>
                              <a:gd name="T147" fmla="*/ 1059 h 1141"/>
                              <a:gd name="T148" fmla="+- 0 2392 1436"/>
                              <a:gd name="T149" fmla="*/ T148 w 1141"/>
                              <a:gd name="T150" fmla="+- 0 1179 274"/>
                              <a:gd name="T151" fmla="*/ 1179 h 1141"/>
                              <a:gd name="T152" fmla="+- 0 2285 1436"/>
                              <a:gd name="T153" fmla="*/ T152 w 1141"/>
                              <a:gd name="T154" fmla="+- 0 1272 274"/>
                              <a:gd name="T155" fmla="*/ 1272 h 1141"/>
                              <a:gd name="T156" fmla="+- 0 2154 1436"/>
                              <a:gd name="T157" fmla="*/ T156 w 1141"/>
                              <a:gd name="T158" fmla="+- 0 1333 274"/>
                              <a:gd name="T159" fmla="*/ 1333 h 1141"/>
                              <a:gd name="T160" fmla="+- 0 2007 1436"/>
                              <a:gd name="T161" fmla="*/ T160 w 1141"/>
                              <a:gd name="T162" fmla="+- 0 1354 274"/>
                              <a:gd name="T163" fmla="*/ 1354 h 1141"/>
                              <a:gd name="T164" fmla="+- 0 2294 1436"/>
                              <a:gd name="T165" fmla="*/ T164 w 1141"/>
                              <a:gd name="T166" fmla="+- 0 1336 274"/>
                              <a:gd name="T167" fmla="*/ 1336 h 1141"/>
                              <a:gd name="T168" fmla="+- 0 2410 1436"/>
                              <a:gd name="T169" fmla="*/ T168 w 1141"/>
                              <a:gd name="T170" fmla="+- 0 1247 274"/>
                              <a:gd name="T171" fmla="*/ 1247 h 1141"/>
                              <a:gd name="T172" fmla="+- 0 2499 1436"/>
                              <a:gd name="T173" fmla="*/ T172 w 1141"/>
                              <a:gd name="T174" fmla="+- 0 1132 274"/>
                              <a:gd name="T175" fmla="*/ 1132 h 1141"/>
                              <a:gd name="T176" fmla="+- 0 2557 1436"/>
                              <a:gd name="T177" fmla="*/ T176 w 1141"/>
                              <a:gd name="T178" fmla="+- 0 995 274"/>
                              <a:gd name="T179" fmla="*/ 995 h 1141"/>
                              <a:gd name="T180" fmla="+- 0 2577 1436"/>
                              <a:gd name="T181" fmla="*/ T180 w 1141"/>
                              <a:gd name="T182" fmla="+- 0 844 274"/>
                              <a:gd name="T183" fmla="*/ 844 h 1141"/>
                              <a:gd name="T184" fmla="+- 0 2557 1436"/>
                              <a:gd name="T185" fmla="*/ T184 w 1141"/>
                              <a:gd name="T186" fmla="+- 0 692 274"/>
                              <a:gd name="T187" fmla="*/ 692 h 1141"/>
                              <a:gd name="T188" fmla="+- 0 2499 1436"/>
                              <a:gd name="T189" fmla="*/ T188 w 1141"/>
                              <a:gd name="T190" fmla="+- 0 556 274"/>
                              <a:gd name="T191" fmla="*/ 556 h 1141"/>
                              <a:gd name="T192" fmla="+- 0 2410 1436"/>
                              <a:gd name="T193" fmla="*/ T192 w 1141"/>
                              <a:gd name="T194" fmla="+- 0 441 274"/>
                              <a:gd name="T195" fmla="*/ 441 h 1141"/>
                              <a:gd name="T196" fmla="+- 0 2294 1436"/>
                              <a:gd name="T197" fmla="*/ T196 w 1141"/>
                              <a:gd name="T198" fmla="+- 0 352 274"/>
                              <a:gd name="T199" fmla="*/ 352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41" h="1141">
                                <a:moveTo>
                                  <a:pt x="571" y="0"/>
                                </a:moveTo>
                                <a:lnTo>
                                  <a:pt x="493" y="5"/>
                                </a:lnTo>
                                <a:lnTo>
                                  <a:pt x="419" y="20"/>
                                </a:lnTo>
                                <a:lnTo>
                                  <a:pt x="349" y="45"/>
                                </a:lnTo>
                                <a:lnTo>
                                  <a:pt x="283" y="78"/>
                                </a:lnTo>
                                <a:lnTo>
                                  <a:pt x="222" y="119"/>
                                </a:lnTo>
                                <a:lnTo>
                                  <a:pt x="168" y="167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2"/>
                                </a:lnTo>
                                <a:lnTo>
                                  <a:pt x="45" y="348"/>
                                </a:lnTo>
                                <a:lnTo>
                                  <a:pt x="21" y="418"/>
                                </a:lnTo>
                                <a:lnTo>
                                  <a:pt x="6" y="493"/>
                                </a:lnTo>
                                <a:lnTo>
                                  <a:pt x="0" y="570"/>
                                </a:lnTo>
                                <a:lnTo>
                                  <a:pt x="6" y="647"/>
                                </a:lnTo>
                                <a:lnTo>
                                  <a:pt x="21" y="721"/>
                                </a:lnTo>
                                <a:lnTo>
                                  <a:pt x="45" y="792"/>
                                </a:lnTo>
                                <a:lnTo>
                                  <a:pt x="78" y="858"/>
                                </a:lnTo>
                                <a:lnTo>
                                  <a:pt x="119" y="918"/>
                                </a:lnTo>
                                <a:lnTo>
                                  <a:pt x="168" y="973"/>
                                </a:lnTo>
                                <a:lnTo>
                                  <a:pt x="222" y="1021"/>
                                </a:lnTo>
                                <a:lnTo>
                                  <a:pt x="283" y="1062"/>
                                </a:lnTo>
                                <a:lnTo>
                                  <a:pt x="349" y="1095"/>
                                </a:lnTo>
                                <a:lnTo>
                                  <a:pt x="419" y="1120"/>
                                </a:lnTo>
                                <a:lnTo>
                                  <a:pt x="493" y="1135"/>
                                </a:lnTo>
                                <a:lnTo>
                                  <a:pt x="571" y="1140"/>
                                </a:lnTo>
                                <a:lnTo>
                                  <a:pt x="648" y="1135"/>
                                </a:lnTo>
                                <a:lnTo>
                                  <a:pt x="722" y="1120"/>
                                </a:lnTo>
                                <a:lnTo>
                                  <a:pt x="793" y="1095"/>
                                </a:lnTo>
                                <a:lnTo>
                                  <a:pt x="823" y="1080"/>
                                </a:lnTo>
                                <a:lnTo>
                                  <a:pt x="571" y="1080"/>
                                </a:lnTo>
                                <a:lnTo>
                                  <a:pt x="495" y="1075"/>
                                </a:lnTo>
                                <a:lnTo>
                                  <a:pt x="423" y="1059"/>
                                </a:lnTo>
                                <a:lnTo>
                                  <a:pt x="356" y="1033"/>
                                </a:lnTo>
                                <a:lnTo>
                                  <a:pt x="293" y="998"/>
                                </a:lnTo>
                                <a:lnTo>
                                  <a:pt x="236" y="955"/>
                                </a:lnTo>
                                <a:lnTo>
                                  <a:pt x="186" y="905"/>
                                </a:lnTo>
                                <a:lnTo>
                                  <a:pt x="143" y="848"/>
                                </a:lnTo>
                                <a:lnTo>
                                  <a:pt x="108" y="785"/>
                                </a:lnTo>
                                <a:lnTo>
                                  <a:pt x="82" y="717"/>
                                </a:lnTo>
                                <a:lnTo>
                                  <a:pt x="66" y="645"/>
                                </a:lnTo>
                                <a:lnTo>
                                  <a:pt x="60" y="570"/>
                                </a:lnTo>
                                <a:lnTo>
                                  <a:pt x="66" y="495"/>
                                </a:lnTo>
                                <a:lnTo>
                                  <a:pt x="82" y="423"/>
                                </a:lnTo>
                                <a:lnTo>
                                  <a:pt x="108" y="355"/>
                                </a:lnTo>
                                <a:lnTo>
                                  <a:pt x="143" y="292"/>
                                </a:lnTo>
                                <a:lnTo>
                                  <a:pt x="186" y="235"/>
                                </a:lnTo>
                                <a:lnTo>
                                  <a:pt x="236" y="185"/>
                                </a:lnTo>
                                <a:lnTo>
                                  <a:pt x="293" y="142"/>
                                </a:lnTo>
                                <a:lnTo>
                                  <a:pt x="356" y="107"/>
                                </a:lnTo>
                                <a:lnTo>
                                  <a:pt x="423" y="81"/>
                                </a:lnTo>
                                <a:lnTo>
                                  <a:pt x="495" y="65"/>
                                </a:lnTo>
                                <a:lnTo>
                                  <a:pt x="571" y="60"/>
                                </a:lnTo>
                                <a:lnTo>
                                  <a:pt x="823" y="60"/>
                                </a:lnTo>
                                <a:lnTo>
                                  <a:pt x="793" y="45"/>
                                </a:lnTo>
                                <a:lnTo>
                                  <a:pt x="722" y="20"/>
                                </a:lnTo>
                                <a:lnTo>
                                  <a:pt x="648" y="5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823" y="60"/>
                                </a:moveTo>
                                <a:lnTo>
                                  <a:pt x="571" y="60"/>
                                </a:lnTo>
                                <a:lnTo>
                                  <a:pt x="646" y="65"/>
                                </a:lnTo>
                                <a:lnTo>
                                  <a:pt x="718" y="81"/>
                                </a:lnTo>
                                <a:lnTo>
                                  <a:pt x="786" y="107"/>
                                </a:lnTo>
                                <a:lnTo>
                                  <a:pt x="849" y="142"/>
                                </a:lnTo>
                                <a:lnTo>
                                  <a:pt x="906" y="185"/>
                                </a:lnTo>
                                <a:lnTo>
                                  <a:pt x="956" y="235"/>
                                </a:lnTo>
                                <a:lnTo>
                                  <a:pt x="999" y="292"/>
                                </a:lnTo>
                                <a:lnTo>
                                  <a:pt x="1034" y="355"/>
                                </a:lnTo>
                                <a:lnTo>
                                  <a:pt x="1059" y="423"/>
                                </a:lnTo>
                                <a:lnTo>
                                  <a:pt x="1076" y="495"/>
                                </a:lnTo>
                                <a:lnTo>
                                  <a:pt x="1081" y="570"/>
                                </a:lnTo>
                                <a:lnTo>
                                  <a:pt x="1076" y="645"/>
                                </a:lnTo>
                                <a:lnTo>
                                  <a:pt x="1059" y="717"/>
                                </a:lnTo>
                                <a:lnTo>
                                  <a:pt x="1034" y="785"/>
                                </a:lnTo>
                                <a:lnTo>
                                  <a:pt x="999" y="848"/>
                                </a:lnTo>
                                <a:lnTo>
                                  <a:pt x="956" y="905"/>
                                </a:lnTo>
                                <a:lnTo>
                                  <a:pt x="906" y="955"/>
                                </a:lnTo>
                                <a:lnTo>
                                  <a:pt x="849" y="998"/>
                                </a:lnTo>
                                <a:lnTo>
                                  <a:pt x="786" y="1033"/>
                                </a:lnTo>
                                <a:lnTo>
                                  <a:pt x="718" y="1059"/>
                                </a:lnTo>
                                <a:lnTo>
                                  <a:pt x="646" y="1075"/>
                                </a:lnTo>
                                <a:lnTo>
                                  <a:pt x="571" y="1080"/>
                                </a:lnTo>
                                <a:lnTo>
                                  <a:pt x="823" y="1080"/>
                                </a:lnTo>
                                <a:lnTo>
                                  <a:pt x="858" y="1062"/>
                                </a:lnTo>
                                <a:lnTo>
                                  <a:pt x="919" y="1021"/>
                                </a:lnTo>
                                <a:lnTo>
                                  <a:pt x="974" y="973"/>
                                </a:lnTo>
                                <a:lnTo>
                                  <a:pt x="1022" y="918"/>
                                </a:lnTo>
                                <a:lnTo>
                                  <a:pt x="1063" y="858"/>
                                </a:lnTo>
                                <a:lnTo>
                                  <a:pt x="1096" y="792"/>
                                </a:lnTo>
                                <a:lnTo>
                                  <a:pt x="1121" y="721"/>
                                </a:lnTo>
                                <a:lnTo>
                                  <a:pt x="1136" y="647"/>
                                </a:lnTo>
                                <a:lnTo>
                                  <a:pt x="1141" y="570"/>
                                </a:lnTo>
                                <a:lnTo>
                                  <a:pt x="1136" y="493"/>
                                </a:lnTo>
                                <a:lnTo>
                                  <a:pt x="1121" y="418"/>
                                </a:lnTo>
                                <a:lnTo>
                                  <a:pt x="1096" y="348"/>
                                </a:lnTo>
                                <a:lnTo>
                                  <a:pt x="1063" y="282"/>
                                </a:lnTo>
                                <a:lnTo>
                                  <a:pt x="1022" y="222"/>
                                </a:lnTo>
                                <a:lnTo>
                                  <a:pt x="974" y="167"/>
                                </a:lnTo>
                                <a:lnTo>
                                  <a:pt x="919" y="119"/>
                                </a:lnTo>
                                <a:lnTo>
                                  <a:pt x="858" y="78"/>
                                </a:lnTo>
                                <a:lnTo>
                                  <a:pt x="82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21"/>
                        <wps:cNvSpPr>
                          <a:spLocks/>
                        </wps:cNvSpPr>
                        <wps:spPr bwMode="auto">
                          <a:xfrm>
                            <a:off x="1886" y="619"/>
                            <a:ext cx="478" cy="436"/>
                          </a:xfrm>
                          <a:custGeom>
                            <a:avLst/>
                            <a:gdLst>
                              <a:gd name="T0" fmla="+- 0 1894 1886"/>
                              <a:gd name="T1" fmla="*/ T0 w 478"/>
                              <a:gd name="T2" fmla="+- 0 619 619"/>
                              <a:gd name="T3" fmla="*/ 619 h 436"/>
                              <a:gd name="T4" fmla="+- 0 1886 1886"/>
                              <a:gd name="T5" fmla="*/ T4 w 478"/>
                              <a:gd name="T6" fmla="+- 0 990 619"/>
                              <a:gd name="T7" fmla="*/ 990 h 436"/>
                              <a:gd name="T8" fmla="+- 0 1956 1886"/>
                              <a:gd name="T9" fmla="*/ T8 w 478"/>
                              <a:gd name="T10" fmla="+- 0 997 619"/>
                              <a:gd name="T11" fmla="*/ 997 h 436"/>
                              <a:gd name="T12" fmla="+- 0 1982 1886"/>
                              <a:gd name="T13" fmla="*/ T12 w 478"/>
                              <a:gd name="T14" fmla="+- 0 1038 619"/>
                              <a:gd name="T15" fmla="*/ 1038 h 436"/>
                              <a:gd name="T16" fmla="+- 0 2028 1886"/>
                              <a:gd name="T17" fmla="*/ T16 w 478"/>
                              <a:gd name="T18" fmla="+- 0 1054 619"/>
                              <a:gd name="T19" fmla="*/ 1054 h 436"/>
                              <a:gd name="T20" fmla="+- 0 2074 1886"/>
                              <a:gd name="T21" fmla="*/ T20 w 478"/>
                              <a:gd name="T22" fmla="+- 0 1038 619"/>
                              <a:gd name="T23" fmla="*/ 1038 h 436"/>
                              <a:gd name="T24" fmla="+- 0 2028 1886"/>
                              <a:gd name="T25" fmla="*/ T24 w 478"/>
                              <a:gd name="T26" fmla="+- 0 1021 619"/>
                              <a:gd name="T27" fmla="*/ 1021 h 436"/>
                              <a:gd name="T28" fmla="+- 0 1999 1886"/>
                              <a:gd name="T29" fmla="*/ T28 w 478"/>
                              <a:gd name="T30" fmla="+- 0 1010 619"/>
                              <a:gd name="T31" fmla="*/ 1010 h 436"/>
                              <a:gd name="T32" fmla="+- 0 1987 1886"/>
                              <a:gd name="T33" fmla="*/ T32 w 478"/>
                              <a:gd name="T34" fmla="+- 0 981 619"/>
                              <a:gd name="T35" fmla="*/ 981 h 436"/>
                              <a:gd name="T36" fmla="+- 0 1980 1886"/>
                              <a:gd name="T37" fmla="*/ T36 w 478"/>
                              <a:gd name="T38" fmla="+- 0 964 619"/>
                              <a:gd name="T39" fmla="*/ 964 h 436"/>
                              <a:gd name="T40" fmla="+- 0 1919 1886"/>
                              <a:gd name="T41" fmla="*/ T40 w 478"/>
                              <a:gd name="T42" fmla="+- 0 652 619"/>
                              <a:gd name="T43" fmla="*/ 652 h 436"/>
                              <a:gd name="T44" fmla="+- 0 2364 1886"/>
                              <a:gd name="T45" fmla="*/ T44 w 478"/>
                              <a:gd name="T46" fmla="+- 0 626 619"/>
                              <a:gd name="T47" fmla="*/ 626 h 436"/>
                              <a:gd name="T48" fmla="+- 0 2240 1886"/>
                              <a:gd name="T49" fmla="*/ T48 w 478"/>
                              <a:gd name="T50" fmla="+- 0 908 619"/>
                              <a:gd name="T51" fmla="*/ 908 h 436"/>
                              <a:gd name="T52" fmla="+- 0 2194 1886"/>
                              <a:gd name="T53" fmla="*/ T52 w 478"/>
                              <a:gd name="T54" fmla="+- 0 924 619"/>
                              <a:gd name="T55" fmla="*/ 924 h 436"/>
                              <a:gd name="T56" fmla="+- 0 2168 1886"/>
                              <a:gd name="T57" fmla="*/ T56 w 478"/>
                              <a:gd name="T58" fmla="+- 0 964 619"/>
                              <a:gd name="T59" fmla="*/ 964 h 436"/>
                              <a:gd name="T60" fmla="+- 0 2068 1886"/>
                              <a:gd name="T61" fmla="*/ T60 w 478"/>
                              <a:gd name="T62" fmla="+- 0 972 619"/>
                              <a:gd name="T63" fmla="*/ 972 h 436"/>
                              <a:gd name="T64" fmla="+- 0 2065 1886"/>
                              <a:gd name="T65" fmla="*/ T64 w 478"/>
                              <a:gd name="T66" fmla="+- 0 997 619"/>
                              <a:gd name="T67" fmla="*/ 997 h 436"/>
                              <a:gd name="T68" fmla="+- 0 2043 1886"/>
                              <a:gd name="T69" fmla="*/ T68 w 478"/>
                              <a:gd name="T70" fmla="+- 0 1018 619"/>
                              <a:gd name="T71" fmla="*/ 1018 h 436"/>
                              <a:gd name="T72" fmla="+- 0 2088 1886"/>
                              <a:gd name="T73" fmla="*/ T72 w 478"/>
                              <a:gd name="T74" fmla="+- 0 1021 619"/>
                              <a:gd name="T75" fmla="*/ 1021 h 436"/>
                              <a:gd name="T76" fmla="+- 0 2099 1886"/>
                              <a:gd name="T77" fmla="*/ T76 w 478"/>
                              <a:gd name="T78" fmla="+- 0 997 619"/>
                              <a:gd name="T79" fmla="*/ 997 h 436"/>
                              <a:gd name="T80" fmla="+- 0 2199 1886"/>
                              <a:gd name="T81" fmla="*/ T80 w 478"/>
                              <a:gd name="T82" fmla="+- 0 990 619"/>
                              <a:gd name="T83" fmla="*/ 990 h 436"/>
                              <a:gd name="T84" fmla="+- 0 2202 1886"/>
                              <a:gd name="T85" fmla="*/ T84 w 478"/>
                              <a:gd name="T86" fmla="+- 0 965 619"/>
                              <a:gd name="T87" fmla="*/ 965 h 436"/>
                              <a:gd name="T88" fmla="+- 0 2224 1886"/>
                              <a:gd name="T89" fmla="*/ T88 w 478"/>
                              <a:gd name="T90" fmla="+- 0 944 619"/>
                              <a:gd name="T91" fmla="*/ 944 h 436"/>
                              <a:gd name="T92" fmla="+- 0 2301 1886"/>
                              <a:gd name="T93" fmla="*/ T92 w 478"/>
                              <a:gd name="T94" fmla="+- 0 940 619"/>
                              <a:gd name="T95" fmla="*/ 940 h 436"/>
                              <a:gd name="T96" fmla="+- 0 2265 1886"/>
                              <a:gd name="T97" fmla="*/ T96 w 478"/>
                              <a:gd name="T98" fmla="+- 0 912 619"/>
                              <a:gd name="T99" fmla="*/ 912 h 436"/>
                              <a:gd name="T100" fmla="+- 0 2301 1886"/>
                              <a:gd name="T101" fmla="*/ T100 w 478"/>
                              <a:gd name="T102" fmla="+- 0 940 619"/>
                              <a:gd name="T103" fmla="*/ 940 h 436"/>
                              <a:gd name="T104" fmla="+- 0 2255 1886"/>
                              <a:gd name="T105" fmla="*/ T104 w 478"/>
                              <a:gd name="T106" fmla="+- 0 944 619"/>
                              <a:gd name="T107" fmla="*/ 944 h 436"/>
                              <a:gd name="T108" fmla="+- 0 2277 1886"/>
                              <a:gd name="T109" fmla="*/ T108 w 478"/>
                              <a:gd name="T110" fmla="+- 0 965 619"/>
                              <a:gd name="T111" fmla="*/ 965 h 436"/>
                              <a:gd name="T112" fmla="+- 0 2280 1886"/>
                              <a:gd name="T113" fmla="*/ T112 w 478"/>
                              <a:gd name="T114" fmla="+- 0 990 619"/>
                              <a:gd name="T115" fmla="*/ 990 h 436"/>
                              <a:gd name="T116" fmla="+- 0 2357 1886"/>
                              <a:gd name="T117" fmla="*/ T116 w 478"/>
                              <a:gd name="T118" fmla="+- 0 997 619"/>
                              <a:gd name="T119" fmla="*/ 997 h 436"/>
                              <a:gd name="T120" fmla="+- 0 2364 1886"/>
                              <a:gd name="T121" fmla="*/ T120 w 478"/>
                              <a:gd name="T122" fmla="+- 0 964 619"/>
                              <a:gd name="T123" fmla="*/ 964 h 436"/>
                              <a:gd name="T124" fmla="+- 0 2302 1886"/>
                              <a:gd name="T125" fmla="*/ T124 w 478"/>
                              <a:gd name="T126" fmla="+- 0 942 619"/>
                              <a:gd name="T127" fmla="*/ 942 h 436"/>
                              <a:gd name="T128" fmla="+- 0 2364 1886"/>
                              <a:gd name="T129" fmla="*/ T128 w 478"/>
                              <a:gd name="T130" fmla="+- 0 652 619"/>
                              <a:gd name="T131" fmla="*/ 652 h 436"/>
                              <a:gd name="T132" fmla="+- 0 2331 1886"/>
                              <a:gd name="T133" fmla="*/ T132 w 478"/>
                              <a:gd name="T134" fmla="+- 0 964 619"/>
                              <a:gd name="T135" fmla="*/ 964 h 436"/>
                              <a:gd name="T136" fmla="+- 0 2364 1886"/>
                              <a:gd name="T137" fmla="*/ T136 w 478"/>
                              <a:gd name="T138" fmla="+- 0 652 619"/>
                              <a:gd name="T139" fmla="*/ 65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78" h="436">
                                <a:moveTo>
                                  <a:pt x="4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71"/>
                                </a:lnTo>
                                <a:lnTo>
                                  <a:pt x="8" y="378"/>
                                </a:lnTo>
                                <a:lnTo>
                                  <a:pt x="70" y="378"/>
                                </a:lnTo>
                                <a:lnTo>
                                  <a:pt x="80" y="401"/>
                                </a:lnTo>
                                <a:lnTo>
                                  <a:pt x="96" y="419"/>
                                </a:lnTo>
                                <a:lnTo>
                                  <a:pt x="117" y="431"/>
                                </a:lnTo>
                                <a:lnTo>
                                  <a:pt x="142" y="435"/>
                                </a:lnTo>
                                <a:lnTo>
                                  <a:pt x="166" y="431"/>
                                </a:lnTo>
                                <a:lnTo>
                                  <a:pt x="188" y="419"/>
                                </a:lnTo>
                                <a:lnTo>
                                  <a:pt x="20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26" y="399"/>
                                </a:lnTo>
                                <a:lnTo>
                                  <a:pt x="113" y="391"/>
                                </a:lnTo>
                                <a:lnTo>
                                  <a:pt x="104" y="378"/>
                                </a:lnTo>
                                <a:lnTo>
                                  <a:pt x="101" y="362"/>
                                </a:lnTo>
                                <a:lnTo>
                                  <a:pt x="101" y="353"/>
                                </a:lnTo>
                                <a:lnTo>
                                  <a:pt x="94" y="345"/>
                                </a:lnTo>
                                <a:lnTo>
                                  <a:pt x="33" y="345"/>
                                </a:lnTo>
                                <a:lnTo>
                                  <a:pt x="33" y="33"/>
                                </a:lnTo>
                                <a:lnTo>
                                  <a:pt x="478" y="33"/>
                                </a:lnTo>
                                <a:lnTo>
                                  <a:pt x="478" y="7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354" y="289"/>
                                </a:moveTo>
                                <a:lnTo>
                                  <a:pt x="329" y="293"/>
                                </a:lnTo>
                                <a:lnTo>
                                  <a:pt x="308" y="305"/>
                                </a:lnTo>
                                <a:lnTo>
                                  <a:pt x="292" y="323"/>
                                </a:lnTo>
                                <a:lnTo>
                                  <a:pt x="282" y="345"/>
                                </a:lnTo>
                                <a:lnTo>
                                  <a:pt x="190" y="345"/>
                                </a:lnTo>
                                <a:lnTo>
                                  <a:pt x="182" y="353"/>
                                </a:lnTo>
                                <a:lnTo>
                                  <a:pt x="182" y="362"/>
                                </a:lnTo>
                                <a:lnTo>
                                  <a:pt x="179" y="378"/>
                                </a:lnTo>
                                <a:lnTo>
                                  <a:pt x="170" y="391"/>
                                </a:lnTo>
                                <a:lnTo>
                                  <a:pt x="157" y="399"/>
                                </a:lnTo>
                                <a:lnTo>
                                  <a:pt x="142" y="402"/>
                                </a:lnTo>
                                <a:lnTo>
                                  <a:pt x="202" y="402"/>
                                </a:lnTo>
                                <a:lnTo>
                                  <a:pt x="204" y="401"/>
                                </a:lnTo>
                                <a:lnTo>
                                  <a:pt x="213" y="378"/>
                                </a:lnTo>
                                <a:lnTo>
                                  <a:pt x="306" y="378"/>
                                </a:lnTo>
                                <a:lnTo>
                                  <a:pt x="313" y="371"/>
                                </a:lnTo>
                                <a:lnTo>
                                  <a:pt x="313" y="362"/>
                                </a:lnTo>
                                <a:lnTo>
                                  <a:pt x="316" y="346"/>
                                </a:lnTo>
                                <a:lnTo>
                                  <a:pt x="325" y="333"/>
                                </a:lnTo>
                                <a:lnTo>
                                  <a:pt x="338" y="325"/>
                                </a:lnTo>
                                <a:lnTo>
                                  <a:pt x="353" y="321"/>
                                </a:lnTo>
                                <a:lnTo>
                                  <a:pt x="415" y="321"/>
                                </a:lnTo>
                                <a:lnTo>
                                  <a:pt x="400" y="305"/>
                                </a:lnTo>
                                <a:lnTo>
                                  <a:pt x="379" y="293"/>
                                </a:lnTo>
                                <a:lnTo>
                                  <a:pt x="354" y="289"/>
                                </a:lnTo>
                                <a:close/>
                                <a:moveTo>
                                  <a:pt x="415" y="321"/>
                                </a:moveTo>
                                <a:lnTo>
                                  <a:pt x="353" y="321"/>
                                </a:lnTo>
                                <a:lnTo>
                                  <a:pt x="369" y="325"/>
                                </a:lnTo>
                                <a:lnTo>
                                  <a:pt x="382" y="333"/>
                                </a:lnTo>
                                <a:lnTo>
                                  <a:pt x="391" y="346"/>
                                </a:lnTo>
                                <a:lnTo>
                                  <a:pt x="394" y="362"/>
                                </a:lnTo>
                                <a:lnTo>
                                  <a:pt x="394" y="371"/>
                                </a:lnTo>
                                <a:lnTo>
                                  <a:pt x="401" y="378"/>
                                </a:lnTo>
                                <a:lnTo>
                                  <a:pt x="471" y="378"/>
                                </a:lnTo>
                                <a:lnTo>
                                  <a:pt x="478" y="371"/>
                                </a:lnTo>
                                <a:lnTo>
                                  <a:pt x="478" y="345"/>
                                </a:lnTo>
                                <a:lnTo>
                                  <a:pt x="425" y="345"/>
                                </a:lnTo>
                                <a:lnTo>
                                  <a:pt x="416" y="323"/>
                                </a:lnTo>
                                <a:lnTo>
                                  <a:pt x="415" y="321"/>
                                </a:lnTo>
                                <a:close/>
                                <a:moveTo>
                                  <a:pt x="478" y="33"/>
                                </a:moveTo>
                                <a:lnTo>
                                  <a:pt x="445" y="33"/>
                                </a:lnTo>
                                <a:lnTo>
                                  <a:pt x="445" y="345"/>
                                </a:lnTo>
                                <a:lnTo>
                                  <a:pt x="478" y="345"/>
                                </a:lnTo>
                                <a:lnTo>
                                  <a:pt x="4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907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119"/>
                        <wps:cNvSpPr>
                          <a:spLocks/>
                        </wps:cNvSpPr>
                        <wps:spPr bwMode="auto">
                          <a:xfrm>
                            <a:off x="1649" y="665"/>
                            <a:ext cx="271" cy="389"/>
                          </a:xfrm>
                          <a:custGeom>
                            <a:avLst/>
                            <a:gdLst>
                              <a:gd name="T0" fmla="+- 0 1912 1649"/>
                              <a:gd name="T1" fmla="*/ T0 w 271"/>
                              <a:gd name="T2" fmla="+- 0 666 666"/>
                              <a:gd name="T3" fmla="*/ 666 h 389"/>
                              <a:gd name="T4" fmla="+- 0 1751 1649"/>
                              <a:gd name="T5" fmla="*/ T4 w 271"/>
                              <a:gd name="T6" fmla="+- 0 666 666"/>
                              <a:gd name="T7" fmla="*/ 666 h 389"/>
                              <a:gd name="T8" fmla="+- 0 1746 1649"/>
                              <a:gd name="T9" fmla="*/ T8 w 271"/>
                              <a:gd name="T10" fmla="+- 0 668 666"/>
                              <a:gd name="T11" fmla="*/ 668 h 389"/>
                              <a:gd name="T12" fmla="+- 0 1742 1649"/>
                              <a:gd name="T13" fmla="*/ T12 w 271"/>
                              <a:gd name="T14" fmla="+- 0 673 666"/>
                              <a:gd name="T15" fmla="*/ 673 h 389"/>
                              <a:gd name="T16" fmla="+- 0 1652 1649"/>
                              <a:gd name="T17" fmla="*/ T16 w 271"/>
                              <a:gd name="T18" fmla="+- 0 806 666"/>
                              <a:gd name="T19" fmla="*/ 806 h 389"/>
                              <a:gd name="T20" fmla="+- 0 1650 1649"/>
                              <a:gd name="T21" fmla="*/ T20 w 271"/>
                              <a:gd name="T22" fmla="+- 0 809 666"/>
                              <a:gd name="T23" fmla="*/ 809 h 389"/>
                              <a:gd name="T24" fmla="+- 0 1649 1649"/>
                              <a:gd name="T25" fmla="*/ T24 w 271"/>
                              <a:gd name="T26" fmla="+- 0 812 666"/>
                              <a:gd name="T27" fmla="*/ 812 h 389"/>
                              <a:gd name="T28" fmla="+- 0 1649 1649"/>
                              <a:gd name="T29" fmla="*/ T28 w 271"/>
                              <a:gd name="T30" fmla="+- 0 990 666"/>
                              <a:gd name="T31" fmla="*/ 990 h 389"/>
                              <a:gd name="T32" fmla="+- 0 1657 1649"/>
                              <a:gd name="T33" fmla="*/ T32 w 271"/>
                              <a:gd name="T34" fmla="+- 0 997 666"/>
                              <a:gd name="T35" fmla="*/ 997 h 389"/>
                              <a:gd name="T36" fmla="+- 0 1713 1649"/>
                              <a:gd name="T37" fmla="*/ T36 w 271"/>
                              <a:gd name="T38" fmla="+- 0 997 666"/>
                              <a:gd name="T39" fmla="*/ 997 h 389"/>
                              <a:gd name="T40" fmla="+- 0 1722 1649"/>
                              <a:gd name="T41" fmla="*/ T40 w 271"/>
                              <a:gd name="T42" fmla="+- 0 1020 666"/>
                              <a:gd name="T43" fmla="*/ 1020 h 389"/>
                              <a:gd name="T44" fmla="+- 0 1738 1649"/>
                              <a:gd name="T45" fmla="*/ T44 w 271"/>
                              <a:gd name="T46" fmla="+- 0 1038 666"/>
                              <a:gd name="T47" fmla="*/ 1038 h 389"/>
                              <a:gd name="T48" fmla="+- 0 1760 1649"/>
                              <a:gd name="T49" fmla="*/ T48 w 271"/>
                              <a:gd name="T50" fmla="+- 0 1050 666"/>
                              <a:gd name="T51" fmla="*/ 1050 h 389"/>
                              <a:gd name="T52" fmla="+- 0 1784 1649"/>
                              <a:gd name="T53" fmla="*/ T52 w 271"/>
                              <a:gd name="T54" fmla="+- 0 1054 666"/>
                              <a:gd name="T55" fmla="*/ 1054 h 389"/>
                              <a:gd name="T56" fmla="+- 0 1809 1649"/>
                              <a:gd name="T57" fmla="*/ T56 w 271"/>
                              <a:gd name="T58" fmla="+- 0 1050 666"/>
                              <a:gd name="T59" fmla="*/ 1050 h 389"/>
                              <a:gd name="T60" fmla="+- 0 1830 1649"/>
                              <a:gd name="T61" fmla="*/ T60 w 271"/>
                              <a:gd name="T62" fmla="+- 0 1038 666"/>
                              <a:gd name="T63" fmla="*/ 1038 h 389"/>
                              <a:gd name="T64" fmla="+- 0 1845 1649"/>
                              <a:gd name="T65" fmla="*/ T64 w 271"/>
                              <a:gd name="T66" fmla="+- 0 1021 666"/>
                              <a:gd name="T67" fmla="*/ 1021 h 389"/>
                              <a:gd name="T68" fmla="+- 0 1784 1649"/>
                              <a:gd name="T69" fmla="*/ T68 w 271"/>
                              <a:gd name="T70" fmla="+- 0 1021 666"/>
                              <a:gd name="T71" fmla="*/ 1021 h 389"/>
                              <a:gd name="T72" fmla="+- 0 1769 1649"/>
                              <a:gd name="T73" fmla="*/ T72 w 271"/>
                              <a:gd name="T74" fmla="+- 0 1018 666"/>
                              <a:gd name="T75" fmla="*/ 1018 h 389"/>
                              <a:gd name="T76" fmla="+- 0 1756 1649"/>
                              <a:gd name="T77" fmla="*/ T76 w 271"/>
                              <a:gd name="T78" fmla="+- 0 1010 666"/>
                              <a:gd name="T79" fmla="*/ 1010 h 389"/>
                              <a:gd name="T80" fmla="+- 0 1747 1649"/>
                              <a:gd name="T81" fmla="*/ T80 w 271"/>
                              <a:gd name="T82" fmla="+- 0 997 666"/>
                              <a:gd name="T83" fmla="*/ 997 h 389"/>
                              <a:gd name="T84" fmla="+- 0 1744 1649"/>
                              <a:gd name="T85" fmla="*/ T84 w 271"/>
                              <a:gd name="T86" fmla="+- 0 981 666"/>
                              <a:gd name="T87" fmla="*/ 981 h 389"/>
                              <a:gd name="T88" fmla="+- 0 1744 1649"/>
                              <a:gd name="T89" fmla="*/ T88 w 271"/>
                              <a:gd name="T90" fmla="+- 0 972 666"/>
                              <a:gd name="T91" fmla="*/ 972 h 389"/>
                              <a:gd name="T92" fmla="+- 0 1736 1649"/>
                              <a:gd name="T93" fmla="*/ T92 w 271"/>
                              <a:gd name="T94" fmla="+- 0 964 666"/>
                              <a:gd name="T95" fmla="*/ 964 h 389"/>
                              <a:gd name="T96" fmla="+- 0 1682 1649"/>
                              <a:gd name="T97" fmla="*/ T96 w 271"/>
                              <a:gd name="T98" fmla="+- 0 964 666"/>
                              <a:gd name="T99" fmla="*/ 964 h 389"/>
                              <a:gd name="T100" fmla="+- 0 1682 1649"/>
                              <a:gd name="T101" fmla="*/ T100 w 271"/>
                              <a:gd name="T102" fmla="+- 0 820 666"/>
                              <a:gd name="T103" fmla="*/ 820 h 389"/>
                              <a:gd name="T104" fmla="+- 0 1765 1649"/>
                              <a:gd name="T105" fmla="*/ T104 w 271"/>
                              <a:gd name="T106" fmla="+- 0 698 666"/>
                              <a:gd name="T107" fmla="*/ 698 h 389"/>
                              <a:gd name="T108" fmla="+- 0 1920 1649"/>
                              <a:gd name="T109" fmla="*/ T108 w 271"/>
                              <a:gd name="T110" fmla="+- 0 698 666"/>
                              <a:gd name="T111" fmla="*/ 698 h 389"/>
                              <a:gd name="T112" fmla="+- 0 1920 1649"/>
                              <a:gd name="T113" fmla="*/ T112 w 271"/>
                              <a:gd name="T114" fmla="+- 0 673 666"/>
                              <a:gd name="T115" fmla="*/ 673 h 389"/>
                              <a:gd name="T116" fmla="+- 0 1912 1649"/>
                              <a:gd name="T117" fmla="*/ T116 w 271"/>
                              <a:gd name="T118" fmla="+- 0 666 666"/>
                              <a:gd name="T119" fmla="*/ 666 h 389"/>
                              <a:gd name="T120" fmla="+- 0 1920 1649"/>
                              <a:gd name="T121" fmla="*/ T120 w 271"/>
                              <a:gd name="T122" fmla="+- 0 698 666"/>
                              <a:gd name="T123" fmla="*/ 698 h 389"/>
                              <a:gd name="T124" fmla="+- 0 1887 1649"/>
                              <a:gd name="T125" fmla="*/ T124 w 271"/>
                              <a:gd name="T126" fmla="+- 0 698 666"/>
                              <a:gd name="T127" fmla="*/ 698 h 389"/>
                              <a:gd name="T128" fmla="+- 0 1887 1649"/>
                              <a:gd name="T129" fmla="*/ T128 w 271"/>
                              <a:gd name="T130" fmla="+- 0 964 666"/>
                              <a:gd name="T131" fmla="*/ 964 h 389"/>
                              <a:gd name="T132" fmla="+- 0 1832 1649"/>
                              <a:gd name="T133" fmla="*/ T132 w 271"/>
                              <a:gd name="T134" fmla="+- 0 964 666"/>
                              <a:gd name="T135" fmla="*/ 964 h 389"/>
                              <a:gd name="T136" fmla="+- 0 1825 1649"/>
                              <a:gd name="T137" fmla="*/ T136 w 271"/>
                              <a:gd name="T138" fmla="+- 0 972 666"/>
                              <a:gd name="T139" fmla="*/ 972 h 389"/>
                              <a:gd name="T140" fmla="+- 0 1825 1649"/>
                              <a:gd name="T141" fmla="*/ T140 w 271"/>
                              <a:gd name="T142" fmla="+- 0 981 666"/>
                              <a:gd name="T143" fmla="*/ 981 h 389"/>
                              <a:gd name="T144" fmla="+- 0 1822 1649"/>
                              <a:gd name="T145" fmla="*/ T144 w 271"/>
                              <a:gd name="T146" fmla="+- 0 997 666"/>
                              <a:gd name="T147" fmla="*/ 997 h 389"/>
                              <a:gd name="T148" fmla="+- 0 1813 1649"/>
                              <a:gd name="T149" fmla="*/ T148 w 271"/>
                              <a:gd name="T150" fmla="+- 0 1010 666"/>
                              <a:gd name="T151" fmla="*/ 1010 h 389"/>
                              <a:gd name="T152" fmla="+- 0 1800 1649"/>
                              <a:gd name="T153" fmla="*/ T152 w 271"/>
                              <a:gd name="T154" fmla="+- 0 1018 666"/>
                              <a:gd name="T155" fmla="*/ 1018 h 389"/>
                              <a:gd name="T156" fmla="+- 0 1784 1649"/>
                              <a:gd name="T157" fmla="*/ T156 w 271"/>
                              <a:gd name="T158" fmla="+- 0 1021 666"/>
                              <a:gd name="T159" fmla="*/ 1021 h 389"/>
                              <a:gd name="T160" fmla="+- 0 1845 1649"/>
                              <a:gd name="T161" fmla="*/ T160 w 271"/>
                              <a:gd name="T162" fmla="+- 0 1021 666"/>
                              <a:gd name="T163" fmla="*/ 1021 h 389"/>
                              <a:gd name="T164" fmla="+- 0 1846 1649"/>
                              <a:gd name="T165" fmla="*/ T164 w 271"/>
                              <a:gd name="T166" fmla="+- 0 1020 666"/>
                              <a:gd name="T167" fmla="*/ 1020 h 389"/>
                              <a:gd name="T168" fmla="+- 0 1856 1649"/>
                              <a:gd name="T169" fmla="*/ T168 w 271"/>
                              <a:gd name="T170" fmla="+- 0 997 666"/>
                              <a:gd name="T171" fmla="*/ 997 h 389"/>
                              <a:gd name="T172" fmla="+- 0 1912 1649"/>
                              <a:gd name="T173" fmla="*/ T172 w 271"/>
                              <a:gd name="T174" fmla="+- 0 997 666"/>
                              <a:gd name="T175" fmla="*/ 997 h 389"/>
                              <a:gd name="T176" fmla="+- 0 1920 1649"/>
                              <a:gd name="T177" fmla="*/ T176 w 271"/>
                              <a:gd name="T178" fmla="+- 0 990 666"/>
                              <a:gd name="T179" fmla="*/ 990 h 389"/>
                              <a:gd name="T180" fmla="+- 0 1920 1649"/>
                              <a:gd name="T181" fmla="*/ T180 w 271"/>
                              <a:gd name="T182" fmla="+- 0 698 666"/>
                              <a:gd name="T183" fmla="*/ 69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1" h="389">
                                <a:moveTo>
                                  <a:pt x="263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2"/>
                                </a:lnTo>
                                <a:lnTo>
                                  <a:pt x="93" y="7"/>
                                </a:lnTo>
                                <a:lnTo>
                                  <a:pt x="3" y="140"/>
                                </a:lnTo>
                                <a:lnTo>
                                  <a:pt x="1" y="143"/>
                                </a:lnTo>
                                <a:lnTo>
                                  <a:pt x="0" y="146"/>
                                </a:lnTo>
                                <a:lnTo>
                                  <a:pt x="0" y="324"/>
                                </a:lnTo>
                                <a:lnTo>
                                  <a:pt x="8" y="331"/>
                                </a:lnTo>
                                <a:lnTo>
                                  <a:pt x="64" y="331"/>
                                </a:lnTo>
                                <a:lnTo>
                                  <a:pt x="73" y="354"/>
                                </a:lnTo>
                                <a:lnTo>
                                  <a:pt x="89" y="372"/>
                                </a:lnTo>
                                <a:lnTo>
                                  <a:pt x="111" y="384"/>
                                </a:lnTo>
                                <a:lnTo>
                                  <a:pt x="135" y="388"/>
                                </a:lnTo>
                                <a:lnTo>
                                  <a:pt x="160" y="384"/>
                                </a:lnTo>
                                <a:lnTo>
                                  <a:pt x="181" y="372"/>
                                </a:lnTo>
                                <a:lnTo>
                                  <a:pt x="196" y="355"/>
                                </a:lnTo>
                                <a:lnTo>
                                  <a:pt x="135" y="355"/>
                                </a:lnTo>
                                <a:lnTo>
                                  <a:pt x="120" y="352"/>
                                </a:lnTo>
                                <a:lnTo>
                                  <a:pt x="107" y="344"/>
                                </a:lnTo>
                                <a:lnTo>
                                  <a:pt x="98" y="331"/>
                                </a:lnTo>
                                <a:lnTo>
                                  <a:pt x="95" y="315"/>
                                </a:lnTo>
                                <a:lnTo>
                                  <a:pt x="95" y="306"/>
                                </a:lnTo>
                                <a:lnTo>
                                  <a:pt x="87" y="298"/>
                                </a:lnTo>
                                <a:lnTo>
                                  <a:pt x="33" y="298"/>
                                </a:lnTo>
                                <a:lnTo>
                                  <a:pt x="33" y="154"/>
                                </a:lnTo>
                                <a:lnTo>
                                  <a:pt x="116" y="32"/>
                                </a:lnTo>
                                <a:lnTo>
                                  <a:pt x="271" y="32"/>
                                </a:lnTo>
                                <a:lnTo>
                                  <a:pt x="271" y="7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271" y="32"/>
                                </a:moveTo>
                                <a:lnTo>
                                  <a:pt x="238" y="32"/>
                                </a:lnTo>
                                <a:lnTo>
                                  <a:pt x="238" y="298"/>
                                </a:lnTo>
                                <a:lnTo>
                                  <a:pt x="183" y="298"/>
                                </a:lnTo>
                                <a:lnTo>
                                  <a:pt x="176" y="306"/>
                                </a:lnTo>
                                <a:lnTo>
                                  <a:pt x="176" y="315"/>
                                </a:lnTo>
                                <a:lnTo>
                                  <a:pt x="173" y="331"/>
                                </a:lnTo>
                                <a:lnTo>
                                  <a:pt x="164" y="344"/>
                                </a:lnTo>
                                <a:lnTo>
                                  <a:pt x="151" y="352"/>
                                </a:lnTo>
                                <a:lnTo>
                                  <a:pt x="135" y="355"/>
                                </a:lnTo>
                                <a:lnTo>
                                  <a:pt x="196" y="355"/>
                                </a:lnTo>
                                <a:lnTo>
                                  <a:pt x="197" y="354"/>
                                </a:lnTo>
                                <a:lnTo>
                                  <a:pt x="207" y="331"/>
                                </a:lnTo>
                                <a:lnTo>
                                  <a:pt x="263" y="331"/>
                                </a:lnTo>
                                <a:lnTo>
                                  <a:pt x="271" y="324"/>
                                </a:lnTo>
                                <a:lnTo>
                                  <a:pt x="27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907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117"/>
                        <wps:cNvSpPr>
                          <a:spLocks/>
                        </wps:cNvSpPr>
                        <wps:spPr bwMode="auto">
                          <a:xfrm>
                            <a:off x="1710" y="907"/>
                            <a:ext cx="147" cy="147"/>
                          </a:xfrm>
                          <a:custGeom>
                            <a:avLst/>
                            <a:gdLst>
                              <a:gd name="T0" fmla="+- 0 1784 1711"/>
                              <a:gd name="T1" fmla="*/ T0 w 147"/>
                              <a:gd name="T2" fmla="+- 0 908 908"/>
                              <a:gd name="T3" fmla="*/ 908 h 147"/>
                              <a:gd name="T4" fmla="+- 0 1756 1711"/>
                              <a:gd name="T5" fmla="*/ T4 w 147"/>
                              <a:gd name="T6" fmla="+- 0 913 908"/>
                              <a:gd name="T7" fmla="*/ 913 h 147"/>
                              <a:gd name="T8" fmla="+- 0 1732 1711"/>
                              <a:gd name="T9" fmla="*/ T8 w 147"/>
                              <a:gd name="T10" fmla="+- 0 929 908"/>
                              <a:gd name="T11" fmla="*/ 929 h 147"/>
                              <a:gd name="T12" fmla="+- 0 1717 1711"/>
                              <a:gd name="T13" fmla="*/ T12 w 147"/>
                              <a:gd name="T14" fmla="+- 0 952 908"/>
                              <a:gd name="T15" fmla="*/ 952 h 147"/>
                              <a:gd name="T16" fmla="+- 0 1711 1711"/>
                              <a:gd name="T17" fmla="*/ T16 w 147"/>
                              <a:gd name="T18" fmla="+- 0 981 908"/>
                              <a:gd name="T19" fmla="*/ 981 h 147"/>
                              <a:gd name="T20" fmla="+- 0 1717 1711"/>
                              <a:gd name="T21" fmla="*/ T20 w 147"/>
                              <a:gd name="T22" fmla="+- 0 1010 908"/>
                              <a:gd name="T23" fmla="*/ 1010 h 147"/>
                              <a:gd name="T24" fmla="+- 0 1732 1711"/>
                              <a:gd name="T25" fmla="*/ T24 w 147"/>
                              <a:gd name="T26" fmla="+- 0 1033 908"/>
                              <a:gd name="T27" fmla="*/ 1033 h 147"/>
                              <a:gd name="T28" fmla="+- 0 1756 1711"/>
                              <a:gd name="T29" fmla="*/ T28 w 147"/>
                              <a:gd name="T30" fmla="+- 0 1049 908"/>
                              <a:gd name="T31" fmla="*/ 1049 h 147"/>
                              <a:gd name="T32" fmla="+- 0 1784 1711"/>
                              <a:gd name="T33" fmla="*/ T32 w 147"/>
                              <a:gd name="T34" fmla="+- 0 1054 908"/>
                              <a:gd name="T35" fmla="*/ 1054 h 147"/>
                              <a:gd name="T36" fmla="+- 0 1813 1711"/>
                              <a:gd name="T37" fmla="*/ T36 w 147"/>
                              <a:gd name="T38" fmla="+- 0 1049 908"/>
                              <a:gd name="T39" fmla="*/ 1049 h 147"/>
                              <a:gd name="T40" fmla="+- 0 1836 1711"/>
                              <a:gd name="T41" fmla="*/ T40 w 147"/>
                              <a:gd name="T42" fmla="+- 0 1033 908"/>
                              <a:gd name="T43" fmla="*/ 1033 h 147"/>
                              <a:gd name="T44" fmla="+- 0 1844 1711"/>
                              <a:gd name="T45" fmla="*/ T44 w 147"/>
                              <a:gd name="T46" fmla="+- 0 1022 908"/>
                              <a:gd name="T47" fmla="*/ 1022 h 147"/>
                              <a:gd name="T48" fmla="+- 0 1784 1711"/>
                              <a:gd name="T49" fmla="*/ T48 w 147"/>
                              <a:gd name="T50" fmla="+- 0 1022 908"/>
                              <a:gd name="T51" fmla="*/ 1022 h 147"/>
                              <a:gd name="T52" fmla="+- 0 1769 1711"/>
                              <a:gd name="T53" fmla="*/ T52 w 147"/>
                              <a:gd name="T54" fmla="+- 0 1018 908"/>
                              <a:gd name="T55" fmla="*/ 1018 h 147"/>
                              <a:gd name="T56" fmla="+- 0 1756 1711"/>
                              <a:gd name="T57" fmla="*/ T56 w 147"/>
                              <a:gd name="T58" fmla="+- 0 1010 908"/>
                              <a:gd name="T59" fmla="*/ 1010 h 147"/>
                              <a:gd name="T60" fmla="+- 0 1747 1711"/>
                              <a:gd name="T61" fmla="*/ T60 w 147"/>
                              <a:gd name="T62" fmla="+- 0 997 908"/>
                              <a:gd name="T63" fmla="*/ 997 h 147"/>
                              <a:gd name="T64" fmla="+- 0 1744 1711"/>
                              <a:gd name="T65" fmla="*/ T64 w 147"/>
                              <a:gd name="T66" fmla="+- 0 981 908"/>
                              <a:gd name="T67" fmla="*/ 981 h 147"/>
                              <a:gd name="T68" fmla="+- 0 1747 1711"/>
                              <a:gd name="T69" fmla="*/ T68 w 147"/>
                              <a:gd name="T70" fmla="+- 0 965 908"/>
                              <a:gd name="T71" fmla="*/ 965 h 147"/>
                              <a:gd name="T72" fmla="+- 0 1756 1711"/>
                              <a:gd name="T73" fmla="*/ T72 w 147"/>
                              <a:gd name="T74" fmla="+- 0 952 908"/>
                              <a:gd name="T75" fmla="*/ 952 h 147"/>
                              <a:gd name="T76" fmla="+- 0 1769 1711"/>
                              <a:gd name="T77" fmla="*/ T76 w 147"/>
                              <a:gd name="T78" fmla="+- 0 944 908"/>
                              <a:gd name="T79" fmla="*/ 944 h 147"/>
                              <a:gd name="T80" fmla="+- 0 1784 1711"/>
                              <a:gd name="T81" fmla="*/ T80 w 147"/>
                              <a:gd name="T82" fmla="+- 0 941 908"/>
                              <a:gd name="T83" fmla="*/ 941 h 147"/>
                              <a:gd name="T84" fmla="+- 0 1844 1711"/>
                              <a:gd name="T85" fmla="*/ T84 w 147"/>
                              <a:gd name="T86" fmla="+- 0 941 908"/>
                              <a:gd name="T87" fmla="*/ 941 h 147"/>
                              <a:gd name="T88" fmla="+- 0 1836 1711"/>
                              <a:gd name="T89" fmla="*/ T88 w 147"/>
                              <a:gd name="T90" fmla="+- 0 929 908"/>
                              <a:gd name="T91" fmla="*/ 929 h 147"/>
                              <a:gd name="T92" fmla="+- 0 1813 1711"/>
                              <a:gd name="T93" fmla="*/ T92 w 147"/>
                              <a:gd name="T94" fmla="+- 0 913 908"/>
                              <a:gd name="T95" fmla="*/ 913 h 147"/>
                              <a:gd name="T96" fmla="+- 0 1784 1711"/>
                              <a:gd name="T97" fmla="*/ T96 w 147"/>
                              <a:gd name="T98" fmla="+- 0 908 908"/>
                              <a:gd name="T99" fmla="*/ 908 h 147"/>
                              <a:gd name="T100" fmla="+- 0 1844 1711"/>
                              <a:gd name="T101" fmla="*/ T100 w 147"/>
                              <a:gd name="T102" fmla="+- 0 941 908"/>
                              <a:gd name="T103" fmla="*/ 941 h 147"/>
                              <a:gd name="T104" fmla="+- 0 1784 1711"/>
                              <a:gd name="T105" fmla="*/ T104 w 147"/>
                              <a:gd name="T106" fmla="+- 0 941 908"/>
                              <a:gd name="T107" fmla="*/ 941 h 147"/>
                              <a:gd name="T108" fmla="+- 0 1800 1711"/>
                              <a:gd name="T109" fmla="*/ T108 w 147"/>
                              <a:gd name="T110" fmla="+- 0 944 908"/>
                              <a:gd name="T111" fmla="*/ 944 h 147"/>
                              <a:gd name="T112" fmla="+- 0 1813 1711"/>
                              <a:gd name="T113" fmla="*/ T112 w 147"/>
                              <a:gd name="T114" fmla="+- 0 952 908"/>
                              <a:gd name="T115" fmla="*/ 952 h 147"/>
                              <a:gd name="T116" fmla="+- 0 1822 1711"/>
                              <a:gd name="T117" fmla="*/ T116 w 147"/>
                              <a:gd name="T118" fmla="+- 0 965 908"/>
                              <a:gd name="T119" fmla="*/ 965 h 147"/>
                              <a:gd name="T120" fmla="+- 0 1825 1711"/>
                              <a:gd name="T121" fmla="*/ T120 w 147"/>
                              <a:gd name="T122" fmla="+- 0 981 908"/>
                              <a:gd name="T123" fmla="*/ 981 h 147"/>
                              <a:gd name="T124" fmla="+- 0 1822 1711"/>
                              <a:gd name="T125" fmla="*/ T124 w 147"/>
                              <a:gd name="T126" fmla="+- 0 997 908"/>
                              <a:gd name="T127" fmla="*/ 997 h 147"/>
                              <a:gd name="T128" fmla="+- 0 1813 1711"/>
                              <a:gd name="T129" fmla="*/ T128 w 147"/>
                              <a:gd name="T130" fmla="+- 0 1010 908"/>
                              <a:gd name="T131" fmla="*/ 1010 h 147"/>
                              <a:gd name="T132" fmla="+- 0 1800 1711"/>
                              <a:gd name="T133" fmla="*/ T132 w 147"/>
                              <a:gd name="T134" fmla="+- 0 1018 908"/>
                              <a:gd name="T135" fmla="*/ 1018 h 147"/>
                              <a:gd name="T136" fmla="+- 0 1784 1711"/>
                              <a:gd name="T137" fmla="*/ T136 w 147"/>
                              <a:gd name="T138" fmla="+- 0 1022 908"/>
                              <a:gd name="T139" fmla="*/ 1022 h 147"/>
                              <a:gd name="T140" fmla="+- 0 1844 1711"/>
                              <a:gd name="T141" fmla="*/ T140 w 147"/>
                              <a:gd name="T142" fmla="+- 0 1022 908"/>
                              <a:gd name="T143" fmla="*/ 1022 h 147"/>
                              <a:gd name="T144" fmla="+- 0 1852 1711"/>
                              <a:gd name="T145" fmla="*/ T144 w 147"/>
                              <a:gd name="T146" fmla="+- 0 1010 908"/>
                              <a:gd name="T147" fmla="*/ 1010 h 147"/>
                              <a:gd name="T148" fmla="+- 0 1858 1711"/>
                              <a:gd name="T149" fmla="*/ T148 w 147"/>
                              <a:gd name="T150" fmla="+- 0 981 908"/>
                              <a:gd name="T151" fmla="*/ 981 h 147"/>
                              <a:gd name="T152" fmla="+- 0 1852 1711"/>
                              <a:gd name="T153" fmla="*/ T152 w 147"/>
                              <a:gd name="T154" fmla="+- 0 952 908"/>
                              <a:gd name="T155" fmla="*/ 952 h 147"/>
                              <a:gd name="T156" fmla="+- 0 1844 1711"/>
                              <a:gd name="T157" fmla="*/ T156 w 147"/>
                              <a:gd name="T158" fmla="+- 0 941 908"/>
                              <a:gd name="T159" fmla="*/ 94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73" y="0"/>
                                </a:moveTo>
                                <a:lnTo>
                                  <a:pt x="45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3"/>
                                </a:lnTo>
                                <a:lnTo>
                                  <a:pt x="6" y="102"/>
                                </a:lnTo>
                                <a:lnTo>
                                  <a:pt x="21" y="125"/>
                                </a:lnTo>
                                <a:lnTo>
                                  <a:pt x="45" y="141"/>
                                </a:lnTo>
                                <a:lnTo>
                                  <a:pt x="73" y="146"/>
                                </a:lnTo>
                                <a:lnTo>
                                  <a:pt x="102" y="141"/>
                                </a:lnTo>
                                <a:lnTo>
                                  <a:pt x="125" y="125"/>
                                </a:lnTo>
                                <a:lnTo>
                                  <a:pt x="133" y="114"/>
                                </a:lnTo>
                                <a:lnTo>
                                  <a:pt x="73" y="114"/>
                                </a:lnTo>
                                <a:lnTo>
                                  <a:pt x="58" y="110"/>
                                </a:lnTo>
                                <a:lnTo>
                                  <a:pt x="45" y="102"/>
                                </a:lnTo>
                                <a:lnTo>
                                  <a:pt x="36" y="89"/>
                                </a:lnTo>
                                <a:lnTo>
                                  <a:pt x="33" y="73"/>
                                </a:lnTo>
                                <a:lnTo>
                                  <a:pt x="36" y="57"/>
                                </a:lnTo>
                                <a:lnTo>
                                  <a:pt x="45" y="44"/>
                                </a:lnTo>
                                <a:lnTo>
                                  <a:pt x="58" y="36"/>
                                </a:lnTo>
                                <a:lnTo>
                                  <a:pt x="73" y="33"/>
                                </a:lnTo>
                                <a:lnTo>
                                  <a:pt x="133" y="33"/>
                                </a:lnTo>
                                <a:lnTo>
                                  <a:pt x="125" y="21"/>
                                </a:lnTo>
                                <a:lnTo>
                                  <a:pt x="102" y="5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133" y="33"/>
                                </a:moveTo>
                                <a:lnTo>
                                  <a:pt x="73" y="33"/>
                                </a:lnTo>
                                <a:lnTo>
                                  <a:pt x="89" y="36"/>
                                </a:lnTo>
                                <a:lnTo>
                                  <a:pt x="102" y="44"/>
                                </a:lnTo>
                                <a:lnTo>
                                  <a:pt x="111" y="57"/>
                                </a:lnTo>
                                <a:lnTo>
                                  <a:pt x="114" y="73"/>
                                </a:lnTo>
                                <a:lnTo>
                                  <a:pt x="111" y="89"/>
                                </a:lnTo>
                                <a:lnTo>
                                  <a:pt x="102" y="102"/>
                                </a:lnTo>
                                <a:lnTo>
                                  <a:pt x="89" y="110"/>
                                </a:lnTo>
                                <a:lnTo>
                                  <a:pt x="73" y="114"/>
                                </a:lnTo>
                                <a:lnTo>
                                  <a:pt x="133" y="114"/>
                                </a:lnTo>
                                <a:lnTo>
                                  <a:pt x="141" y="102"/>
                                </a:lnTo>
                                <a:lnTo>
                                  <a:pt x="147" y="73"/>
                                </a:lnTo>
                                <a:lnTo>
                                  <a:pt x="141" y="44"/>
                                </a:lnTo>
                                <a:lnTo>
                                  <a:pt x="13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6"/>
                        <wps:cNvSpPr>
                          <a:spLocks/>
                        </wps:cNvSpPr>
                        <wps:spPr bwMode="auto">
                          <a:xfrm>
                            <a:off x="1649" y="671"/>
                            <a:ext cx="209" cy="166"/>
                          </a:xfrm>
                          <a:custGeom>
                            <a:avLst/>
                            <a:gdLst>
                              <a:gd name="T0" fmla="+- 0 1850 1649"/>
                              <a:gd name="T1" fmla="*/ T0 w 209"/>
                              <a:gd name="T2" fmla="+- 0 672 672"/>
                              <a:gd name="T3" fmla="*/ 672 h 166"/>
                              <a:gd name="T4" fmla="+- 0 1832 1649"/>
                              <a:gd name="T5" fmla="*/ T4 w 209"/>
                              <a:gd name="T6" fmla="+- 0 672 672"/>
                              <a:gd name="T7" fmla="*/ 672 h 166"/>
                              <a:gd name="T8" fmla="+- 0 1825 1649"/>
                              <a:gd name="T9" fmla="*/ T8 w 209"/>
                              <a:gd name="T10" fmla="+- 0 679 672"/>
                              <a:gd name="T11" fmla="*/ 679 h 166"/>
                              <a:gd name="T12" fmla="+- 0 1825 1649"/>
                              <a:gd name="T13" fmla="*/ T12 w 209"/>
                              <a:gd name="T14" fmla="+- 0 804 672"/>
                              <a:gd name="T15" fmla="*/ 804 h 166"/>
                              <a:gd name="T16" fmla="+- 0 1657 1649"/>
                              <a:gd name="T17" fmla="*/ T16 w 209"/>
                              <a:gd name="T18" fmla="+- 0 804 672"/>
                              <a:gd name="T19" fmla="*/ 804 h 166"/>
                              <a:gd name="T20" fmla="+- 0 1649 1649"/>
                              <a:gd name="T21" fmla="*/ T20 w 209"/>
                              <a:gd name="T22" fmla="+- 0 812 672"/>
                              <a:gd name="T23" fmla="*/ 812 h 166"/>
                              <a:gd name="T24" fmla="+- 0 1649 1649"/>
                              <a:gd name="T25" fmla="*/ T24 w 209"/>
                              <a:gd name="T26" fmla="+- 0 830 672"/>
                              <a:gd name="T27" fmla="*/ 830 h 166"/>
                              <a:gd name="T28" fmla="+- 0 1657 1649"/>
                              <a:gd name="T29" fmla="*/ T28 w 209"/>
                              <a:gd name="T30" fmla="+- 0 837 672"/>
                              <a:gd name="T31" fmla="*/ 837 h 166"/>
                              <a:gd name="T32" fmla="+- 0 1850 1649"/>
                              <a:gd name="T33" fmla="*/ T32 w 209"/>
                              <a:gd name="T34" fmla="+- 0 837 672"/>
                              <a:gd name="T35" fmla="*/ 837 h 166"/>
                              <a:gd name="T36" fmla="+- 0 1858 1649"/>
                              <a:gd name="T37" fmla="*/ T36 w 209"/>
                              <a:gd name="T38" fmla="+- 0 830 672"/>
                              <a:gd name="T39" fmla="*/ 830 h 166"/>
                              <a:gd name="T40" fmla="+- 0 1858 1649"/>
                              <a:gd name="T41" fmla="*/ T40 w 209"/>
                              <a:gd name="T42" fmla="+- 0 679 672"/>
                              <a:gd name="T43" fmla="*/ 679 h 166"/>
                              <a:gd name="T44" fmla="+- 0 1850 1649"/>
                              <a:gd name="T45" fmla="*/ T44 w 209"/>
                              <a:gd name="T46" fmla="+- 0 672 672"/>
                              <a:gd name="T47" fmla="*/ 67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9" h="166">
                                <a:moveTo>
                                  <a:pt x="201" y="0"/>
                                </a:moveTo>
                                <a:lnTo>
                                  <a:pt x="183" y="0"/>
                                </a:lnTo>
                                <a:lnTo>
                                  <a:pt x="176" y="7"/>
                                </a:lnTo>
                                <a:lnTo>
                                  <a:pt x="176" y="132"/>
                                </a:lnTo>
                                <a:lnTo>
                                  <a:pt x="8" y="132"/>
                                </a:lnTo>
                                <a:lnTo>
                                  <a:pt x="0" y="140"/>
                                </a:lnTo>
                                <a:lnTo>
                                  <a:pt x="0" y="158"/>
                                </a:lnTo>
                                <a:lnTo>
                                  <a:pt x="8" y="165"/>
                                </a:lnTo>
                                <a:lnTo>
                                  <a:pt x="201" y="165"/>
                                </a:lnTo>
                                <a:lnTo>
                                  <a:pt x="209" y="158"/>
                                </a:lnTo>
                                <a:lnTo>
                                  <a:pt x="209" y="7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273"/>
                            <a:ext cx="6048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before="246" w:line="247" w:lineRule="auto"/>
                                <w:ind w:left="1443" w:right="859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 xml:space="preserve">ВЫ ЗАКЛЮЧИЛИ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ДОГОВОР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И ГОТОВЫ 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ПЕРЕЕЗДУ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114" o:spid="_x0000_s1116" style="position:absolute;margin-left:71.8pt;margin-top:13.7pt;width:302.4pt;height:57.05pt;z-index:-251583488;mso-wrap-distance-left:0;mso-wrap-distance-right:0;mso-position-horizontal-relative:page;mso-position-vertical-relative:text" coordorigin="1436,274" coordsize="6048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">
                <v:shape id="Freeform 124" o:spid="_x0000_s1117" style="position:absolute;left:1971;top:333;width:5513;height:1021;visibility:visible;mso-wrap-style:square;v-text-anchor:top" coordsize="5513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" path="m5372,l280,,226,11,181,41,146,85r-27,55l,506,133,880r23,55l187,979r41,30l280,1020r5092,l5427,1009r44,-30l5501,935r11,-55l5512,140,5501,85,5471,41,5427,11,5372,xe" fillcolor="#9cc64a" stroked="f">
                  <v:path arrowok="t" o:connecttype="custom" o:connectlocs="5372,334;280,334;226,345;181,375;146,419;119,474;0,840;133,1214;156,1269;187,1313;228,1343;280,1354;5372,1354;5427,1343;5471,1313;5501,1269;5512,1214;5512,474;5501,419;5471,375;5427,345;5372,334" o:connectangles="0,0,0,0,0,0,0,0,0,0,0,0,0,0,0,0,0,0,0,0,0,0"/>
                </v:shape>
                <v:shape id="Freeform 123" o:spid="_x0000_s1118" style="position:absolute;left:1466;top:303;width:1081;height:1081;visibility:visible;mso-wrap-style:square;v-text-anchor:top" coordsize="1081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" path="m541,l468,5,397,19,331,42,268,73r-57,39l159,158r-46,52l74,267,43,330,20,396,5,467,,540r5,73l20,683r23,67l74,812r39,58l159,922r52,46l268,1006r63,32l397,1061r71,14l541,1080r73,-5l684,1061r67,-23l813,1006r58,-38l923,922r45,-52l1007,812r32,-62l1062,683r14,-70l1081,540r-5,-73l1062,396r-23,-66l1007,267,968,210,923,158,871,112,813,73,751,42,684,19,614,5,541,xe" fillcolor="#9cc64a" stroked="f">
                  <v:path arrowok="t" o:connecttype="custom" o:connectlocs="541,304;468,309;397,323;331,346;268,377;211,416;159,462;113,514;74,571;43,634;20,700;5,771;0,844;5,917;20,987;43,1054;74,1116;113,1174;159,1226;211,1272;268,1310;331,1342;397,1365;468,1379;541,1384;614,1379;684,1365;751,1342;813,1310;871,1272;923,1226;968,1174;1007,1116;1039,1054;1062,987;1076,917;1081,844;1076,771;1062,700;1039,634;1007,571;968,514;923,462;871,416;813,377;751,346;684,323;614,309;541,304" o:connectangles="0,0,0,0,0,0,0,0,0,0,0,0,0,0,0,0,0,0,0,0,0,0,0,0,0,0,0,0,0,0,0,0,0,0,0,0,0,0,0,0,0,0,0,0,0,0,0,0,0"/>
                </v:shape>
                <v:shape id="AutoShape 122" o:spid="_x0000_s1119" style="position:absolute;left:1436;top:273;width:1141;height:1141;visibility:visible;mso-wrap-style:square;v-text-anchor:top" coordsize="114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" path="m571,l493,5,419,20,349,45,283,78r-61,41l168,167r-49,55l78,282,45,348,21,418,6,493,,570r6,77l21,721r24,71l78,858r41,60l168,973r54,48l283,1062r66,33l419,1120r74,15l571,1140r77,-5l722,1120r71,-25l823,1080r-252,l495,1075r-72,-16l356,1033,293,998,236,955,186,905,143,848,108,785,82,717,66,645,60,570r6,-75l82,423r26,-68l143,292r43,-57l236,185r57,-43l356,107,423,81,495,65r76,-5l823,60,793,45,722,20,648,5,571,xm823,60r-252,l646,65r72,16l786,107r63,35l906,185r50,50l999,292r35,63l1059,423r17,72l1081,570r-5,75l1059,717r-25,68l999,848r-43,57l906,955r-57,43l786,1033r-68,26l646,1075r-75,5l823,1080r35,-18l919,1021r55,-48l1022,918r41,-60l1096,792r25,-71l1136,647r5,-77l1136,493r-15,-75l1096,348r-33,-66l1022,222,974,167,919,119,858,78,823,60xe" stroked="f">
                  <v:path arrowok="t" o:connecttype="custom" o:connectlocs="493,279;349,319;222,393;119,496;45,622;6,767;6,921;45,1066;119,1192;222,1295;349,1369;493,1409;648,1409;793,1369;571,1354;423,1333;293,1272;186,1179;108,1059;66,919;66,769;108,629;186,509;293,416;423,355;571,334;793,319;648,279;571,274;571,334;718,355;849,416;956,509;1034,629;1076,769;1076,919;1034,1059;956,1179;849,1272;718,1333;571,1354;858,1336;974,1247;1063,1132;1121,995;1141,844;1121,692;1063,556;974,441;858,352" o:connectangles="0,0,0,0,0,0,0,0,0,0,0,0,0,0,0,0,0,0,0,0,0,0,0,0,0,0,0,0,0,0,0,0,0,0,0,0,0,0,0,0,0,0,0,0,0,0,0,0,0,0"/>
                </v:shape>
                <v:shape id="AutoShape 121" o:spid="_x0000_s1120" style="position:absolute;left:1886;top:619;width:478;height:436;visibility:visible;mso-wrap-style:square;v-text-anchor:top" coordsize="47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" path="m471,l8,,,7,,371r8,7l70,378r10,23l96,419r21,12l142,435r24,-4l188,419r14,-17l142,402r-16,-3l113,391r-9,-13l101,362r,-9l94,345r-61,l33,33r445,l478,7,471,xm354,289r-25,4l308,305r-16,18l282,345r-92,l182,353r,9l179,378r-9,13l157,399r-15,3l202,402r2,-1l213,378r93,l313,371r,-9l316,346r9,-13l338,325r15,-4l415,321,400,305,379,293r-25,-4xm415,321r-62,l369,325r13,8l391,346r3,16l394,371r7,7l471,378r7,-7l478,345r-53,l416,323r-1,-2xm478,33r-33,l445,345r33,l478,33xe" stroked="f">
                  <v:path arrowok="t" o:connecttype="custom" o:connectlocs="8,619;0,990;70,997;96,1038;142,1054;188,1038;142,1021;113,1010;101,981;94,964;33,652;478,626;354,908;308,924;282,964;182,972;179,997;157,1018;202,1021;213,997;313,990;316,965;338,944;415,940;379,912;415,940;369,944;391,965;394,990;471,997;478,964;416,942;478,652;445,964;478,652" o:connectangles="0,0,0,0,0,0,0,0,0,0,0,0,0,0,0,0,0,0,0,0,0,0,0,0,0,0,0,0,0,0,0,0,0,0,0"/>
                </v:shape>
                <v:shape id="Picture 120" o:spid="_x0000_s1121" type="#_x0000_t75" style="position:absolute;left:1954;top:907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">
                  <v:imagedata r:id="rId65" o:title=""/>
                </v:shape>
                <v:shape id="AutoShape 119" o:spid="_x0000_s1122" style="position:absolute;left:1649;top:665;width:271;height:389;visibility:visible;mso-wrap-style:square;v-text-anchor:top" coordsize="27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" path="m263,l102,,97,2,93,7,3,140r-2,3l,146,,324r8,7l64,331r9,23l89,372r22,12l135,388r25,-4l181,372r15,-17l135,355r-15,-3l107,344,98,331,95,315r,-9l87,298r-54,l33,154,116,32r155,l271,7,263,xm271,32r-33,l238,298r-55,l176,306r,9l173,331r-9,13l151,352r-16,3l196,355r1,-1l207,331r56,l271,324r,-292xe" stroked="f">
                  <v:path arrowok="t" o:connecttype="custom" o:connectlocs="263,666;102,666;97,668;93,673;3,806;1,809;0,812;0,990;8,997;64,997;73,1020;89,1038;111,1050;135,1054;160,1050;181,1038;196,1021;135,1021;120,1018;107,1010;98,997;95,981;95,972;87,964;33,964;33,820;116,698;271,698;271,673;263,666;271,698;238,698;238,964;183,964;176,972;176,981;173,997;164,1010;151,1018;135,1021;196,1021;197,1020;207,997;263,997;271,990;271,698" o:connectangles="0,0,0,0,0,0,0,0,0,0,0,0,0,0,0,0,0,0,0,0,0,0,0,0,0,0,0,0,0,0,0,0,0,0,0,0,0,0,0,0,0,0,0,0,0,0"/>
                </v:shape>
                <v:shape id="Picture 118" o:spid="_x0000_s1123" type="#_x0000_t75" style="position:absolute;left:2166;top:907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">
                  <v:imagedata r:id="rId66" o:title=""/>
                </v:shape>
                <v:shape id="AutoShape 117" o:spid="_x0000_s1124" style="position:absolute;left:1710;top:907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" path="m73,l45,5,21,21,6,44,,73r6,29l21,125r24,16l73,146r29,-5l125,125r8,-11l73,114,58,110,45,102,36,89,33,73,36,57,45,44,58,36,73,33r60,l125,21,102,5,73,xm133,33r-60,l89,36r13,8l111,57r3,16l111,89r-9,13l89,110r-16,4l133,114r8,-12l147,73,141,44,133,33xe" stroked="f">
                  <v:path arrowok="t" o:connecttype="custom" o:connectlocs="73,908;45,913;21,929;6,952;0,981;6,1010;21,1033;45,1049;73,1054;102,1049;125,1033;133,1022;73,1022;58,1018;45,1010;36,997;33,981;36,965;45,952;58,944;73,941;133,941;125,929;102,913;73,908;133,941;73,941;89,944;102,952;111,965;114,981;111,997;102,1010;89,1018;73,1022;133,1022;141,1010;147,981;141,952;133,941" o:connectangles="0,0,0,0,0,0,0,0,0,0,0,0,0,0,0,0,0,0,0,0,0,0,0,0,0,0,0,0,0,0,0,0,0,0,0,0,0,0,0,0"/>
                </v:shape>
                <v:shape id="Freeform 116" o:spid="_x0000_s1125" style="position:absolute;left:1649;top:671;width:209;height:166;visibility:visible;mso-wrap-style:square;v-text-anchor:top" coordsize="20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" path="m201,l183,r-7,7l176,132,8,132,,140r,18l8,165r193,l209,158,209,7,201,xe" stroked="f">
                  <v:path arrowok="t" o:connecttype="custom" o:connectlocs="201,672;183,672;176,679;176,804;8,804;0,812;0,830;8,837;201,837;209,830;209,679;201,672" o:connectangles="0,0,0,0,0,0,0,0,0,0,0,0"/>
                </v:shape>
                <v:shape id="Text Box 115" o:spid="_x0000_s1126" type="#_x0000_t202" style="position:absolute;left:1436;top:273;width:6048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6E6631" w:rsidRDefault="00E20640">
                        <w:pPr>
                          <w:spacing w:before="246" w:line="247" w:lineRule="auto"/>
                          <w:ind w:left="1443" w:right="859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 xml:space="preserve">ВЫ ЗАКЛЮЧИЛИ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28"/>
                          </w:rPr>
                          <w:t xml:space="preserve">ДОГОВОР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И ГОТОВЫ К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ПЕРЕЕЗДУ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pStyle w:val="a3"/>
        <w:spacing w:before="2"/>
        <w:rPr>
          <w:rFonts w:ascii="Trebuchet MS"/>
          <w:b/>
          <w:sz w:val="13"/>
        </w:rPr>
      </w:pPr>
    </w:p>
    <w:p w:rsidR="006E6631" w:rsidRDefault="00CC671F">
      <w:pPr>
        <w:pStyle w:val="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71755</wp:posOffset>
                </wp:positionV>
                <wp:extent cx="546735" cy="558800"/>
                <wp:effectExtent l="0" t="0" r="0" b="0"/>
                <wp:wrapNone/>
                <wp:docPr id="13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735" cy="558800"/>
                        </a:xfrm>
                        <a:custGeom>
                          <a:avLst/>
                          <a:gdLst>
                            <a:gd name="T0" fmla="+- 0 2469 2291"/>
                            <a:gd name="T1" fmla="*/ T0 w 861"/>
                            <a:gd name="T2" fmla="+- 0 911 113"/>
                            <a:gd name="T3" fmla="*/ 911 h 880"/>
                            <a:gd name="T4" fmla="+- 0 2556 2291"/>
                            <a:gd name="T5" fmla="*/ T4 w 861"/>
                            <a:gd name="T6" fmla="+- 0 960 113"/>
                            <a:gd name="T7" fmla="*/ 960 h 880"/>
                            <a:gd name="T8" fmla="+- 0 2638 2291"/>
                            <a:gd name="T9" fmla="*/ T8 w 861"/>
                            <a:gd name="T10" fmla="+- 0 986 113"/>
                            <a:gd name="T11" fmla="*/ 986 h 880"/>
                            <a:gd name="T12" fmla="+- 0 2772 2291"/>
                            <a:gd name="T13" fmla="*/ T12 w 861"/>
                            <a:gd name="T14" fmla="+- 0 991 113"/>
                            <a:gd name="T15" fmla="*/ 991 h 880"/>
                            <a:gd name="T16" fmla="+- 0 2885 2291"/>
                            <a:gd name="T17" fmla="*/ T16 w 861"/>
                            <a:gd name="T18" fmla="+- 0 966 113"/>
                            <a:gd name="T19" fmla="*/ 966 h 880"/>
                            <a:gd name="T20" fmla="+- 0 2979 2291"/>
                            <a:gd name="T21" fmla="*/ T20 w 861"/>
                            <a:gd name="T22" fmla="+- 0 915 113"/>
                            <a:gd name="T23" fmla="*/ 915 h 880"/>
                            <a:gd name="T24" fmla="+- 0 2712 2291"/>
                            <a:gd name="T25" fmla="*/ T24 w 861"/>
                            <a:gd name="T26" fmla="+- 0 113 113"/>
                            <a:gd name="T27" fmla="*/ 113 h 880"/>
                            <a:gd name="T28" fmla="+- 0 2574 2291"/>
                            <a:gd name="T29" fmla="*/ T28 w 861"/>
                            <a:gd name="T30" fmla="+- 0 138 113"/>
                            <a:gd name="T31" fmla="*/ 138 h 880"/>
                            <a:gd name="T32" fmla="+- 0 2459 2291"/>
                            <a:gd name="T33" fmla="*/ T32 w 861"/>
                            <a:gd name="T34" fmla="+- 0 200 113"/>
                            <a:gd name="T35" fmla="*/ 200 h 880"/>
                            <a:gd name="T36" fmla="+- 0 2372 2291"/>
                            <a:gd name="T37" fmla="*/ T36 w 861"/>
                            <a:gd name="T38" fmla="+- 0 292 113"/>
                            <a:gd name="T39" fmla="*/ 292 h 880"/>
                            <a:gd name="T40" fmla="+- 0 2314 2291"/>
                            <a:gd name="T41" fmla="*/ T40 w 861"/>
                            <a:gd name="T42" fmla="+- 0 405 113"/>
                            <a:gd name="T43" fmla="*/ 405 h 880"/>
                            <a:gd name="T44" fmla="+- 0 2291 2291"/>
                            <a:gd name="T45" fmla="*/ T44 w 861"/>
                            <a:gd name="T46" fmla="+- 0 532 113"/>
                            <a:gd name="T47" fmla="*/ 532 h 880"/>
                            <a:gd name="T48" fmla="+- 0 2303 2291"/>
                            <a:gd name="T49" fmla="*/ T48 w 861"/>
                            <a:gd name="T50" fmla="+- 0 666 113"/>
                            <a:gd name="T51" fmla="*/ 666 h 880"/>
                            <a:gd name="T52" fmla="+- 0 2356 2291"/>
                            <a:gd name="T53" fmla="*/ T52 w 861"/>
                            <a:gd name="T54" fmla="+- 0 798 113"/>
                            <a:gd name="T55" fmla="*/ 798 h 880"/>
                            <a:gd name="T56" fmla="+- 0 2343 2291"/>
                            <a:gd name="T57" fmla="*/ T56 w 861"/>
                            <a:gd name="T58" fmla="+- 0 876 113"/>
                            <a:gd name="T59" fmla="*/ 876 h 880"/>
                            <a:gd name="T60" fmla="+- 0 2328 2291"/>
                            <a:gd name="T61" fmla="*/ T60 w 861"/>
                            <a:gd name="T62" fmla="+- 0 958 113"/>
                            <a:gd name="T63" fmla="*/ 958 h 880"/>
                            <a:gd name="T64" fmla="+- 0 2435 2291"/>
                            <a:gd name="T65" fmla="*/ T64 w 861"/>
                            <a:gd name="T66" fmla="+- 0 924 113"/>
                            <a:gd name="T67" fmla="*/ 924 h 880"/>
                            <a:gd name="T68" fmla="+- 0 2984 2291"/>
                            <a:gd name="T69" fmla="*/ T68 w 861"/>
                            <a:gd name="T70" fmla="+- 0 911 113"/>
                            <a:gd name="T71" fmla="*/ 911 h 880"/>
                            <a:gd name="T72" fmla="+- 0 3052 2291"/>
                            <a:gd name="T73" fmla="*/ T72 w 861"/>
                            <a:gd name="T74" fmla="+- 0 844 113"/>
                            <a:gd name="T75" fmla="*/ 844 h 880"/>
                            <a:gd name="T76" fmla="+- 0 3084 2291"/>
                            <a:gd name="T77" fmla="*/ T76 w 861"/>
                            <a:gd name="T78" fmla="+- 0 798 113"/>
                            <a:gd name="T79" fmla="*/ 798 h 880"/>
                            <a:gd name="T80" fmla="+- 0 2696 2291"/>
                            <a:gd name="T81" fmla="*/ T80 w 861"/>
                            <a:gd name="T82" fmla="+- 0 793 113"/>
                            <a:gd name="T83" fmla="*/ 793 h 880"/>
                            <a:gd name="T84" fmla="+- 0 2654 2291"/>
                            <a:gd name="T85" fmla="*/ T84 w 861"/>
                            <a:gd name="T86" fmla="+- 0 766 113"/>
                            <a:gd name="T87" fmla="*/ 766 h 880"/>
                            <a:gd name="T88" fmla="+- 0 2648 2291"/>
                            <a:gd name="T89" fmla="*/ T88 w 861"/>
                            <a:gd name="T90" fmla="+- 0 531 113"/>
                            <a:gd name="T91" fmla="*/ 531 h 880"/>
                            <a:gd name="T92" fmla="+- 0 2671 2291"/>
                            <a:gd name="T93" fmla="*/ T92 w 861"/>
                            <a:gd name="T94" fmla="+- 0 492 113"/>
                            <a:gd name="T95" fmla="*/ 492 h 880"/>
                            <a:gd name="T96" fmla="+- 0 2728 2291"/>
                            <a:gd name="T97" fmla="*/ T96 w 861"/>
                            <a:gd name="T98" fmla="+- 0 476 113"/>
                            <a:gd name="T99" fmla="*/ 476 h 880"/>
                            <a:gd name="T100" fmla="+- 0 3143 2291"/>
                            <a:gd name="T101" fmla="*/ T100 w 861"/>
                            <a:gd name="T102" fmla="+- 0 458 113"/>
                            <a:gd name="T103" fmla="*/ 458 h 880"/>
                            <a:gd name="T104" fmla="+- 0 2728 2291"/>
                            <a:gd name="T105" fmla="*/ T104 w 861"/>
                            <a:gd name="T106" fmla="+- 0 439 113"/>
                            <a:gd name="T107" fmla="*/ 439 h 880"/>
                            <a:gd name="T108" fmla="+- 0 2671 2291"/>
                            <a:gd name="T109" fmla="*/ T108 w 861"/>
                            <a:gd name="T110" fmla="+- 0 415 113"/>
                            <a:gd name="T111" fmla="*/ 415 h 880"/>
                            <a:gd name="T112" fmla="+- 0 2648 2291"/>
                            <a:gd name="T113" fmla="*/ T112 w 861"/>
                            <a:gd name="T114" fmla="+- 0 358 113"/>
                            <a:gd name="T115" fmla="*/ 358 h 880"/>
                            <a:gd name="T116" fmla="+- 0 2671 2291"/>
                            <a:gd name="T117" fmla="*/ T116 w 861"/>
                            <a:gd name="T118" fmla="+- 0 301 113"/>
                            <a:gd name="T119" fmla="*/ 301 h 880"/>
                            <a:gd name="T120" fmla="+- 0 2728 2291"/>
                            <a:gd name="T121" fmla="*/ T120 w 861"/>
                            <a:gd name="T122" fmla="+- 0 278 113"/>
                            <a:gd name="T123" fmla="*/ 278 h 880"/>
                            <a:gd name="T124" fmla="+- 0 3064 2291"/>
                            <a:gd name="T125" fmla="*/ T124 w 861"/>
                            <a:gd name="T126" fmla="+- 0 273 113"/>
                            <a:gd name="T127" fmla="*/ 273 h 880"/>
                            <a:gd name="T128" fmla="+- 0 2993 2291"/>
                            <a:gd name="T129" fmla="*/ T128 w 861"/>
                            <a:gd name="T130" fmla="+- 0 200 113"/>
                            <a:gd name="T131" fmla="*/ 200 h 880"/>
                            <a:gd name="T132" fmla="+- 0 2902 2291"/>
                            <a:gd name="T133" fmla="*/ T132 w 861"/>
                            <a:gd name="T134" fmla="+- 0 146 113"/>
                            <a:gd name="T135" fmla="*/ 146 h 880"/>
                            <a:gd name="T136" fmla="+- 0 2789 2291"/>
                            <a:gd name="T137" fmla="*/ T136 w 861"/>
                            <a:gd name="T138" fmla="+- 0 117 113"/>
                            <a:gd name="T139" fmla="*/ 117 h 880"/>
                            <a:gd name="T140" fmla="+- 0 3145 2291"/>
                            <a:gd name="T141" fmla="*/ T140 w 861"/>
                            <a:gd name="T142" fmla="+- 0 476 113"/>
                            <a:gd name="T143" fmla="*/ 476 h 880"/>
                            <a:gd name="T144" fmla="+- 0 2759 2291"/>
                            <a:gd name="T145" fmla="*/ T144 w 861"/>
                            <a:gd name="T146" fmla="+- 0 481 113"/>
                            <a:gd name="T147" fmla="*/ 481 h 880"/>
                            <a:gd name="T148" fmla="+- 0 2802 2291"/>
                            <a:gd name="T149" fmla="*/ T148 w 861"/>
                            <a:gd name="T150" fmla="+- 0 509 113"/>
                            <a:gd name="T151" fmla="*/ 509 h 880"/>
                            <a:gd name="T152" fmla="+- 0 2808 2291"/>
                            <a:gd name="T153" fmla="*/ T152 w 861"/>
                            <a:gd name="T154" fmla="+- 0 746 113"/>
                            <a:gd name="T155" fmla="*/ 746 h 880"/>
                            <a:gd name="T156" fmla="+- 0 2785 2291"/>
                            <a:gd name="T157" fmla="*/ T156 w 861"/>
                            <a:gd name="T158" fmla="+- 0 782 113"/>
                            <a:gd name="T159" fmla="*/ 782 h 880"/>
                            <a:gd name="T160" fmla="+- 0 2728 2291"/>
                            <a:gd name="T161" fmla="*/ T160 w 861"/>
                            <a:gd name="T162" fmla="+- 0 798 113"/>
                            <a:gd name="T163" fmla="*/ 798 h 880"/>
                            <a:gd name="T164" fmla="+- 0 3106 2291"/>
                            <a:gd name="T165" fmla="*/ T164 w 861"/>
                            <a:gd name="T166" fmla="+- 0 758 113"/>
                            <a:gd name="T167" fmla="*/ 758 h 880"/>
                            <a:gd name="T168" fmla="+- 0 3138 2291"/>
                            <a:gd name="T169" fmla="*/ T168 w 861"/>
                            <a:gd name="T170" fmla="+- 0 662 113"/>
                            <a:gd name="T171" fmla="*/ 662 h 880"/>
                            <a:gd name="T172" fmla="+- 0 3151 2291"/>
                            <a:gd name="T173" fmla="*/ T172 w 861"/>
                            <a:gd name="T174" fmla="+- 0 560 113"/>
                            <a:gd name="T175" fmla="*/ 560 h 880"/>
                            <a:gd name="T176" fmla="+- 0 3145 2291"/>
                            <a:gd name="T177" fmla="*/ T176 w 861"/>
                            <a:gd name="T178" fmla="+- 0 476 113"/>
                            <a:gd name="T179" fmla="*/ 476 h 880"/>
                            <a:gd name="T180" fmla="+- 0 2728 2291"/>
                            <a:gd name="T181" fmla="*/ T180 w 861"/>
                            <a:gd name="T182" fmla="+- 0 278 113"/>
                            <a:gd name="T183" fmla="*/ 278 h 880"/>
                            <a:gd name="T184" fmla="+- 0 2785 2291"/>
                            <a:gd name="T185" fmla="*/ T184 w 861"/>
                            <a:gd name="T186" fmla="+- 0 301 113"/>
                            <a:gd name="T187" fmla="*/ 301 h 880"/>
                            <a:gd name="T188" fmla="+- 0 2808 2291"/>
                            <a:gd name="T189" fmla="*/ T188 w 861"/>
                            <a:gd name="T190" fmla="+- 0 358 113"/>
                            <a:gd name="T191" fmla="*/ 358 h 880"/>
                            <a:gd name="T192" fmla="+- 0 2785 2291"/>
                            <a:gd name="T193" fmla="*/ T192 w 861"/>
                            <a:gd name="T194" fmla="+- 0 415 113"/>
                            <a:gd name="T195" fmla="*/ 415 h 880"/>
                            <a:gd name="T196" fmla="+- 0 2728 2291"/>
                            <a:gd name="T197" fmla="*/ T196 w 861"/>
                            <a:gd name="T198" fmla="+- 0 439 113"/>
                            <a:gd name="T199" fmla="*/ 439 h 880"/>
                            <a:gd name="T200" fmla="+- 0 3131 2291"/>
                            <a:gd name="T201" fmla="*/ T200 w 861"/>
                            <a:gd name="T202" fmla="+- 0 409 113"/>
                            <a:gd name="T203" fmla="*/ 409 h 880"/>
                            <a:gd name="T204" fmla="+- 0 3091 2291"/>
                            <a:gd name="T205" fmla="*/ T204 w 861"/>
                            <a:gd name="T206" fmla="+- 0 316 113"/>
                            <a:gd name="T207" fmla="*/ 316 h 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61" h="880">
                              <a:moveTo>
                                <a:pt x="693" y="798"/>
                              </a:moveTo>
                              <a:lnTo>
                                <a:pt x="178" y="798"/>
                              </a:lnTo>
                              <a:lnTo>
                                <a:pt x="225" y="825"/>
                              </a:lnTo>
                              <a:lnTo>
                                <a:pt x="265" y="847"/>
                              </a:lnTo>
                              <a:lnTo>
                                <a:pt x="304" y="863"/>
                              </a:lnTo>
                              <a:lnTo>
                                <a:pt x="347" y="873"/>
                              </a:lnTo>
                              <a:lnTo>
                                <a:pt x="417" y="880"/>
                              </a:lnTo>
                              <a:lnTo>
                                <a:pt x="481" y="878"/>
                              </a:lnTo>
                              <a:lnTo>
                                <a:pt x="540" y="869"/>
                              </a:lnTo>
                              <a:lnTo>
                                <a:pt x="594" y="853"/>
                              </a:lnTo>
                              <a:lnTo>
                                <a:pt x="644" y="830"/>
                              </a:lnTo>
                              <a:lnTo>
                                <a:pt x="688" y="802"/>
                              </a:lnTo>
                              <a:lnTo>
                                <a:pt x="693" y="798"/>
                              </a:lnTo>
                              <a:close/>
                              <a:moveTo>
                                <a:pt x="421" y="0"/>
                              </a:moveTo>
                              <a:lnTo>
                                <a:pt x="349" y="8"/>
                              </a:lnTo>
                              <a:lnTo>
                                <a:pt x="283" y="25"/>
                              </a:lnTo>
                              <a:lnTo>
                                <a:pt x="222" y="52"/>
                              </a:lnTo>
                              <a:lnTo>
                                <a:pt x="168" y="87"/>
                              </a:lnTo>
                              <a:lnTo>
                                <a:pt x="121" y="130"/>
                              </a:lnTo>
                              <a:lnTo>
                                <a:pt x="81" y="179"/>
                              </a:lnTo>
                              <a:lnTo>
                                <a:pt x="48" y="233"/>
                              </a:lnTo>
                              <a:lnTo>
                                <a:pt x="23" y="292"/>
                              </a:lnTo>
                              <a:lnTo>
                                <a:pt x="7" y="354"/>
                              </a:lnTo>
                              <a:lnTo>
                                <a:pt x="0" y="419"/>
                              </a:lnTo>
                              <a:lnTo>
                                <a:pt x="1" y="486"/>
                              </a:lnTo>
                              <a:lnTo>
                                <a:pt x="12" y="553"/>
                              </a:lnTo>
                              <a:lnTo>
                                <a:pt x="33" y="619"/>
                              </a:lnTo>
                              <a:lnTo>
                                <a:pt x="65" y="685"/>
                              </a:lnTo>
                              <a:lnTo>
                                <a:pt x="59" y="724"/>
                              </a:lnTo>
                              <a:lnTo>
                                <a:pt x="52" y="763"/>
                              </a:lnTo>
                              <a:lnTo>
                                <a:pt x="44" y="803"/>
                              </a:lnTo>
                              <a:lnTo>
                                <a:pt x="37" y="845"/>
                              </a:lnTo>
                              <a:lnTo>
                                <a:pt x="111" y="822"/>
                              </a:lnTo>
                              <a:lnTo>
                                <a:pt x="144" y="811"/>
                              </a:lnTo>
                              <a:lnTo>
                                <a:pt x="178" y="798"/>
                              </a:lnTo>
                              <a:lnTo>
                                <a:pt x="693" y="798"/>
                              </a:lnTo>
                              <a:lnTo>
                                <a:pt x="727" y="769"/>
                              </a:lnTo>
                              <a:lnTo>
                                <a:pt x="761" y="731"/>
                              </a:lnTo>
                              <a:lnTo>
                                <a:pt x="791" y="690"/>
                              </a:lnTo>
                              <a:lnTo>
                                <a:pt x="793" y="685"/>
                              </a:lnTo>
                              <a:lnTo>
                                <a:pt x="437" y="685"/>
                              </a:lnTo>
                              <a:lnTo>
                                <a:pt x="405" y="680"/>
                              </a:lnTo>
                              <a:lnTo>
                                <a:pt x="380" y="669"/>
                              </a:lnTo>
                              <a:lnTo>
                                <a:pt x="363" y="653"/>
                              </a:lnTo>
                              <a:lnTo>
                                <a:pt x="357" y="633"/>
                              </a:lnTo>
                              <a:lnTo>
                                <a:pt x="357" y="418"/>
                              </a:lnTo>
                              <a:lnTo>
                                <a:pt x="363" y="396"/>
                              </a:lnTo>
                              <a:lnTo>
                                <a:pt x="380" y="379"/>
                              </a:lnTo>
                              <a:lnTo>
                                <a:pt x="405" y="368"/>
                              </a:lnTo>
                              <a:lnTo>
                                <a:pt x="437" y="363"/>
                              </a:lnTo>
                              <a:lnTo>
                                <a:pt x="854" y="363"/>
                              </a:lnTo>
                              <a:lnTo>
                                <a:pt x="852" y="345"/>
                              </a:lnTo>
                              <a:lnTo>
                                <a:pt x="847" y="326"/>
                              </a:lnTo>
                              <a:lnTo>
                                <a:pt x="437" y="326"/>
                              </a:lnTo>
                              <a:lnTo>
                                <a:pt x="405" y="319"/>
                              </a:lnTo>
                              <a:lnTo>
                                <a:pt x="380" y="302"/>
                              </a:lnTo>
                              <a:lnTo>
                                <a:pt x="363" y="277"/>
                              </a:lnTo>
                              <a:lnTo>
                                <a:pt x="357" y="245"/>
                              </a:lnTo>
                              <a:lnTo>
                                <a:pt x="363" y="214"/>
                              </a:lnTo>
                              <a:lnTo>
                                <a:pt x="380" y="188"/>
                              </a:lnTo>
                              <a:lnTo>
                                <a:pt x="405" y="171"/>
                              </a:lnTo>
                              <a:lnTo>
                                <a:pt x="437" y="165"/>
                              </a:lnTo>
                              <a:lnTo>
                                <a:pt x="776" y="165"/>
                              </a:lnTo>
                              <a:lnTo>
                                <a:pt x="773" y="160"/>
                              </a:lnTo>
                              <a:lnTo>
                                <a:pt x="740" y="122"/>
                              </a:lnTo>
                              <a:lnTo>
                                <a:pt x="702" y="87"/>
                              </a:lnTo>
                              <a:lnTo>
                                <a:pt x="659" y="58"/>
                              </a:lnTo>
                              <a:lnTo>
                                <a:pt x="611" y="33"/>
                              </a:lnTo>
                              <a:lnTo>
                                <a:pt x="557" y="16"/>
                              </a:lnTo>
                              <a:lnTo>
                                <a:pt x="498" y="4"/>
                              </a:lnTo>
                              <a:lnTo>
                                <a:pt x="421" y="0"/>
                              </a:lnTo>
                              <a:close/>
                              <a:moveTo>
                                <a:pt x="854" y="363"/>
                              </a:moveTo>
                              <a:lnTo>
                                <a:pt x="437" y="363"/>
                              </a:lnTo>
                              <a:lnTo>
                                <a:pt x="468" y="368"/>
                              </a:lnTo>
                              <a:lnTo>
                                <a:pt x="494" y="379"/>
                              </a:lnTo>
                              <a:lnTo>
                                <a:pt x="511" y="396"/>
                              </a:lnTo>
                              <a:lnTo>
                                <a:pt x="517" y="418"/>
                              </a:lnTo>
                              <a:lnTo>
                                <a:pt x="517" y="633"/>
                              </a:lnTo>
                              <a:lnTo>
                                <a:pt x="511" y="653"/>
                              </a:lnTo>
                              <a:lnTo>
                                <a:pt x="494" y="669"/>
                              </a:lnTo>
                              <a:lnTo>
                                <a:pt x="468" y="680"/>
                              </a:lnTo>
                              <a:lnTo>
                                <a:pt x="437" y="685"/>
                              </a:lnTo>
                              <a:lnTo>
                                <a:pt x="793" y="685"/>
                              </a:lnTo>
                              <a:lnTo>
                                <a:pt x="815" y="645"/>
                              </a:lnTo>
                              <a:lnTo>
                                <a:pt x="834" y="598"/>
                              </a:lnTo>
                              <a:lnTo>
                                <a:pt x="847" y="549"/>
                              </a:lnTo>
                              <a:lnTo>
                                <a:pt x="856" y="498"/>
                              </a:lnTo>
                              <a:lnTo>
                                <a:pt x="860" y="447"/>
                              </a:lnTo>
                              <a:lnTo>
                                <a:pt x="858" y="396"/>
                              </a:lnTo>
                              <a:lnTo>
                                <a:pt x="854" y="363"/>
                              </a:lnTo>
                              <a:close/>
                              <a:moveTo>
                                <a:pt x="776" y="165"/>
                              </a:moveTo>
                              <a:lnTo>
                                <a:pt x="437" y="165"/>
                              </a:lnTo>
                              <a:lnTo>
                                <a:pt x="468" y="171"/>
                              </a:lnTo>
                              <a:lnTo>
                                <a:pt x="494" y="188"/>
                              </a:lnTo>
                              <a:lnTo>
                                <a:pt x="511" y="214"/>
                              </a:lnTo>
                              <a:lnTo>
                                <a:pt x="517" y="245"/>
                              </a:lnTo>
                              <a:lnTo>
                                <a:pt x="511" y="277"/>
                              </a:lnTo>
                              <a:lnTo>
                                <a:pt x="494" y="302"/>
                              </a:lnTo>
                              <a:lnTo>
                                <a:pt x="468" y="319"/>
                              </a:lnTo>
                              <a:lnTo>
                                <a:pt x="437" y="326"/>
                              </a:lnTo>
                              <a:lnTo>
                                <a:pt x="847" y="326"/>
                              </a:lnTo>
                              <a:lnTo>
                                <a:pt x="840" y="296"/>
                              </a:lnTo>
                              <a:lnTo>
                                <a:pt x="823" y="248"/>
                              </a:lnTo>
                              <a:lnTo>
                                <a:pt x="800" y="203"/>
                              </a:lnTo>
                              <a:lnTo>
                                <a:pt x="776" y="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49E13B" id="AutoShape 113" o:spid="_x0000_s1026" style="position:absolute;margin-left:114.55pt;margin-top:5.65pt;width:43.05pt;height:44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1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" path="m693,798r-515,l225,825r40,22l304,863r43,10l417,880r64,-2l540,869r54,-16l644,830r44,-28l693,798xm421,l349,8,283,25,222,52,168,87r-47,43l81,179,48,233,23,292,7,354,,419r1,67l12,553r21,66l65,685r-6,39l52,763r-8,40l37,845r74,-23l144,811r34,-13l693,798r34,-29l761,731r30,-41l793,685r-356,l405,680,380,669,363,653r-6,-20l357,418r6,-22l380,379r25,-11l437,363r417,l852,345r-5,-19l437,326r-32,-7l380,302,363,277r-6,-32l363,214r17,-26l405,171r32,-6l776,165r-3,-5l740,122,702,87,659,58,611,33,557,16,498,4,421,xm854,363r-417,l468,368r26,11l511,396r6,22l517,633r-6,20l494,669r-26,11l437,685r356,l815,645r19,-47l847,549r9,-51l860,447r-2,-51l854,363xm776,165r-339,l468,171r26,17l511,214r6,31l511,277r-17,25l468,319r-31,7l847,326r-7,-30l823,248,800,203,776,165xe" fillcolor="#9cc64a" stroked="f">
                <v:path arrowok="t" o:connecttype="custom" o:connectlocs="113030,578485;168275,609600;220345,626110;305435,629285;377190,613410;436880,581025;267335,71755;179705,87630;106680,127000;51435,185420;14605,257175;0,337820;7620,422910;41275,506730;33020,556260;23495,608330;91440,586740;440055,578485;483235,535940;503555,506730;257175,503555;230505,486410;226695,337185;241300,312420;277495,302260;541020,290830;277495,278765;241300,263525;226695,227330;241300,191135;277495,176530;490855,173355;445770,127000;387985,92710;316230,74295;542290,302260;297180,305435;324485,323215;328295,473710;313690,496570;277495,506730;517525,481330;537845,420370;546100,355600;542290,302260;277495,176530;313690,191135;328295,227330;313690,263525;277495,278765;533400,259715;508000,20066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ПОСЕТИТЬ</w:t>
      </w:r>
    </w:p>
    <w:p w:rsidR="006E6631" w:rsidRDefault="00E20640">
      <w:pPr>
        <w:spacing w:before="12" w:line="249" w:lineRule="auto"/>
        <w:ind w:left="3241" w:right="1664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9CC64A"/>
          <w:sz w:val="25"/>
        </w:rPr>
        <w:t>ЦЕНТР ИНФОРМИРОВАНИЯ ПО ПЕРЕСЕЛЕНИЮ</w:t>
      </w:r>
    </w:p>
    <w:p w:rsidR="006E6631" w:rsidRDefault="00CC671F">
      <w:pPr>
        <w:pStyle w:val="a3"/>
        <w:spacing w:before="5"/>
        <w:rPr>
          <w:rFonts w:ascii="Trebuchet MS"/>
          <w:b/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197485</wp:posOffset>
                </wp:positionV>
                <wp:extent cx="1008380" cy="198120"/>
                <wp:effectExtent l="0" t="0" r="0" b="0"/>
                <wp:wrapTopAndBottom/>
                <wp:docPr id="13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98120"/>
                          <a:chOff x="3605" y="311"/>
                          <a:chExt cx="1588" cy="312"/>
                        </a:xfrm>
                      </wpg:grpSpPr>
                      <wps:wsp>
                        <wps:cNvPr id="137" name="Freeform 112"/>
                        <wps:cNvSpPr>
                          <a:spLocks/>
                        </wps:cNvSpPr>
                        <wps:spPr bwMode="auto">
                          <a:xfrm>
                            <a:off x="3625" y="331"/>
                            <a:ext cx="1548" cy="179"/>
                          </a:xfrm>
                          <a:custGeom>
                            <a:avLst/>
                            <a:gdLst>
                              <a:gd name="T0" fmla="+- 0 5173 3625"/>
                              <a:gd name="T1" fmla="*/ T0 w 1548"/>
                              <a:gd name="T2" fmla="+- 0 331 331"/>
                              <a:gd name="T3" fmla="*/ 331 h 179"/>
                              <a:gd name="T4" fmla="+- 0 4399 3625"/>
                              <a:gd name="T5" fmla="*/ T4 w 1548"/>
                              <a:gd name="T6" fmla="+- 0 509 331"/>
                              <a:gd name="T7" fmla="*/ 509 h 179"/>
                              <a:gd name="T8" fmla="+- 0 3625 3625"/>
                              <a:gd name="T9" fmla="*/ T8 w 1548"/>
                              <a:gd name="T10" fmla="+- 0 331 331"/>
                              <a:gd name="T11" fmla="*/ 33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48" h="179">
                                <a:moveTo>
                                  <a:pt x="1548" y="0"/>
                                </a:moveTo>
                                <a:lnTo>
                                  <a:pt x="774" y="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1"/>
                        <wps:cNvSpPr>
                          <a:spLocks/>
                        </wps:cNvSpPr>
                        <wps:spPr bwMode="auto">
                          <a:xfrm>
                            <a:off x="3625" y="424"/>
                            <a:ext cx="1548" cy="179"/>
                          </a:xfrm>
                          <a:custGeom>
                            <a:avLst/>
                            <a:gdLst>
                              <a:gd name="T0" fmla="+- 0 5173 3625"/>
                              <a:gd name="T1" fmla="*/ T0 w 1548"/>
                              <a:gd name="T2" fmla="+- 0 425 425"/>
                              <a:gd name="T3" fmla="*/ 425 h 179"/>
                              <a:gd name="T4" fmla="+- 0 4399 3625"/>
                              <a:gd name="T5" fmla="*/ T4 w 1548"/>
                              <a:gd name="T6" fmla="+- 0 603 425"/>
                              <a:gd name="T7" fmla="*/ 603 h 179"/>
                              <a:gd name="T8" fmla="+- 0 3625 3625"/>
                              <a:gd name="T9" fmla="*/ T8 w 1548"/>
                              <a:gd name="T10" fmla="+- 0 425 425"/>
                              <a:gd name="T11" fmla="*/ 425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48" h="179">
                                <a:moveTo>
                                  <a:pt x="1548" y="0"/>
                                </a:moveTo>
                                <a:lnTo>
                                  <a:pt x="774" y="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9A7FAF" id="Group 110" o:spid="_x0000_s1026" style="position:absolute;margin-left:180.25pt;margin-top:15.55pt;width:79.4pt;height:15.6pt;z-index:-251582464;mso-wrap-distance-left:0;mso-wrap-distance-right:0;mso-position-horizontal-relative:page" coordorigin="3605,311" coordsize="158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">
                <v:shape id="Freeform 112" o:spid="_x0000_s1027" style="position:absolute;left:3625;top:331;width:1548;height:179;visibility:visible;mso-wrap-style:square;v-text-anchor:top" coordsize="154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" path="m1548,l774,178,,e" filled="f" strokecolor="#f79433" strokeweight="2pt">
                  <v:path arrowok="t" o:connecttype="custom" o:connectlocs="1548,331;774,509;0,331" o:connectangles="0,0,0"/>
                </v:shape>
                <v:shape id="Freeform 111" o:spid="_x0000_s1028" style="position:absolute;left:3625;top:424;width:1548;height:179;visibility:visible;mso-wrap-style:square;v-text-anchor:top" coordsize="154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" path="m1548,l774,178,,e" filled="f" strokecolor="#f79433" strokeweight="2pt">
                  <v:path arrowok="t" o:connecttype="custom" o:connectlocs="1548,425;774,603;0,425" o:connectangles="0,0,0"/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pStyle w:val="a3"/>
        <w:rPr>
          <w:rFonts w:ascii="Trebuchet MS"/>
          <w:b/>
          <w:sz w:val="25"/>
        </w:rPr>
      </w:pPr>
    </w:p>
    <w:p w:rsidR="006E6631" w:rsidRDefault="00CC671F">
      <w:pPr>
        <w:spacing w:before="94" w:line="249" w:lineRule="auto"/>
        <w:ind w:left="3241" w:right="1948"/>
        <w:rPr>
          <w:rFonts w:ascii="Trebuchet MS" w:hAnsi="Trebuchet MS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1426845</wp:posOffset>
                </wp:positionH>
                <wp:positionV relativeFrom="paragraph">
                  <wp:posOffset>-45720</wp:posOffset>
                </wp:positionV>
                <wp:extent cx="601980" cy="601980"/>
                <wp:effectExtent l="0" t="0" r="0" b="0"/>
                <wp:wrapNone/>
                <wp:docPr id="13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601980"/>
                          <a:chOff x="2247" y="-72"/>
                          <a:chExt cx="948" cy="948"/>
                        </a:xfrm>
                      </wpg:grpSpPr>
                      <wps:wsp>
                        <wps:cNvPr id="132" name="AutoShape 109"/>
                        <wps:cNvSpPr>
                          <a:spLocks/>
                        </wps:cNvSpPr>
                        <wps:spPr bwMode="auto">
                          <a:xfrm>
                            <a:off x="2246" y="-72"/>
                            <a:ext cx="948" cy="948"/>
                          </a:xfrm>
                          <a:custGeom>
                            <a:avLst/>
                            <a:gdLst>
                              <a:gd name="T0" fmla="+- 0 2645 2247"/>
                              <a:gd name="T1" fmla="*/ T0 w 948"/>
                              <a:gd name="T2" fmla="+- 0 -66 -72"/>
                              <a:gd name="T3" fmla="*/ -66 h 948"/>
                              <a:gd name="T4" fmla="+- 0 2504 2247"/>
                              <a:gd name="T5" fmla="*/ T4 w 948"/>
                              <a:gd name="T6" fmla="+- 0 -19 -72"/>
                              <a:gd name="T7" fmla="*/ -19 h 948"/>
                              <a:gd name="T8" fmla="+- 0 2386 2247"/>
                              <a:gd name="T9" fmla="*/ T8 w 948"/>
                              <a:gd name="T10" fmla="+- 0 67 -72"/>
                              <a:gd name="T11" fmla="*/ 67 h 948"/>
                              <a:gd name="T12" fmla="+- 0 2300 2247"/>
                              <a:gd name="T13" fmla="*/ T12 w 948"/>
                              <a:gd name="T14" fmla="+- 0 184 -72"/>
                              <a:gd name="T15" fmla="*/ 184 h 948"/>
                              <a:gd name="T16" fmla="+- 0 2253 2247"/>
                              <a:gd name="T17" fmla="*/ T16 w 948"/>
                              <a:gd name="T18" fmla="+- 0 325 -72"/>
                              <a:gd name="T19" fmla="*/ 325 h 948"/>
                              <a:gd name="T20" fmla="+- 0 2247 2247"/>
                              <a:gd name="T21" fmla="*/ T20 w 948"/>
                              <a:gd name="T22" fmla="+- 0 403 -72"/>
                              <a:gd name="T23" fmla="*/ 403 h 948"/>
                              <a:gd name="T24" fmla="+- 0 2271 2247"/>
                              <a:gd name="T25" fmla="*/ T24 w 948"/>
                              <a:gd name="T26" fmla="+- 0 551 -72"/>
                              <a:gd name="T27" fmla="*/ 551 h 948"/>
                              <a:gd name="T28" fmla="+- 0 2338 2247"/>
                              <a:gd name="T29" fmla="*/ T28 w 948"/>
                              <a:gd name="T30" fmla="+- 0 681 -72"/>
                              <a:gd name="T31" fmla="*/ 681 h 948"/>
                              <a:gd name="T32" fmla="+- 0 2440 2247"/>
                              <a:gd name="T33" fmla="*/ T32 w 948"/>
                              <a:gd name="T34" fmla="+- 0 784 -72"/>
                              <a:gd name="T35" fmla="*/ 784 h 948"/>
                              <a:gd name="T36" fmla="+- 0 2570 2247"/>
                              <a:gd name="T37" fmla="*/ T36 w 948"/>
                              <a:gd name="T38" fmla="+- 0 851 -72"/>
                              <a:gd name="T39" fmla="*/ 851 h 948"/>
                              <a:gd name="T40" fmla="+- 0 2720 2247"/>
                              <a:gd name="T41" fmla="*/ T40 w 948"/>
                              <a:gd name="T42" fmla="+- 0 876 -72"/>
                              <a:gd name="T43" fmla="*/ 876 h 948"/>
                              <a:gd name="T44" fmla="+- 0 2870 2247"/>
                              <a:gd name="T45" fmla="*/ T44 w 948"/>
                              <a:gd name="T46" fmla="+- 0 852 -72"/>
                              <a:gd name="T47" fmla="*/ 852 h 948"/>
                              <a:gd name="T48" fmla="+- 0 2999 2247"/>
                              <a:gd name="T49" fmla="*/ T48 w 948"/>
                              <a:gd name="T50" fmla="+- 0 784 -72"/>
                              <a:gd name="T51" fmla="*/ 784 h 948"/>
                              <a:gd name="T52" fmla="+- 0 2723 2247"/>
                              <a:gd name="T53" fmla="*/ T52 w 948"/>
                              <a:gd name="T54" fmla="+- 0 765 -72"/>
                              <a:gd name="T55" fmla="*/ 765 h 948"/>
                              <a:gd name="T56" fmla="+- 0 2579 2247"/>
                              <a:gd name="T57" fmla="*/ T56 w 948"/>
                              <a:gd name="T58" fmla="+- 0 737 -72"/>
                              <a:gd name="T59" fmla="*/ 737 h 948"/>
                              <a:gd name="T60" fmla="+- 0 2463 2247"/>
                              <a:gd name="T61" fmla="*/ T60 w 948"/>
                              <a:gd name="T62" fmla="+- 0 659 -72"/>
                              <a:gd name="T63" fmla="*/ 659 h 948"/>
                              <a:gd name="T64" fmla="+- 0 2386 2247"/>
                              <a:gd name="T65" fmla="*/ T64 w 948"/>
                              <a:gd name="T66" fmla="+- 0 543 -72"/>
                              <a:gd name="T67" fmla="*/ 543 h 948"/>
                              <a:gd name="T68" fmla="+- 0 2357 2247"/>
                              <a:gd name="T69" fmla="*/ T68 w 948"/>
                              <a:gd name="T70" fmla="+- 0 400 -72"/>
                              <a:gd name="T71" fmla="*/ 400 h 948"/>
                              <a:gd name="T72" fmla="+- 0 2387 2247"/>
                              <a:gd name="T73" fmla="*/ T72 w 948"/>
                              <a:gd name="T74" fmla="+- 0 259 -72"/>
                              <a:gd name="T75" fmla="*/ 259 h 948"/>
                              <a:gd name="T76" fmla="+- 0 2464 2247"/>
                              <a:gd name="T77" fmla="*/ T76 w 948"/>
                              <a:gd name="T78" fmla="+- 0 144 -72"/>
                              <a:gd name="T79" fmla="*/ 144 h 948"/>
                              <a:gd name="T80" fmla="+- 0 2579 2247"/>
                              <a:gd name="T81" fmla="*/ T80 w 948"/>
                              <a:gd name="T82" fmla="+- 0 67 -72"/>
                              <a:gd name="T83" fmla="*/ 67 h 948"/>
                              <a:gd name="T84" fmla="+- 0 2722 2247"/>
                              <a:gd name="T85" fmla="*/ T84 w 948"/>
                              <a:gd name="T86" fmla="+- 0 39 -72"/>
                              <a:gd name="T87" fmla="*/ 39 h 948"/>
                              <a:gd name="T88" fmla="+- 0 3000 2247"/>
                              <a:gd name="T89" fmla="*/ T88 w 948"/>
                              <a:gd name="T90" fmla="+- 0 21 -72"/>
                              <a:gd name="T91" fmla="*/ 21 h 948"/>
                              <a:gd name="T92" fmla="+- 0 2870 2247"/>
                              <a:gd name="T93" fmla="*/ T92 w 948"/>
                              <a:gd name="T94" fmla="+- 0 -47 -72"/>
                              <a:gd name="T95" fmla="*/ -47 h 948"/>
                              <a:gd name="T96" fmla="+- 0 2722 2247"/>
                              <a:gd name="T97" fmla="*/ T96 w 948"/>
                              <a:gd name="T98" fmla="+- 0 -72 -72"/>
                              <a:gd name="T99" fmla="*/ -72 h 948"/>
                              <a:gd name="T100" fmla="+- 0 2722 2247"/>
                              <a:gd name="T101" fmla="*/ T100 w 948"/>
                              <a:gd name="T102" fmla="+- 0 39 -72"/>
                              <a:gd name="T103" fmla="*/ 39 h 948"/>
                              <a:gd name="T104" fmla="+- 0 2864 2247"/>
                              <a:gd name="T105" fmla="*/ T104 w 948"/>
                              <a:gd name="T106" fmla="+- 0 68 -72"/>
                              <a:gd name="T107" fmla="*/ 68 h 948"/>
                              <a:gd name="T108" fmla="+- 0 2979 2247"/>
                              <a:gd name="T109" fmla="*/ T108 w 948"/>
                              <a:gd name="T110" fmla="+- 0 145 -72"/>
                              <a:gd name="T111" fmla="*/ 145 h 948"/>
                              <a:gd name="T112" fmla="+- 0 3056 2247"/>
                              <a:gd name="T113" fmla="*/ T112 w 948"/>
                              <a:gd name="T114" fmla="+- 0 261 -72"/>
                              <a:gd name="T115" fmla="*/ 261 h 948"/>
                              <a:gd name="T116" fmla="+- 0 3083 2247"/>
                              <a:gd name="T117" fmla="*/ T116 w 948"/>
                              <a:gd name="T118" fmla="+- 0 405 -72"/>
                              <a:gd name="T119" fmla="*/ 405 h 948"/>
                              <a:gd name="T120" fmla="+- 0 3054 2247"/>
                              <a:gd name="T121" fmla="*/ T120 w 948"/>
                              <a:gd name="T122" fmla="+- 0 546 -72"/>
                              <a:gd name="T123" fmla="*/ 546 h 948"/>
                              <a:gd name="T124" fmla="+- 0 2978 2247"/>
                              <a:gd name="T125" fmla="*/ T124 w 948"/>
                              <a:gd name="T126" fmla="+- 0 660 -72"/>
                              <a:gd name="T127" fmla="*/ 660 h 948"/>
                              <a:gd name="T128" fmla="+- 0 2864 2247"/>
                              <a:gd name="T129" fmla="*/ T128 w 948"/>
                              <a:gd name="T130" fmla="+- 0 736 -72"/>
                              <a:gd name="T131" fmla="*/ 736 h 948"/>
                              <a:gd name="T132" fmla="+- 0 2723 2247"/>
                              <a:gd name="T133" fmla="*/ T132 w 948"/>
                              <a:gd name="T134" fmla="+- 0 765 -72"/>
                              <a:gd name="T135" fmla="*/ 765 h 948"/>
                              <a:gd name="T136" fmla="+- 0 3055 2247"/>
                              <a:gd name="T137" fmla="*/ T136 w 948"/>
                              <a:gd name="T138" fmla="+- 0 737 -72"/>
                              <a:gd name="T139" fmla="*/ 737 h 948"/>
                              <a:gd name="T140" fmla="+- 0 3140 2247"/>
                              <a:gd name="T141" fmla="*/ T140 w 948"/>
                              <a:gd name="T142" fmla="+- 0 620 -72"/>
                              <a:gd name="T143" fmla="*/ 620 h 948"/>
                              <a:gd name="T144" fmla="+- 0 3188 2247"/>
                              <a:gd name="T145" fmla="*/ T144 w 948"/>
                              <a:gd name="T146" fmla="+- 0 479 -72"/>
                              <a:gd name="T147" fmla="*/ 479 h 948"/>
                              <a:gd name="T148" fmla="+- 0 3188 2247"/>
                              <a:gd name="T149" fmla="*/ T148 w 948"/>
                              <a:gd name="T150" fmla="+- 0 326 -72"/>
                              <a:gd name="T151" fmla="*/ 326 h 948"/>
                              <a:gd name="T152" fmla="+- 0 3141 2247"/>
                              <a:gd name="T153" fmla="*/ T152 w 948"/>
                              <a:gd name="T154" fmla="+- 0 186 -72"/>
                              <a:gd name="T155" fmla="*/ 186 h 948"/>
                              <a:gd name="T156" fmla="+- 0 3055 2247"/>
                              <a:gd name="T157" fmla="*/ T156 w 948"/>
                              <a:gd name="T158" fmla="+- 0 68 -72"/>
                              <a:gd name="T159" fmla="*/ 68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8" h="948">
                                <a:moveTo>
                                  <a:pt x="475" y="0"/>
                                </a:moveTo>
                                <a:lnTo>
                                  <a:pt x="398" y="6"/>
                                </a:lnTo>
                                <a:lnTo>
                                  <a:pt x="325" y="24"/>
                                </a:lnTo>
                                <a:lnTo>
                                  <a:pt x="257" y="53"/>
                                </a:lnTo>
                                <a:lnTo>
                                  <a:pt x="195" y="92"/>
                                </a:lnTo>
                                <a:lnTo>
                                  <a:pt x="139" y="139"/>
                                </a:lnTo>
                                <a:lnTo>
                                  <a:pt x="92" y="194"/>
                                </a:lnTo>
                                <a:lnTo>
                                  <a:pt x="53" y="256"/>
                                </a:lnTo>
                                <a:lnTo>
                                  <a:pt x="24" y="324"/>
                                </a:lnTo>
                                <a:lnTo>
                                  <a:pt x="6" y="397"/>
                                </a:lnTo>
                                <a:lnTo>
                                  <a:pt x="0" y="472"/>
                                </a:lnTo>
                                <a:lnTo>
                                  <a:pt x="0" y="475"/>
                                </a:lnTo>
                                <a:lnTo>
                                  <a:pt x="6" y="550"/>
                                </a:lnTo>
                                <a:lnTo>
                                  <a:pt x="24" y="623"/>
                                </a:lnTo>
                                <a:lnTo>
                                  <a:pt x="52" y="691"/>
                                </a:lnTo>
                                <a:lnTo>
                                  <a:pt x="91" y="753"/>
                                </a:lnTo>
                                <a:lnTo>
                                  <a:pt x="138" y="808"/>
                                </a:lnTo>
                                <a:lnTo>
                                  <a:pt x="193" y="856"/>
                                </a:lnTo>
                                <a:lnTo>
                                  <a:pt x="255" y="894"/>
                                </a:lnTo>
                                <a:lnTo>
                                  <a:pt x="323" y="923"/>
                                </a:lnTo>
                                <a:lnTo>
                                  <a:pt x="396" y="941"/>
                                </a:lnTo>
                                <a:lnTo>
                                  <a:pt x="473" y="948"/>
                                </a:lnTo>
                                <a:lnTo>
                                  <a:pt x="550" y="941"/>
                                </a:lnTo>
                                <a:lnTo>
                                  <a:pt x="623" y="924"/>
                                </a:lnTo>
                                <a:lnTo>
                                  <a:pt x="690" y="895"/>
                                </a:lnTo>
                                <a:lnTo>
                                  <a:pt x="752" y="856"/>
                                </a:lnTo>
                                <a:lnTo>
                                  <a:pt x="775" y="837"/>
                                </a:lnTo>
                                <a:lnTo>
                                  <a:pt x="476" y="837"/>
                                </a:lnTo>
                                <a:lnTo>
                                  <a:pt x="401" y="830"/>
                                </a:lnTo>
                                <a:lnTo>
                                  <a:pt x="332" y="809"/>
                                </a:lnTo>
                                <a:lnTo>
                                  <a:pt x="270" y="776"/>
                                </a:lnTo>
                                <a:lnTo>
                                  <a:pt x="216" y="731"/>
                                </a:lnTo>
                                <a:lnTo>
                                  <a:pt x="172" y="677"/>
                                </a:lnTo>
                                <a:lnTo>
                                  <a:pt x="139" y="615"/>
                                </a:lnTo>
                                <a:lnTo>
                                  <a:pt x="118" y="546"/>
                                </a:lnTo>
                                <a:lnTo>
                                  <a:pt x="110" y="472"/>
                                </a:lnTo>
                                <a:lnTo>
                                  <a:pt x="118" y="398"/>
                                </a:lnTo>
                                <a:lnTo>
                                  <a:pt x="140" y="331"/>
                                </a:lnTo>
                                <a:lnTo>
                                  <a:pt x="173" y="269"/>
                                </a:lnTo>
                                <a:lnTo>
                                  <a:pt x="217" y="216"/>
                                </a:lnTo>
                                <a:lnTo>
                                  <a:pt x="270" y="172"/>
                                </a:lnTo>
                                <a:lnTo>
                                  <a:pt x="332" y="139"/>
                                </a:lnTo>
                                <a:lnTo>
                                  <a:pt x="401" y="118"/>
                                </a:lnTo>
                                <a:lnTo>
                                  <a:pt x="475" y="111"/>
                                </a:lnTo>
                                <a:lnTo>
                                  <a:pt x="775" y="111"/>
                                </a:lnTo>
                                <a:lnTo>
                                  <a:pt x="753" y="93"/>
                                </a:lnTo>
                                <a:lnTo>
                                  <a:pt x="691" y="54"/>
                                </a:lnTo>
                                <a:lnTo>
                                  <a:pt x="623" y="25"/>
                                </a:lnTo>
                                <a:lnTo>
                                  <a:pt x="551" y="7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775" y="111"/>
                                </a:moveTo>
                                <a:lnTo>
                                  <a:pt x="475" y="111"/>
                                </a:lnTo>
                                <a:lnTo>
                                  <a:pt x="549" y="119"/>
                                </a:lnTo>
                                <a:lnTo>
                                  <a:pt x="617" y="140"/>
                                </a:lnTo>
                                <a:lnTo>
                                  <a:pt x="678" y="173"/>
                                </a:lnTo>
                                <a:lnTo>
                                  <a:pt x="732" y="217"/>
                                </a:lnTo>
                                <a:lnTo>
                                  <a:pt x="776" y="271"/>
                                </a:lnTo>
                                <a:lnTo>
                                  <a:pt x="809" y="333"/>
                                </a:lnTo>
                                <a:lnTo>
                                  <a:pt x="829" y="402"/>
                                </a:lnTo>
                                <a:lnTo>
                                  <a:pt x="836" y="477"/>
                                </a:lnTo>
                                <a:lnTo>
                                  <a:pt x="828" y="550"/>
                                </a:lnTo>
                                <a:lnTo>
                                  <a:pt x="807" y="618"/>
                                </a:lnTo>
                                <a:lnTo>
                                  <a:pt x="774" y="679"/>
                                </a:lnTo>
                                <a:lnTo>
                                  <a:pt x="731" y="732"/>
                                </a:lnTo>
                                <a:lnTo>
                                  <a:pt x="678" y="775"/>
                                </a:lnTo>
                                <a:lnTo>
                                  <a:pt x="617" y="808"/>
                                </a:lnTo>
                                <a:lnTo>
                                  <a:pt x="549" y="829"/>
                                </a:lnTo>
                                <a:lnTo>
                                  <a:pt x="476" y="837"/>
                                </a:lnTo>
                                <a:lnTo>
                                  <a:pt x="775" y="837"/>
                                </a:lnTo>
                                <a:lnTo>
                                  <a:pt x="808" y="809"/>
                                </a:lnTo>
                                <a:lnTo>
                                  <a:pt x="855" y="754"/>
                                </a:lnTo>
                                <a:lnTo>
                                  <a:pt x="893" y="692"/>
                                </a:lnTo>
                                <a:lnTo>
                                  <a:pt x="922" y="624"/>
                                </a:lnTo>
                                <a:lnTo>
                                  <a:pt x="941" y="551"/>
                                </a:lnTo>
                                <a:lnTo>
                                  <a:pt x="947" y="475"/>
                                </a:lnTo>
                                <a:lnTo>
                                  <a:pt x="941" y="398"/>
                                </a:lnTo>
                                <a:lnTo>
                                  <a:pt x="923" y="326"/>
                                </a:lnTo>
                                <a:lnTo>
                                  <a:pt x="894" y="258"/>
                                </a:lnTo>
                                <a:lnTo>
                                  <a:pt x="856" y="196"/>
                                </a:lnTo>
                                <a:lnTo>
                                  <a:pt x="808" y="140"/>
                                </a:lnTo>
                                <a:lnTo>
                                  <a:pt x="775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88"/>
                            <a:ext cx="26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5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35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904DA1" id="Group 105" o:spid="_x0000_s1026" style="position:absolute;margin-left:112.35pt;margin-top:-3.6pt;width:47.4pt;height:47.4pt;z-index:251738112;mso-position-horizontal-relative:page" coordorigin="2247,-72" coordsize="948,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">
                <v:shape id="AutoShape 109" o:spid="_x0000_s1027" style="position:absolute;left:2246;top:-72;width:948;height:948;visibility:visible;mso-wrap-style:square;v-text-anchor:top" coordsize="948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" path="m475,l398,6,325,24,257,53,195,92r-56,47l92,194,53,256,24,324,6,397,,472r,3l6,550r18,73l52,691r39,62l138,808r55,48l255,894r68,29l396,941r77,7l550,941r73,-17l690,895r62,-39l775,837r-299,l401,830,332,809,270,776,216,731,172,677,139,615,118,546r-8,-74l118,398r22,-67l173,269r44,-53l270,172r62,-33l401,118r74,-7l775,111,753,93,691,54,623,25,551,7,475,xm775,111r-300,l549,119r68,21l678,173r54,44l776,271r33,62l829,402r7,75l828,550r-21,68l774,679r-43,53l678,775r-61,33l549,829r-73,8l775,837r33,-28l855,754r38,-62l922,624r19,-73l947,475r-6,-77l923,326,894,258,856,196,808,140,775,111xe" fillcolor="#9cc64a" stroked="f">
                  <v:path arrowok="t" o:connecttype="custom" o:connectlocs="398,-66;257,-19;139,67;53,184;6,325;0,403;24,551;91,681;193,784;323,851;473,876;623,852;752,784;476,765;332,737;216,659;139,543;110,400;140,259;217,144;332,67;475,39;753,21;623,-47;475,-72;475,39;617,68;732,145;809,261;836,405;807,546;731,660;617,736;476,765;808,737;893,620;941,479;941,326;894,186;808,68" o:connectangles="0,0,0,0,0,0,0,0,0,0,0,0,0,0,0,0,0,0,0,0,0,0,0,0,0,0,0,0,0,0,0,0,0,0,0,0,0,0,0,0"/>
                </v:shape>
                <v:shape id="Picture 108" o:spid="_x0000_s1028" type="#_x0000_t75" style="position:absolute;left:2511;top:88;width:26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">
                  <v:imagedata r:id="rId70" o:title=""/>
                </v:shape>
                <v:shape id="Picture 107" o:spid="_x0000_s1029" type="#_x0000_t75" style="position:absolute;left:2654;top:562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">
                  <v:imagedata r:id="rId71" o:title=""/>
                </v:shape>
                <v:shape id="Picture 106" o:spid="_x0000_s1030" type="#_x0000_t75" style="position:absolute;left:2866;top:350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">
                  <v:imagedata r:id="rId72" o:title=""/>
                </v:shape>
                <w10:wrap anchorx="page"/>
              </v:group>
            </w:pict>
          </mc:Fallback>
        </mc:AlternateContent>
      </w:r>
      <w:proofErr w:type="gramStart"/>
      <w:r w:rsidR="00E20640">
        <w:rPr>
          <w:rFonts w:ascii="Trebuchet MS" w:hAnsi="Trebuchet MS"/>
          <w:b/>
          <w:color w:val="231F20"/>
          <w:sz w:val="25"/>
        </w:rPr>
        <w:t>ВЫБРАТЬ  УДОБНЫЕ</w:t>
      </w:r>
      <w:proofErr w:type="gramEnd"/>
      <w:r w:rsidR="00E20640">
        <w:rPr>
          <w:rFonts w:ascii="Trebuchet MS" w:hAnsi="Trebuchet MS"/>
          <w:b/>
          <w:color w:val="231F20"/>
          <w:sz w:val="25"/>
        </w:rPr>
        <w:t xml:space="preserve"> ДАТУ И ВРЕМЯ ПЕРЕЕЗДА</w:t>
      </w: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CC671F">
      <w:pPr>
        <w:pStyle w:val="a3"/>
        <w:spacing w:before="9"/>
        <w:rPr>
          <w:rFonts w:ascii="Trebuchet MS"/>
          <w:b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156210</wp:posOffset>
                </wp:positionV>
                <wp:extent cx="1008380" cy="198120"/>
                <wp:effectExtent l="0" t="0" r="0" b="0"/>
                <wp:wrapTopAndBottom/>
                <wp:docPr id="12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98120"/>
                          <a:chOff x="3605" y="246"/>
                          <a:chExt cx="1588" cy="312"/>
                        </a:xfrm>
                      </wpg:grpSpPr>
                      <wps:wsp>
                        <wps:cNvPr id="129" name="Freeform 104"/>
                        <wps:cNvSpPr>
                          <a:spLocks/>
                        </wps:cNvSpPr>
                        <wps:spPr bwMode="auto">
                          <a:xfrm>
                            <a:off x="3625" y="266"/>
                            <a:ext cx="1548" cy="179"/>
                          </a:xfrm>
                          <a:custGeom>
                            <a:avLst/>
                            <a:gdLst>
                              <a:gd name="T0" fmla="+- 0 5173 3625"/>
                              <a:gd name="T1" fmla="*/ T0 w 1548"/>
                              <a:gd name="T2" fmla="+- 0 266 266"/>
                              <a:gd name="T3" fmla="*/ 266 h 179"/>
                              <a:gd name="T4" fmla="+- 0 4399 3625"/>
                              <a:gd name="T5" fmla="*/ T4 w 1548"/>
                              <a:gd name="T6" fmla="+- 0 444 266"/>
                              <a:gd name="T7" fmla="*/ 444 h 179"/>
                              <a:gd name="T8" fmla="+- 0 3625 3625"/>
                              <a:gd name="T9" fmla="*/ T8 w 1548"/>
                              <a:gd name="T10" fmla="+- 0 266 266"/>
                              <a:gd name="T11" fmla="*/ 266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48" h="179">
                                <a:moveTo>
                                  <a:pt x="1548" y="0"/>
                                </a:moveTo>
                                <a:lnTo>
                                  <a:pt x="774" y="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3"/>
                        <wps:cNvSpPr>
                          <a:spLocks/>
                        </wps:cNvSpPr>
                        <wps:spPr bwMode="auto">
                          <a:xfrm>
                            <a:off x="3625" y="359"/>
                            <a:ext cx="1548" cy="179"/>
                          </a:xfrm>
                          <a:custGeom>
                            <a:avLst/>
                            <a:gdLst>
                              <a:gd name="T0" fmla="+- 0 5173 3625"/>
                              <a:gd name="T1" fmla="*/ T0 w 1548"/>
                              <a:gd name="T2" fmla="+- 0 360 360"/>
                              <a:gd name="T3" fmla="*/ 360 h 179"/>
                              <a:gd name="T4" fmla="+- 0 4399 3625"/>
                              <a:gd name="T5" fmla="*/ T4 w 1548"/>
                              <a:gd name="T6" fmla="+- 0 538 360"/>
                              <a:gd name="T7" fmla="*/ 538 h 179"/>
                              <a:gd name="T8" fmla="+- 0 3625 3625"/>
                              <a:gd name="T9" fmla="*/ T8 w 1548"/>
                              <a:gd name="T10" fmla="+- 0 360 360"/>
                              <a:gd name="T11" fmla="*/ 360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48" h="179">
                                <a:moveTo>
                                  <a:pt x="1548" y="0"/>
                                </a:moveTo>
                                <a:lnTo>
                                  <a:pt x="774" y="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818683" id="Group 102" o:spid="_x0000_s1026" style="position:absolute;margin-left:180.25pt;margin-top:12.3pt;width:79.4pt;height:15.6pt;z-index:-251581440;mso-wrap-distance-left:0;mso-wrap-distance-right:0;mso-position-horizontal-relative:page" coordorigin="3605,246" coordsize="158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">
                <v:shape id="Freeform 104" o:spid="_x0000_s1027" style="position:absolute;left:3625;top:266;width:1548;height:179;visibility:visible;mso-wrap-style:square;v-text-anchor:top" coordsize="154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" path="m1548,l774,178,,e" filled="f" strokecolor="#f79433" strokeweight="2pt">
                  <v:path arrowok="t" o:connecttype="custom" o:connectlocs="1548,266;774,444;0,266" o:connectangles="0,0,0"/>
                </v:shape>
                <v:shape id="Freeform 103" o:spid="_x0000_s1028" style="position:absolute;left:3625;top:359;width:1548;height:179;visibility:visible;mso-wrap-style:square;v-text-anchor:top" coordsize="154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" path="m1548,l774,178,,e" filled="f" strokecolor="#f79433" strokeweight="2pt">
                  <v:path arrowok="t" o:connecttype="custom" o:connectlocs="1548,360;774,538;0,360" o:connectangles="0,0,0"/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pStyle w:val="a3"/>
        <w:spacing w:before="6"/>
        <w:rPr>
          <w:rFonts w:ascii="Trebuchet MS"/>
          <w:b/>
          <w:sz w:val="14"/>
        </w:rPr>
      </w:pPr>
    </w:p>
    <w:p w:rsidR="006E6631" w:rsidRDefault="00CC671F">
      <w:pPr>
        <w:spacing w:before="94" w:line="249" w:lineRule="auto"/>
        <w:ind w:left="3241" w:right="2451"/>
        <w:rPr>
          <w:rFonts w:ascii="Trebuchet MS" w:hAnsi="Trebuchet MS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-42545</wp:posOffset>
                </wp:positionV>
                <wp:extent cx="597535" cy="596265"/>
                <wp:effectExtent l="0" t="0" r="0" b="0"/>
                <wp:wrapNone/>
                <wp:docPr id="1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596265"/>
                          <a:chOff x="2250" y="-67"/>
                          <a:chExt cx="941" cy="939"/>
                        </a:xfrm>
                      </wpg:grpSpPr>
                      <pic:pic xmlns:pic="http://schemas.openxmlformats.org/drawingml/2006/picture">
                        <pic:nvPicPr>
                          <pic:cNvPr id="12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242"/>
                            <a:ext cx="38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00"/>
                        <wps:cNvSpPr>
                          <a:spLocks/>
                        </wps:cNvSpPr>
                        <wps:spPr bwMode="auto">
                          <a:xfrm>
                            <a:off x="2250" y="-68"/>
                            <a:ext cx="704" cy="939"/>
                          </a:xfrm>
                          <a:custGeom>
                            <a:avLst/>
                            <a:gdLst>
                              <a:gd name="T0" fmla="+- 0 2895 2250"/>
                              <a:gd name="T1" fmla="*/ T0 w 704"/>
                              <a:gd name="T2" fmla="+- 0 -67 -67"/>
                              <a:gd name="T3" fmla="*/ -67 h 939"/>
                              <a:gd name="T4" fmla="+- 0 2309 2250"/>
                              <a:gd name="T5" fmla="*/ T4 w 704"/>
                              <a:gd name="T6" fmla="+- 0 -67 -67"/>
                              <a:gd name="T7" fmla="*/ -67 h 939"/>
                              <a:gd name="T8" fmla="+- 0 2286 2250"/>
                              <a:gd name="T9" fmla="*/ T8 w 704"/>
                              <a:gd name="T10" fmla="+- 0 -63 -67"/>
                              <a:gd name="T11" fmla="*/ -63 h 939"/>
                              <a:gd name="T12" fmla="+- 0 2267 2250"/>
                              <a:gd name="T13" fmla="*/ T12 w 704"/>
                              <a:gd name="T14" fmla="+- 0 -50 -67"/>
                              <a:gd name="T15" fmla="*/ -50 h 939"/>
                              <a:gd name="T16" fmla="+- 0 2255 2250"/>
                              <a:gd name="T17" fmla="*/ T16 w 704"/>
                              <a:gd name="T18" fmla="+- 0 -31 -67"/>
                              <a:gd name="T19" fmla="*/ -31 h 939"/>
                              <a:gd name="T20" fmla="+- 0 2250 2250"/>
                              <a:gd name="T21" fmla="*/ T20 w 704"/>
                              <a:gd name="T22" fmla="+- 0 -9 -67"/>
                              <a:gd name="T23" fmla="*/ -9 h 939"/>
                              <a:gd name="T24" fmla="+- 0 2250 2250"/>
                              <a:gd name="T25" fmla="*/ T24 w 704"/>
                              <a:gd name="T26" fmla="+- 0 813 -67"/>
                              <a:gd name="T27" fmla="*/ 813 h 939"/>
                              <a:gd name="T28" fmla="+- 0 2255 2250"/>
                              <a:gd name="T29" fmla="*/ T28 w 704"/>
                              <a:gd name="T30" fmla="+- 0 835 -67"/>
                              <a:gd name="T31" fmla="*/ 835 h 939"/>
                              <a:gd name="T32" fmla="+- 0 2267 2250"/>
                              <a:gd name="T33" fmla="*/ T32 w 704"/>
                              <a:gd name="T34" fmla="+- 0 854 -67"/>
                              <a:gd name="T35" fmla="*/ 854 h 939"/>
                              <a:gd name="T36" fmla="+- 0 2286 2250"/>
                              <a:gd name="T37" fmla="*/ T36 w 704"/>
                              <a:gd name="T38" fmla="+- 0 867 -67"/>
                              <a:gd name="T39" fmla="*/ 867 h 939"/>
                              <a:gd name="T40" fmla="+- 0 2309 2250"/>
                              <a:gd name="T41" fmla="*/ T40 w 704"/>
                              <a:gd name="T42" fmla="+- 0 871 -67"/>
                              <a:gd name="T43" fmla="*/ 871 h 939"/>
                              <a:gd name="T44" fmla="+- 0 2895 2250"/>
                              <a:gd name="T45" fmla="*/ T44 w 704"/>
                              <a:gd name="T46" fmla="+- 0 871 -67"/>
                              <a:gd name="T47" fmla="*/ 871 h 939"/>
                              <a:gd name="T48" fmla="+- 0 2917 2250"/>
                              <a:gd name="T49" fmla="*/ T48 w 704"/>
                              <a:gd name="T50" fmla="+- 0 867 -67"/>
                              <a:gd name="T51" fmla="*/ 867 h 939"/>
                              <a:gd name="T52" fmla="+- 0 2936 2250"/>
                              <a:gd name="T53" fmla="*/ T52 w 704"/>
                              <a:gd name="T54" fmla="+- 0 854 -67"/>
                              <a:gd name="T55" fmla="*/ 854 h 939"/>
                              <a:gd name="T56" fmla="+- 0 2949 2250"/>
                              <a:gd name="T57" fmla="*/ T56 w 704"/>
                              <a:gd name="T58" fmla="+- 0 835 -67"/>
                              <a:gd name="T59" fmla="*/ 835 h 939"/>
                              <a:gd name="T60" fmla="+- 0 2953 2250"/>
                              <a:gd name="T61" fmla="*/ T60 w 704"/>
                              <a:gd name="T62" fmla="+- 0 813 -67"/>
                              <a:gd name="T63" fmla="*/ 813 h 939"/>
                              <a:gd name="T64" fmla="+- 0 2953 2250"/>
                              <a:gd name="T65" fmla="*/ T64 w 704"/>
                              <a:gd name="T66" fmla="+- 0 754 -67"/>
                              <a:gd name="T67" fmla="*/ 754 h 939"/>
                              <a:gd name="T68" fmla="+- 0 2367 2250"/>
                              <a:gd name="T69" fmla="*/ T68 w 704"/>
                              <a:gd name="T70" fmla="+- 0 754 -67"/>
                              <a:gd name="T71" fmla="*/ 754 h 939"/>
                              <a:gd name="T72" fmla="+- 0 2367 2250"/>
                              <a:gd name="T73" fmla="*/ T72 w 704"/>
                              <a:gd name="T74" fmla="+- 0 50 -67"/>
                              <a:gd name="T75" fmla="*/ 50 h 939"/>
                              <a:gd name="T76" fmla="+- 0 2953 2250"/>
                              <a:gd name="T77" fmla="*/ T76 w 704"/>
                              <a:gd name="T78" fmla="+- 0 50 -67"/>
                              <a:gd name="T79" fmla="*/ 50 h 939"/>
                              <a:gd name="T80" fmla="+- 0 2953 2250"/>
                              <a:gd name="T81" fmla="*/ T80 w 704"/>
                              <a:gd name="T82" fmla="+- 0 -9 -67"/>
                              <a:gd name="T83" fmla="*/ -9 h 939"/>
                              <a:gd name="T84" fmla="+- 0 2949 2250"/>
                              <a:gd name="T85" fmla="*/ T84 w 704"/>
                              <a:gd name="T86" fmla="+- 0 -31 -67"/>
                              <a:gd name="T87" fmla="*/ -31 h 939"/>
                              <a:gd name="T88" fmla="+- 0 2936 2250"/>
                              <a:gd name="T89" fmla="*/ T88 w 704"/>
                              <a:gd name="T90" fmla="+- 0 -50 -67"/>
                              <a:gd name="T91" fmla="*/ -50 h 939"/>
                              <a:gd name="T92" fmla="+- 0 2917 2250"/>
                              <a:gd name="T93" fmla="*/ T92 w 704"/>
                              <a:gd name="T94" fmla="+- 0 -63 -67"/>
                              <a:gd name="T95" fmla="*/ -63 h 939"/>
                              <a:gd name="T96" fmla="+- 0 2895 2250"/>
                              <a:gd name="T97" fmla="*/ T96 w 704"/>
                              <a:gd name="T98" fmla="+- 0 -67 -67"/>
                              <a:gd name="T99" fmla="*/ -67 h 939"/>
                              <a:gd name="T100" fmla="+- 0 2953 2250"/>
                              <a:gd name="T101" fmla="*/ T100 w 704"/>
                              <a:gd name="T102" fmla="+- 0 638 -67"/>
                              <a:gd name="T103" fmla="*/ 638 h 939"/>
                              <a:gd name="T104" fmla="+- 0 2836 2250"/>
                              <a:gd name="T105" fmla="*/ T104 w 704"/>
                              <a:gd name="T106" fmla="+- 0 673 -67"/>
                              <a:gd name="T107" fmla="*/ 673 h 939"/>
                              <a:gd name="T108" fmla="+- 0 2836 2250"/>
                              <a:gd name="T109" fmla="*/ T108 w 704"/>
                              <a:gd name="T110" fmla="+- 0 754 -67"/>
                              <a:gd name="T111" fmla="*/ 754 h 939"/>
                              <a:gd name="T112" fmla="+- 0 2953 2250"/>
                              <a:gd name="T113" fmla="*/ T112 w 704"/>
                              <a:gd name="T114" fmla="+- 0 754 -67"/>
                              <a:gd name="T115" fmla="*/ 754 h 939"/>
                              <a:gd name="T116" fmla="+- 0 2953 2250"/>
                              <a:gd name="T117" fmla="*/ T116 w 704"/>
                              <a:gd name="T118" fmla="+- 0 638 -67"/>
                              <a:gd name="T119" fmla="*/ 638 h 939"/>
                              <a:gd name="T120" fmla="+- 0 2953 2250"/>
                              <a:gd name="T121" fmla="*/ T120 w 704"/>
                              <a:gd name="T122" fmla="+- 0 50 -67"/>
                              <a:gd name="T123" fmla="*/ 50 h 939"/>
                              <a:gd name="T124" fmla="+- 0 2836 2250"/>
                              <a:gd name="T125" fmla="*/ T124 w 704"/>
                              <a:gd name="T126" fmla="+- 0 50 -67"/>
                              <a:gd name="T127" fmla="*/ 50 h 939"/>
                              <a:gd name="T128" fmla="+- 0 2836 2250"/>
                              <a:gd name="T129" fmla="*/ T128 w 704"/>
                              <a:gd name="T130" fmla="+- 0 418 -67"/>
                              <a:gd name="T131" fmla="*/ 418 h 939"/>
                              <a:gd name="T132" fmla="+- 0 2953 2250"/>
                              <a:gd name="T133" fmla="*/ T132 w 704"/>
                              <a:gd name="T134" fmla="+- 0 301 -67"/>
                              <a:gd name="T135" fmla="*/ 301 h 939"/>
                              <a:gd name="T136" fmla="+- 0 2953 2250"/>
                              <a:gd name="T137" fmla="*/ T136 w 704"/>
                              <a:gd name="T138" fmla="+- 0 50 -67"/>
                              <a:gd name="T139" fmla="*/ 50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4" h="939">
                                <a:moveTo>
                                  <a:pt x="645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0" y="880"/>
                                </a:lnTo>
                                <a:lnTo>
                                  <a:pt x="5" y="902"/>
                                </a:lnTo>
                                <a:lnTo>
                                  <a:pt x="17" y="921"/>
                                </a:lnTo>
                                <a:lnTo>
                                  <a:pt x="36" y="934"/>
                                </a:lnTo>
                                <a:lnTo>
                                  <a:pt x="59" y="938"/>
                                </a:lnTo>
                                <a:lnTo>
                                  <a:pt x="645" y="938"/>
                                </a:lnTo>
                                <a:lnTo>
                                  <a:pt x="667" y="934"/>
                                </a:lnTo>
                                <a:lnTo>
                                  <a:pt x="686" y="921"/>
                                </a:lnTo>
                                <a:lnTo>
                                  <a:pt x="699" y="902"/>
                                </a:lnTo>
                                <a:lnTo>
                                  <a:pt x="703" y="880"/>
                                </a:lnTo>
                                <a:lnTo>
                                  <a:pt x="703" y="821"/>
                                </a:lnTo>
                                <a:lnTo>
                                  <a:pt x="117" y="821"/>
                                </a:lnTo>
                                <a:lnTo>
                                  <a:pt x="117" y="117"/>
                                </a:lnTo>
                                <a:lnTo>
                                  <a:pt x="703" y="117"/>
                                </a:lnTo>
                                <a:lnTo>
                                  <a:pt x="703" y="58"/>
                                </a:lnTo>
                                <a:lnTo>
                                  <a:pt x="699" y="36"/>
                                </a:lnTo>
                                <a:lnTo>
                                  <a:pt x="686" y="17"/>
                                </a:lnTo>
                                <a:lnTo>
                                  <a:pt x="667" y="4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703" y="705"/>
                                </a:moveTo>
                                <a:lnTo>
                                  <a:pt x="586" y="740"/>
                                </a:lnTo>
                                <a:lnTo>
                                  <a:pt x="586" y="821"/>
                                </a:lnTo>
                                <a:lnTo>
                                  <a:pt x="703" y="821"/>
                                </a:lnTo>
                                <a:lnTo>
                                  <a:pt x="703" y="705"/>
                                </a:lnTo>
                                <a:close/>
                                <a:moveTo>
                                  <a:pt x="703" y="117"/>
                                </a:moveTo>
                                <a:lnTo>
                                  <a:pt x="586" y="117"/>
                                </a:lnTo>
                                <a:lnTo>
                                  <a:pt x="586" y="485"/>
                                </a:lnTo>
                                <a:lnTo>
                                  <a:pt x="703" y="368"/>
                                </a:lnTo>
                                <a:lnTo>
                                  <a:pt x="70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444" y="157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24309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444" y="239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24279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444" y="315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24279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444" y="397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24284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444" y="484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24279">
                            <a:solidFill>
                              <a:srgbClr val="9CC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CB6CCF" id="Group 94" o:spid="_x0000_s1026" style="position:absolute;margin-left:112.5pt;margin-top:-3.35pt;width:47.05pt;height:46.95pt;z-index:251739136;mso-position-horizontal-relative:page" coordorigin="2250,-67" coordsize="941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">
                <v:shape id="Picture 101" o:spid="_x0000_s1027" type="#_x0000_t75" style="position:absolute;left:2811;top:242;width:380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">
                  <v:imagedata r:id="rId74" o:title=""/>
                </v:shape>
                <v:shape id="AutoShape 100" o:spid="_x0000_s1028" style="position:absolute;left:2250;top:-68;width:704;height:939;visibility:visible;mso-wrap-style:square;v-text-anchor:top" coordsize="704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" path="m645,l59,,36,4,17,17,5,36,,58,,880r5,22l17,921r19,13l59,938r586,l667,934r19,-13l699,902r4,-22l703,821r-586,l117,117r586,l703,58,699,36,686,17,667,4,645,xm703,705l586,740r,81l703,821r,-116xm703,117r-117,l586,485,703,368r,-251xe" fillcolor="#9cc64a" stroked="f">
                  <v:path arrowok="t" o:connecttype="custom" o:connectlocs="645,-67;59,-67;36,-63;17,-50;5,-31;0,-9;0,813;5,835;17,854;36,867;59,871;645,871;667,867;686,854;699,835;703,813;703,754;117,754;117,50;703,50;703,-9;699,-31;686,-50;667,-63;645,-67;703,638;586,673;586,754;703,754;703,638;703,50;586,50;586,418;703,301;703,50" o:connectangles="0,0,0,0,0,0,0,0,0,0,0,0,0,0,0,0,0,0,0,0,0,0,0,0,0,0,0,0,0,0,0,0,0,0,0"/>
                </v:shape>
                <v:line id="Line 99" o:spid="_x0000_s1029" style="position:absolute;visibility:visible;mso-wrap-style:square" from="2444,157" to="2773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" strokecolor="#9cc64a" strokeweight=".67525mm"/>
                <v:line id="Line 98" o:spid="_x0000_s1030" style="position:absolute;visibility:visible;mso-wrap-style:square" from="2444,239" to="2773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" strokecolor="#9cc64a" strokeweight=".67442mm"/>
                <v:line id="Line 97" o:spid="_x0000_s1031" style="position:absolute;visibility:visible;mso-wrap-style:square" from="2444,315" to="277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" strokecolor="#9cc64a" strokeweight=".67442mm"/>
                <v:line id="Line 96" o:spid="_x0000_s1032" style="position:absolute;visibility:visible;mso-wrap-style:square" from="2444,397" to="2773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" strokecolor="#9cc64a" strokeweight=".67456mm"/>
                <v:line id="Line 95" o:spid="_x0000_s1033" style="position:absolute;visibility:visible;mso-wrap-style:square" from="2444,484" to="2773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" strokecolor="#9cc64a" strokeweight=".67442mm"/>
                <w10:wrap anchorx="page"/>
              </v:group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25"/>
        </w:rPr>
        <w:t>НАПИСАТЬ ЗАЯВКУ НА ПЕРЕЕЗД</w:t>
      </w: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CC671F">
      <w:pPr>
        <w:pStyle w:val="a3"/>
        <w:spacing w:before="9"/>
        <w:rPr>
          <w:rFonts w:ascii="Trebuchet MS"/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2300605</wp:posOffset>
                </wp:positionH>
                <wp:positionV relativeFrom="paragraph">
                  <wp:posOffset>119380</wp:posOffset>
                </wp:positionV>
                <wp:extent cx="1008380" cy="198120"/>
                <wp:effectExtent l="0" t="0" r="0" b="0"/>
                <wp:wrapTopAndBottom/>
                <wp:docPr id="11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98120"/>
                          <a:chOff x="3623" y="188"/>
                          <a:chExt cx="1588" cy="312"/>
                        </a:xfrm>
                      </wpg:grpSpPr>
                      <wps:wsp>
                        <wps:cNvPr id="118" name="Freeform 93"/>
                        <wps:cNvSpPr>
                          <a:spLocks/>
                        </wps:cNvSpPr>
                        <wps:spPr bwMode="auto">
                          <a:xfrm>
                            <a:off x="3643" y="207"/>
                            <a:ext cx="1548" cy="179"/>
                          </a:xfrm>
                          <a:custGeom>
                            <a:avLst/>
                            <a:gdLst>
                              <a:gd name="T0" fmla="+- 0 5191 3643"/>
                              <a:gd name="T1" fmla="*/ T0 w 1548"/>
                              <a:gd name="T2" fmla="+- 0 208 208"/>
                              <a:gd name="T3" fmla="*/ 208 h 179"/>
                              <a:gd name="T4" fmla="+- 0 4417 3643"/>
                              <a:gd name="T5" fmla="*/ T4 w 1548"/>
                              <a:gd name="T6" fmla="+- 0 386 208"/>
                              <a:gd name="T7" fmla="*/ 386 h 179"/>
                              <a:gd name="T8" fmla="+- 0 3643 3643"/>
                              <a:gd name="T9" fmla="*/ T8 w 1548"/>
                              <a:gd name="T10" fmla="+- 0 208 208"/>
                              <a:gd name="T11" fmla="*/ 208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48" h="179">
                                <a:moveTo>
                                  <a:pt x="1548" y="0"/>
                                </a:moveTo>
                                <a:lnTo>
                                  <a:pt x="774" y="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2"/>
                        <wps:cNvSpPr>
                          <a:spLocks/>
                        </wps:cNvSpPr>
                        <wps:spPr bwMode="auto">
                          <a:xfrm>
                            <a:off x="3643" y="301"/>
                            <a:ext cx="1548" cy="179"/>
                          </a:xfrm>
                          <a:custGeom>
                            <a:avLst/>
                            <a:gdLst>
                              <a:gd name="T0" fmla="+- 0 5191 3643"/>
                              <a:gd name="T1" fmla="*/ T0 w 1548"/>
                              <a:gd name="T2" fmla="+- 0 302 302"/>
                              <a:gd name="T3" fmla="*/ 302 h 179"/>
                              <a:gd name="T4" fmla="+- 0 4417 3643"/>
                              <a:gd name="T5" fmla="*/ T4 w 1548"/>
                              <a:gd name="T6" fmla="+- 0 480 302"/>
                              <a:gd name="T7" fmla="*/ 480 h 179"/>
                              <a:gd name="T8" fmla="+- 0 3643 3643"/>
                              <a:gd name="T9" fmla="*/ T8 w 1548"/>
                              <a:gd name="T10" fmla="+- 0 302 302"/>
                              <a:gd name="T11" fmla="*/ 30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48" h="179">
                                <a:moveTo>
                                  <a:pt x="1548" y="0"/>
                                </a:moveTo>
                                <a:lnTo>
                                  <a:pt x="774" y="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1C9440" id="Group 91" o:spid="_x0000_s1026" style="position:absolute;margin-left:181.15pt;margin-top:9.4pt;width:79.4pt;height:15.6pt;z-index:-251580416;mso-wrap-distance-left:0;mso-wrap-distance-right:0;mso-position-horizontal-relative:page" coordorigin="3623,188" coordsize="158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">
                <v:shape id="Freeform 93" o:spid="_x0000_s1027" style="position:absolute;left:3643;top:207;width:1548;height:179;visibility:visible;mso-wrap-style:square;v-text-anchor:top" coordsize="154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" path="m1548,l774,178,,e" filled="f" strokecolor="#f79433" strokeweight="2pt">
                  <v:path arrowok="t" o:connecttype="custom" o:connectlocs="1548,208;774,386;0,208" o:connectangles="0,0,0"/>
                </v:shape>
                <v:shape id="Freeform 92" o:spid="_x0000_s1028" style="position:absolute;left:3643;top:301;width:1548;height:179;visibility:visible;mso-wrap-style:square;v-text-anchor:top" coordsize="154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" path="m1548,l774,178,,e" filled="f" strokecolor="#f79433" strokeweight="2pt">
                  <v:path arrowok="t" o:connecttype="custom" o:connectlocs="1548,302;774,480;0,302" o:connectangles="0,0,0"/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pStyle w:val="a3"/>
        <w:spacing w:before="1"/>
        <w:rPr>
          <w:rFonts w:ascii="Trebuchet MS"/>
          <w:b/>
          <w:sz w:val="18"/>
        </w:rPr>
      </w:pPr>
    </w:p>
    <w:p w:rsidR="006E6631" w:rsidRDefault="00CC671F">
      <w:pPr>
        <w:spacing w:before="94"/>
        <w:ind w:left="3241"/>
        <w:rPr>
          <w:rFonts w:ascii="Trebuchet MS" w:hAnsi="Trebuchet MS"/>
          <w:b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1376045</wp:posOffset>
                </wp:positionH>
                <wp:positionV relativeFrom="paragraph">
                  <wp:posOffset>-67310</wp:posOffset>
                </wp:positionV>
                <wp:extent cx="702945" cy="645160"/>
                <wp:effectExtent l="0" t="0" r="0" b="0"/>
                <wp:wrapNone/>
                <wp:docPr id="11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2945" cy="645160"/>
                        </a:xfrm>
                        <a:custGeom>
                          <a:avLst/>
                          <a:gdLst>
                            <a:gd name="T0" fmla="+- 0 2170 2167"/>
                            <a:gd name="T1" fmla="*/ T0 w 1107"/>
                            <a:gd name="T2" fmla="+- 0 -45 -106"/>
                            <a:gd name="T3" fmla="*/ -45 h 1016"/>
                            <a:gd name="T4" fmla="+- 0 2192 2167"/>
                            <a:gd name="T5" fmla="*/ T4 w 1107"/>
                            <a:gd name="T6" fmla="+- 0 36 -106"/>
                            <a:gd name="T7" fmla="*/ 36 h 1016"/>
                            <a:gd name="T8" fmla="+- 0 2260 2167"/>
                            <a:gd name="T9" fmla="*/ T8 w 1107"/>
                            <a:gd name="T10" fmla="+- 0 708 -106"/>
                            <a:gd name="T11" fmla="*/ 708 h 1016"/>
                            <a:gd name="T12" fmla="+- 0 2436 2167"/>
                            <a:gd name="T13" fmla="*/ T12 w 1107"/>
                            <a:gd name="T14" fmla="+- 0 829 -106"/>
                            <a:gd name="T15" fmla="*/ 829 h 1016"/>
                            <a:gd name="T16" fmla="+- 0 2568 2167"/>
                            <a:gd name="T17" fmla="*/ T16 w 1107"/>
                            <a:gd name="T18" fmla="+- 0 909 -106"/>
                            <a:gd name="T19" fmla="*/ 909 h 1016"/>
                            <a:gd name="T20" fmla="+- 0 3114 2167"/>
                            <a:gd name="T21" fmla="*/ T20 w 1107"/>
                            <a:gd name="T22" fmla="+- 0 845 -106"/>
                            <a:gd name="T23" fmla="*/ 845 h 1016"/>
                            <a:gd name="T24" fmla="+- 0 2614 2167"/>
                            <a:gd name="T25" fmla="*/ T24 w 1107"/>
                            <a:gd name="T26" fmla="+- 0 829 -106"/>
                            <a:gd name="T27" fmla="*/ 829 h 1016"/>
                            <a:gd name="T28" fmla="+- 0 2524 2167"/>
                            <a:gd name="T29" fmla="*/ T28 w 1107"/>
                            <a:gd name="T30" fmla="+- 0 796 -106"/>
                            <a:gd name="T31" fmla="*/ 796 h 1016"/>
                            <a:gd name="T32" fmla="+- 0 2332 2167"/>
                            <a:gd name="T33" fmla="*/ T32 w 1107"/>
                            <a:gd name="T34" fmla="+- 0 282 -106"/>
                            <a:gd name="T35" fmla="*/ 282 h 1016"/>
                            <a:gd name="T36" fmla="+- 0 2410 2167"/>
                            <a:gd name="T37" fmla="*/ T36 w 1107"/>
                            <a:gd name="T38" fmla="+- 0 224 -106"/>
                            <a:gd name="T39" fmla="*/ 224 h 1016"/>
                            <a:gd name="T40" fmla="+- 0 2309 2167"/>
                            <a:gd name="T41" fmla="*/ T40 w 1107"/>
                            <a:gd name="T42" fmla="+- 0 120 -106"/>
                            <a:gd name="T43" fmla="*/ 120 h 1016"/>
                            <a:gd name="T44" fmla="+- 0 2454 2167"/>
                            <a:gd name="T45" fmla="*/ T44 w 1107"/>
                            <a:gd name="T46" fmla="+- 0 47 -106"/>
                            <a:gd name="T47" fmla="*/ 47 h 1016"/>
                            <a:gd name="T48" fmla="+- 0 2238 2167"/>
                            <a:gd name="T49" fmla="*/ T48 w 1107"/>
                            <a:gd name="T50" fmla="+- 0 -55 -106"/>
                            <a:gd name="T51" fmla="*/ -55 h 1016"/>
                            <a:gd name="T52" fmla="+- 0 3059 2167"/>
                            <a:gd name="T53" fmla="*/ T52 w 1107"/>
                            <a:gd name="T54" fmla="+- 0 323 -106"/>
                            <a:gd name="T55" fmla="*/ 323 h 1016"/>
                            <a:gd name="T56" fmla="+- 0 3057 2167"/>
                            <a:gd name="T57" fmla="*/ T56 w 1107"/>
                            <a:gd name="T58" fmla="+- 0 768 -106"/>
                            <a:gd name="T59" fmla="*/ 768 h 1016"/>
                            <a:gd name="T60" fmla="+- 0 3128 2167"/>
                            <a:gd name="T61" fmla="*/ T60 w 1107"/>
                            <a:gd name="T62" fmla="+- 0 829 -106"/>
                            <a:gd name="T63" fmla="*/ 829 h 1016"/>
                            <a:gd name="T64" fmla="+- 0 2333 2167"/>
                            <a:gd name="T65" fmla="*/ T64 w 1107"/>
                            <a:gd name="T66" fmla="+- 0 228 -106"/>
                            <a:gd name="T67" fmla="*/ 228 h 1016"/>
                            <a:gd name="T68" fmla="+- 0 2535 2167"/>
                            <a:gd name="T69" fmla="*/ T68 w 1107"/>
                            <a:gd name="T70" fmla="+- 0 358 -106"/>
                            <a:gd name="T71" fmla="*/ 358 h 1016"/>
                            <a:gd name="T72" fmla="+- 0 2533 2167"/>
                            <a:gd name="T73" fmla="*/ T72 w 1107"/>
                            <a:gd name="T74" fmla="+- 0 802 -106"/>
                            <a:gd name="T75" fmla="*/ 802 h 1016"/>
                            <a:gd name="T76" fmla="+- 0 2609 2167"/>
                            <a:gd name="T77" fmla="*/ T76 w 1107"/>
                            <a:gd name="T78" fmla="+- 0 493 -106"/>
                            <a:gd name="T79" fmla="*/ 493 h 1016"/>
                            <a:gd name="T80" fmla="+- 0 2645 2167"/>
                            <a:gd name="T81" fmla="*/ T80 w 1107"/>
                            <a:gd name="T82" fmla="+- 0 371 -106"/>
                            <a:gd name="T83" fmla="*/ 371 h 1016"/>
                            <a:gd name="T84" fmla="+- 0 2605 2167"/>
                            <a:gd name="T85" fmla="*/ T84 w 1107"/>
                            <a:gd name="T86" fmla="+- 0 318 -106"/>
                            <a:gd name="T87" fmla="*/ 318 h 1016"/>
                            <a:gd name="T88" fmla="+- 0 2470 2167"/>
                            <a:gd name="T89" fmla="*/ T88 w 1107"/>
                            <a:gd name="T90" fmla="+- 0 263 -106"/>
                            <a:gd name="T91" fmla="*/ 263 h 1016"/>
                            <a:gd name="T92" fmla="+- 0 2788 2167"/>
                            <a:gd name="T93" fmla="*/ T92 w 1107"/>
                            <a:gd name="T94" fmla="+- 0 140 -106"/>
                            <a:gd name="T95" fmla="*/ 140 h 1016"/>
                            <a:gd name="T96" fmla="+- 0 2793 2167"/>
                            <a:gd name="T97" fmla="*/ T96 w 1107"/>
                            <a:gd name="T98" fmla="+- 0 187 -106"/>
                            <a:gd name="T99" fmla="*/ 187 h 1016"/>
                            <a:gd name="T100" fmla="+- 0 2615 2167"/>
                            <a:gd name="T101" fmla="*/ T100 w 1107"/>
                            <a:gd name="T102" fmla="+- 0 329 -106"/>
                            <a:gd name="T103" fmla="*/ 329 h 1016"/>
                            <a:gd name="T104" fmla="+- 0 3059 2167"/>
                            <a:gd name="T105" fmla="*/ T104 w 1107"/>
                            <a:gd name="T106" fmla="+- 0 323 -106"/>
                            <a:gd name="T107" fmla="*/ 323 h 1016"/>
                            <a:gd name="T108" fmla="+- 0 2838 2167"/>
                            <a:gd name="T109" fmla="*/ T108 w 1107"/>
                            <a:gd name="T110" fmla="+- 0 303 -106"/>
                            <a:gd name="T111" fmla="*/ 303 h 1016"/>
                            <a:gd name="T112" fmla="+- 0 2839 2167"/>
                            <a:gd name="T113" fmla="*/ T112 w 1107"/>
                            <a:gd name="T114" fmla="+- 0 156 -106"/>
                            <a:gd name="T115" fmla="*/ 156 h 1016"/>
                            <a:gd name="T116" fmla="+- 0 2839 2167"/>
                            <a:gd name="T117" fmla="*/ T116 w 1107"/>
                            <a:gd name="T118" fmla="+- 0 156 -106"/>
                            <a:gd name="T119" fmla="*/ 156 h 1016"/>
                            <a:gd name="T120" fmla="+- 0 3014 2167"/>
                            <a:gd name="T121" fmla="*/ T120 w 1107"/>
                            <a:gd name="T122" fmla="+- 0 270 -106"/>
                            <a:gd name="T123" fmla="*/ 270 h 1016"/>
                            <a:gd name="T124" fmla="+- 0 2994 2167"/>
                            <a:gd name="T125" fmla="*/ T124 w 1107"/>
                            <a:gd name="T126" fmla="+- 0 285 -106"/>
                            <a:gd name="T127" fmla="*/ 285 h 1016"/>
                            <a:gd name="T128" fmla="+- 0 3164 2167"/>
                            <a:gd name="T129" fmla="*/ T128 w 1107"/>
                            <a:gd name="T130" fmla="+- 0 255 -106"/>
                            <a:gd name="T131" fmla="*/ 255 h 1016"/>
                            <a:gd name="T132" fmla="+- 0 2279 2167"/>
                            <a:gd name="T133" fmla="*/ T132 w 1107"/>
                            <a:gd name="T134" fmla="+- 0 47 -106"/>
                            <a:gd name="T135" fmla="*/ 47 h 1016"/>
                            <a:gd name="T136" fmla="+- 0 2495 2167"/>
                            <a:gd name="T137" fmla="*/ T136 w 1107"/>
                            <a:gd name="T138" fmla="+- 0 251 -106"/>
                            <a:gd name="T139" fmla="*/ 251 h 1016"/>
                            <a:gd name="T140" fmla="+- 0 2591 2167"/>
                            <a:gd name="T141" fmla="*/ T140 w 1107"/>
                            <a:gd name="T142" fmla="+- 0 287 -106"/>
                            <a:gd name="T143" fmla="*/ 287 h 1016"/>
                            <a:gd name="T144" fmla="+- 0 2545 2167"/>
                            <a:gd name="T145" fmla="*/ T144 w 1107"/>
                            <a:gd name="T146" fmla="+- 0 177 -106"/>
                            <a:gd name="T147" fmla="*/ 177 h 1016"/>
                            <a:gd name="T148" fmla="+- 0 2783 2167"/>
                            <a:gd name="T149" fmla="*/ T148 w 1107"/>
                            <a:gd name="T150" fmla="+- 0 139 -106"/>
                            <a:gd name="T151" fmla="*/ 139 h 1016"/>
                            <a:gd name="T152" fmla="+- 0 2524 2167"/>
                            <a:gd name="T153" fmla="*/ T152 w 1107"/>
                            <a:gd name="T154" fmla="+- 0 123 -106"/>
                            <a:gd name="T155" fmla="*/ 123 h 1016"/>
                            <a:gd name="T156" fmla="+- 0 2504 2167"/>
                            <a:gd name="T157" fmla="*/ T156 w 1107"/>
                            <a:gd name="T158" fmla="+- 0 84 -106"/>
                            <a:gd name="T159" fmla="*/ 84 h 1016"/>
                            <a:gd name="T160" fmla="+- 0 2454 2167"/>
                            <a:gd name="T161" fmla="*/ T160 w 1107"/>
                            <a:gd name="T162" fmla="+- 0 47 -106"/>
                            <a:gd name="T163" fmla="*/ 47 h 1016"/>
                            <a:gd name="T164" fmla="+- 0 3074 2167"/>
                            <a:gd name="T165" fmla="*/ T164 w 1107"/>
                            <a:gd name="T166" fmla="+- 0 36 -106"/>
                            <a:gd name="T167" fmla="*/ 36 h 1016"/>
                            <a:gd name="T168" fmla="+- 0 3176 2167"/>
                            <a:gd name="T169" fmla="*/ T168 w 1107"/>
                            <a:gd name="T170" fmla="+- 0 90 -106"/>
                            <a:gd name="T171" fmla="*/ 90 h 1016"/>
                            <a:gd name="T172" fmla="+- 0 3076 2167"/>
                            <a:gd name="T173" fmla="*/ T172 w 1107"/>
                            <a:gd name="T174" fmla="+- 0 255 -106"/>
                            <a:gd name="T175" fmla="*/ 255 h 1016"/>
                            <a:gd name="T176" fmla="+- 0 3264 2167"/>
                            <a:gd name="T177" fmla="*/ T176 w 1107"/>
                            <a:gd name="T178" fmla="+- 0 92 -106"/>
                            <a:gd name="T179" fmla="*/ 92 h 1016"/>
                            <a:gd name="T180" fmla="+- 0 3273 2167"/>
                            <a:gd name="T181" fmla="*/ T180 w 1107"/>
                            <a:gd name="T182" fmla="+- 0 51 -106"/>
                            <a:gd name="T183" fmla="*/ 51 h 1016"/>
                            <a:gd name="T184" fmla="+- 0 3134 2167"/>
                            <a:gd name="T185" fmla="*/ T184 w 1107"/>
                            <a:gd name="T186" fmla="+- 0 -20 -106"/>
                            <a:gd name="T187" fmla="*/ -20 h 1016"/>
                            <a:gd name="T188" fmla="+- 0 2912 2167"/>
                            <a:gd name="T189" fmla="*/ T188 w 1107"/>
                            <a:gd name="T190" fmla="+- 0 -103 -106"/>
                            <a:gd name="T191" fmla="*/ -103 h 1016"/>
                            <a:gd name="T192" fmla="+- 0 2881 2167"/>
                            <a:gd name="T193" fmla="*/ T192 w 1107"/>
                            <a:gd name="T194" fmla="+- 0 -64 -106"/>
                            <a:gd name="T195" fmla="*/ -64 h 1016"/>
                            <a:gd name="T196" fmla="+- 0 2801 2167"/>
                            <a:gd name="T197" fmla="*/ T196 w 1107"/>
                            <a:gd name="T198" fmla="+- 0 65 -106"/>
                            <a:gd name="T199" fmla="*/ 65 h 1016"/>
                            <a:gd name="T200" fmla="+- 0 2566 2167"/>
                            <a:gd name="T201" fmla="*/ T200 w 1107"/>
                            <a:gd name="T202" fmla="+- 0 120 -106"/>
                            <a:gd name="T203" fmla="*/ 120 h 1016"/>
                            <a:gd name="T204" fmla="+- 0 2860 2167"/>
                            <a:gd name="T205" fmla="*/ T204 w 1107"/>
                            <a:gd name="T206" fmla="+- 0 114 -106"/>
                            <a:gd name="T207" fmla="*/ 114 h 1016"/>
                            <a:gd name="T208" fmla="+- 0 2898 2167"/>
                            <a:gd name="T209" fmla="*/ T208 w 1107"/>
                            <a:gd name="T210" fmla="+- 0 51 -106"/>
                            <a:gd name="T211" fmla="*/ 51 h 1016"/>
                            <a:gd name="T212" fmla="+- 0 2943 2167"/>
                            <a:gd name="T213" fmla="*/ T212 w 1107"/>
                            <a:gd name="T214" fmla="+- 0 -20 -106"/>
                            <a:gd name="T215" fmla="*/ -20 h 1016"/>
                            <a:gd name="T216" fmla="+- 0 2929 2167"/>
                            <a:gd name="T217" fmla="*/ T216 w 1107"/>
                            <a:gd name="T218" fmla="+- 0 -106 -106"/>
                            <a:gd name="T219" fmla="*/ -106 h 10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07" h="1016">
                              <a:moveTo>
                                <a:pt x="37" y="39"/>
                              </a:moveTo>
                              <a:lnTo>
                                <a:pt x="23" y="42"/>
                              </a:lnTo>
                              <a:lnTo>
                                <a:pt x="11" y="50"/>
                              </a:lnTo>
                              <a:lnTo>
                                <a:pt x="3" y="61"/>
                              </a:lnTo>
                              <a:lnTo>
                                <a:pt x="0" y="76"/>
                              </a:lnTo>
                              <a:lnTo>
                                <a:pt x="3" y="86"/>
                              </a:lnTo>
                              <a:lnTo>
                                <a:pt x="12" y="109"/>
                              </a:lnTo>
                              <a:lnTo>
                                <a:pt x="25" y="142"/>
                              </a:lnTo>
                              <a:lnTo>
                                <a:pt x="44" y="185"/>
                              </a:lnTo>
                              <a:lnTo>
                                <a:pt x="87" y="287"/>
                              </a:lnTo>
                              <a:lnTo>
                                <a:pt x="87" y="803"/>
                              </a:lnTo>
                              <a:lnTo>
                                <a:pt x="93" y="814"/>
                              </a:lnTo>
                              <a:lnTo>
                                <a:pt x="99" y="822"/>
                              </a:lnTo>
                              <a:lnTo>
                                <a:pt x="119" y="837"/>
                              </a:lnTo>
                              <a:lnTo>
                                <a:pt x="162" y="866"/>
                              </a:lnTo>
                              <a:lnTo>
                                <a:pt x="269" y="935"/>
                              </a:lnTo>
                              <a:lnTo>
                                <a:pt x="376" y="1005"/>
                              </a:lnTo>
                              <a:lnTo>
                                <a:pt x="390" y="1013"/>
                              </a:lnTo>
                              <a:lnTo>
                                <a:pt x="394" y="1014"/>
                              </a:lnTo>
                              <a:lnTo>
                                <a:pt x="401" y="1015"/>
                              </a:lnTo>
                              <a:lnTo>
                                <a:pt x="408" y="1015"/>
                              </a:lnTo>
                              <a:lnTo>
                                <a:pt x="884" y="961"/>
                              </a:lnTo>
                              <a:lnTo>
                                <a:pt x="929" y="954"/>
                              </a:lnTo>
                              <a:lnTo>
                                <a:pt x="947" y="951"/>
                              </a:lnTo>
                              <a:lnTo>
                                <a:pt x="952" y="948"/>
                              </a:lnTo>
                              <a:lnTo>
                                <a:pt x="957" y="942"/>
                              </a:lnTo>
                              <a:lnTo>
                                <a:pt x="961" y="935"/>
                              </a:lnTo>
                              <a:lnTo>
                                <a:pt x="447" y="935"/>
                              </a:lnTo>
                              <a:lnTo>
                                <a:pt x="444" y="932"/>
                              </a:lnTo>
                              <a:lnTo>
                                <a:pt x="443" y="908"/>
                              </a:lnTo>
                              <a:lnTo>
                                <a:pt x="366" y="908"/>
                              </a:lnTo>
                              <a:lnTo>
                                <a:pt x="357" y="902"/>
                              </a:lnTo>
                              <a:lnTo>
                                <a:pt x="164" y="778"/>
                              </a:lnTo>
                              <a:lnTo>
                                <a:pt x="164" y="457"/>
                              </a:lnTo>
                              <a:lnTo>
                                <a:pt x="165" y="416"/>
                              </a:lnTo>
                              <a:lnTo>
                                <a:pt x="165" y="388"/>
                              </a:lnTo>
                              <a:lnTo>
                                <a:pt x="165" y="350"/>
                              </a:lnTo>
                              <a:lnTo>
                                <a:pt x="166" y="334"/>
                              </a:lnTo>
                              <a:lnTo>
                                <a:pt x="250" y="334"/>
                              </a:lnTo>
                              <a:lnTo>
                                <a:pt x="243" y="330"/>
                              </a:lnTo>
                              <a:lnTo>
                                <a:pt x="187" y="293"/>
                              </a:lnTo>
                              <a:lnTo>
                                <a:pt x="162" y="275"/>
                              </a:lnTo>
                              <a:lnTo>
                                <a:pt x="157" y="260"/>
                              </a:lnTo>
                              <a:lnTo>
                                <a:pt x="142" y="226"/>
                              </a:lnTo>
                              <a:lnTo>
                                <a:pt x="129" y="192"/>
                              </a:lnTo>
                              <a:lnTo>
                                <a:pt x="115" y="161"/>
                              </a:lnTo>
                              <a:lnTo>
                                <a:pt x="112" y="153"/>
                              </a:lnTo>
                              <a:lnTo>
                                <a:pt x="287" y="153"/>
                              </a:lnTo>
                              <a:lnTo>
                                <a:pt x="263" y="142"/>
                              </a:lnTo>
                              <a:lnTo>
                                <a:pt x="146" y="86"/>
                              </a:lnTo>
                              <a:lnTo>
                                <a:pt x="115" y="71"/>
                              </a:lnTo>
                              <a:lnTo>
                                <a:pt x="71" y="51"/>
                              </a:lnTo>
                              <a:lnTo>
                                <a:pt x="48" y="41"/>
                              </a:lnTo>
                              <a:lnTo>
                                <a:pt x="37" y="39"/>
                              </a:lnTo>
                              <a:close/>
                              <a:moveTo>
                                <a:pt x="966" y="429"/>
                              </a:moveTo>
                              <a:lnTo>
                                <a:pt x="892" y="429"/>
                              </a:lnTo>
                              <a:lnTo>
                                <a:pt x="892" y="686"/>
                              </a:lnTo>
                              <a:lnTo>
                                <a:pt x="892" y="778"/>
                              </a:lnTo>
                              <a:lnTo>
                                <a:pt x="891" y="837"/>
                              </a:lnTo>
                              <a:lnTo>
                                <a:pt x="890" y="874"/>
                              </a:lnTo>
                              <a:lnTo>
                                <a:pt x="889" y="885"/>
                              </a:lnTo>
                              <a:lnTo>
                                <a:pt x="855" y="889"/>
                              </a:lnTo>
                              <a:lnTo>
                                <a:pt x="447" y="935"/>
                              </a:lnTo>
                              <a:lnTo>
                                <a:pt x="961" y="935"/>
                              </a:lnTo>
                              <a:lnTo>
                                <a:pt x="966" y="925"/>
                              </a:lnTo>
                              <a:lnTo>
                                <a:pt x="966" y="429"/>
                              </a:lnTo>
                              <a:close/>
                              <a:moveTo>
                                <a:pt x="250" y="334"/>
                              </a:moveTo>
                              <a:lnTo>
                                <a:pt x="166" y="334"/>
                              </a:lnTo>
                              <a:lnTo>
                                <a:pt x="173" y="339"/>
                              </a:lnTo>
                              <a:lnTo>
                                <a:pt x="193" y="351"/>
                              </a:lnTo>
                              <a:lnTo>
                                <a:pt x="291" y="415"/>
                              </a:lnTo>
                              <a:lnTo>
                                <a:pt x="368" y="464"/>
                              </a:lnTo>
                              <a:lnTo>
                                <a:pt x="368" y="773"/>
                              </a:lnTo>
                              <a:lnTo>
                                <a:pt x="367" y="843"/>
                              </a:lnTo>
                              <a:lnTo>
                                <a:pt x="367" y="890"/>
                              </a:lnTo>
                              <a:lnTo>
                                <a:pt x="366" y="908"/>
                              </a:lnTo>
                              <a:lnTo>
                                <a:pt x="443" y="908"/>
                              </a:lnTo>
                              <a:lnTo>
                                <a:pt x="443" y="890"/>
                              </a:lnTo>
                              <a:lnTo>
                                <a:pt x="442" y="842"/>
                              </a:lnTo>
                              <a:lnTo>
                                <a:pt x="442" y="599"/>
                              </a:lnTo>
                              <a:lnTo>
                                <a:pt x="443" y="530"/>
                              </a:lnTo>
                              <a:lnTo>
                                <a:pt x="444" y="493"/>
                              </a:lnTo>
                              <a:lnTo>
                                <a:pt x="446" y="482"/>
                              </a:lnTo>
                              <a:lnTo>
                                <a:pt x="478" y="477"/>
                              </a:lnTo>
                              <a:lnTo>
                                <a:pt x="831" y="435"/>
                              </a:lnTo>
                              <a:lnTo>
                                <a:pt x="448" y="435"/>
                              </a:lnTo>
                              <a:lnTo>
                                <a:pt x="444" y="434"/>
                              </a:lnTo>
                              <a:lnTo>
                                <a:pt x="438" y="424"/>
                              </a:lnTo>
                              <a:lnTo>
                                <a:pt x="427" y="400"/>
                              </a:lnTo>
                              <a:lnTo>
                                <a:pt x="424" y="393"/>
                              </a:lnTo>
                              <a:lnTo>
                                <a:pt x="340" y="393"/>
                              </a:lnTo>
                              <a:lnTo>
                                <a:pt x="303" y="369"/>
                              </a:lnTo>
                              <a:lnTo>
                                <a:pt x="250" y="334"/>
                              </a:lnTo>
                              <a:close/>
                              <a:moveTo>
                                <a:pt x="730" y="245"/>
                              </a:moveTo>
                              <a:lnTo>
                                <a:pt x="618" y="245"/>
                              </a:lnTo>
                              <a:lnTo>
                                <a:pt x="621" y="246"/>
                              </a:lnTo>
                              <a:lnTo>
                                <a:pt x="623" y="248"/>
                              </a:lnTo>
                              <a:lnTo>
                                <a:pt x="625" y="254"/>
                              </a:lnTo>
                              <a:lnTo>
                                <a:pt x="625" y="268"/>
                              </a:lnTo>
                              <a:lnTo>
                                <a:pt x="626" y="293"/>
                              </a:lnTo>
                              <a:lnTo>
                                <a:pt x="626" y="414"/>
                              </a:lnTo>
                              <a:lnTo>
                                <a:pt x="618" y="415"/>
                              </a:lnTo>
                              <a:lnTo>
                                <a:pt x="609" y="416"/>
                              </a:lnTo>
                              <a:lnTo>
                                <a:pt x="448" y="435"/>
                              </a:lnTo>
                              <a:lnTo>
                                <a:pt x="831" y="435"/>
                              </a:lnTo>
                              <a:lnTo>
                                <a:pt x="848" y="433"/>
                              </a:lnTo>
                              <a:lnTo>
                                <a:pt x="886" y="429"/>
                              </a:lnTo>
                              <a:lnTo>
                                <a:pt x="892" y="429"/>
                              </a:lnTo>
                              <a:lnTo>
                                <a:pt x="966" y="429"/>
                              </a:lnTo>
                              <a:lnTo>
                                <a:pt x="966" y="411"/>
                              </a:lnTo>
                              <a:lnTo>
                                <a:pt x="968" y="409"/>
                              </a:lnTo>
                              <a:lnTo>
                                <a:pt x="671" y="409"/>
                              </a:lnTo>
                              <a:lnTo>
                                <a:pt x="671" y="298"/>
                              </a:lnTo>
                              <a:lnTo>
                                <a:pt x="671" y="283"/>
                              </a:lnTo>
                              <a:lnTo>
                                <a:pt x="672" y="268"/>
                              </a:lnTo>
                              <a:lnTo>
                                <a:pt x="672" y="262"/>
                              </a:lnTo>
                              <a:lnTo>
                                <a:pt x="756" y="262"/>
                              </a:lnTo>
                              <a:lnTo>
                                <a:pt x="730" y="245"/>
                              </a:lnTo>
                              <a:close/>
                              <a:moveTo>
                                <a:pt x="756" y="262"/>
                              </a:moveTo>
                              <a:lnTo>
                                <a:pt x="672" y="262"/>
                              </a:lnTo>
                              <a:lnTo>
                                <a:pt x="680" y="267"/>
                              </a:lnTo>
                              <a:lnTo>
                                <a:pt x="701" y="280"/>
                              </a:lnTo>
                              <a:lnTo>
                                <a:pt x="820" y="357"/>
                              </a:lnTo>
                              <a:lnTo>
                                <a:pt x="847" y="376"/>
                              </a:lnTo>
                              <a:lnTo>
                                <a:pt x="857" y="384"/>
                              </a:lnTo>
                              <a:lnTo>
                                <a:pt x="856" y="387"/>
                              </a:lnTo>
                              <a:lnTo>
                                <a:pt x="847" y="388"/>
                              </a:lnTo>
                              <a:lnTo>
                                <a:pt x="827" y="391"/>
                              </a:lnTo>
                              <a:lnTo>
                                <a:pt x="680" y="408"/>
                              </a:lnTo>
                              <a:lnTo>
                                <a:pt x="671" y="409"/>
                              </a:lnTo>
                              <a:lnTo>
                                <a:pt x="968" y="409"/>
                              </a:lnTo>
                              <a:lnTo>
                                <a:pt x="997" y="361"/>
                              </a:lnTo>
                              <a:lnTo>
                                <a:pt x="909" y="361"/>
                              </a:lnTo>
                              <a:lnTo>
                                <a:pt x="756" y="262"/>
                              </a:lnTo>
                              <a:close/>
                              <a:moveTo>
                                <a:pt x="287" y="153"/>
                              </a:moveTo>
                              <a:lnTo>
                                <a:pt x="112" y="153"/>
                              </a:lnTo>
                              <a:lnTo>
                                <a:pt x="119" y="157"/>
                              </a:lnTo>
                              <a:lnTo>
                                <a:pt x="272" y="229"/>
                              </a:lnTo>
                              <a:lnTo>
                                <a:pt x="305" y="305"/>
                              </a:lnTo>
                              <a:lnTo>
                                <a:pt x="328" y="357"/>
                              </a:lnTo>
                              <a:lnTo>
                                <a:pt x="338" y="383"/>
                              </a:lnTo>
                              <a:lnTo>
                                <a:pt x="341" y="392"/>
                              </a:lnTo>
                              <a:lnTo>
                                <a:pt x="340" y="393"/>
                              </a:lnTo>
                              <a:lnTo>
                                <a:pt x="424" y="393"/>
                              </a:lnTo>
                              <a:lnTo>
                                <a:pt x="409" y="357"/>
                              </a:lnTo>
                              <a:lnTo>
                                <a:pt x="396" y="326"/>
                              </a:lnTo>
                              <a:lnTo>
                                <a:pt x="385" y="301"/>
                              </a:lnTo>
                              <a:lnTo>
                                <a:pt x="378" y="283"/>
                              </a:lnTo>
                              <a:lnTo>
                                <a:pt x="375" y="276"/>
                              </a:lnTo>
                              <a:lnTo>
                                <a:pt x="408" y="271"/>
                              </a:lnTo>
                              <a:lnTo>
                                <a:pt x="563" y="251"/>
                              </a:lnTo>
                              <a:lnTo>
                                <a:pt x="616" y="245"/>
                              </a:lnTo>
                              <a:lnTo>
                                <a:pt x="730" y="245"/>
                              </a:lnTo>
                              <a:lnTo>
                                <a:pt x="723" y="241"/>
                              </a:lnTo>
                              <a:lnTo>
                                <a:pt x="706" y="229"/>
                              </a:lnTo>
                              <a:lnTo>
                                <a:pt x="357" y="229"/>
                              </a:lnTo>
                              <a:lnTo>
                                <a:pt x="355" y="229"/>
                              </a:lnTo>
                              <a:lnTo>
                                <a:pt x="349" y="217"/>
                              </a:lnTo>
                              <a:lnTo>
                                <a:pt x="343" y="203"/>
                              </a:lnTo>
                              <a:lnTo>
                                <a:pt x="337" y="190"/>
                              </a:lnTo>
                              <a:lnTo>
                                <a:pt x="331" y="177"/>
                              </a:lnTo>
                              <a:lnTo>
                                <a:pt x="329" y="175"/>
                              </a:lnTo>
                              <a:lnTo>
                                <a:pt x="316" y="168"/>
                              </a:lnTo>
                              <a:lnTo>
                                <a:pt x="287" y="153"/>
                              </a:lnTo>
                              <a:close/>
                              <a:moveTo>
                                <a:pt x="967" y="86"/>
                              </a:moveTo>
                              <a:lnTo>
                                <a:pt x="776" y="86"/>
                              </a:lnTo>
                              <a:lnTo>
                                <a:pt x="786" y="90"/>
                              </a:lnTo>
                              <a:lnTo>
                                <a:pt x="907" y="142"/>
                              </a:lnTo>
                              <a:lnTo>
                                <a:pt x="940" y="157"/>
                              </a:lnTo>
                              <a:lnTo>
                                <a:pt x="1003" y="184"/>
                              </a:lnTo>
                              <a:lnTo>
                                <a:pt x="1013" y="189"/>
                              </a:lnTo>
                              <a:lnTo>
                                <a:pt x="1009" y="196"/>
                              </a:lnTo>
                              <a:lnTo>
                                <a:pt x="998" y="215"/>
                              </a:lnTo>
                              <a:lnTo>
                                <a:pt x="982" y="242"/>
                              </a:lnTo>
                              <a:lnTo>
                                <a:pt x="961" y="276"/>
                              </a:lnTo>
                              <a:lnTo>
                                <a:pt x="909" y="361"/>
                              </a:lnTo>
                              <a:lnTo>
                                <a:pt x="997" y="361"/>
                              </a:lnTo>
                              <a:lnTo>
                                <a:pt x="1055" y="268"/>
                              </a:lnTo>
                              <a:lnTo>
                                <a:pt x="1076" y="233"/>
                              </a:lnTo>
                              <a:lnTo>
                                <a:pt x="1097" y="198"/>
                              </a:lnTo>
                              <a:lnTo>
                                <a:pt x="1105" y="181"/>
                              </a:lnTo>
                              <a:lnTo>
                                <a:pt x="1107" y="171"/>
                              </a:lnTo>
                              <a:lnTo>
                                <a:pt x="1107" y="161"/>
                              </a:lnTo>
                              <a:lnTo>
                                <a:pt x="1106" y="157"/>
                              </a:lnTo>
                              <a:lnTo>
                                <a:pt x="1100" y="145"/>
                              </a:lnTo>
                              <a:lnTo>
                                <a:pt x="1087" y="139"/>
                              </a:lnTo>
                              <a:lnTo>
                                <a:pt x="1030" y="113"/>
                              </a:lnTo>
                              <a:lnTo>
                                <a:pt x="967" y="86"/>
                              </a:lnTo>
                              <a:close/>
                              <a:moveTo>
                                <a:pt x="762" y="0"/>
                              </a:moveTo>
                              <a:lnTo>
                                <a:pt x="755" y="1"/>
                              </a:lnTo>
                              <a:lnTo>
                                <a:pt x="750" y="2"/>
                              </a:lnTo>
                              <a:lnTo>
                                <a:pt x="745" y="3"/>
                              </a:lnTo>
                              <a:lnTo>
                                <a:pt x="738" y="7"/>
                              </a:lnTo>
                              <a:lnTo>
                                <a:pt x="735" y="11"/>
                              </a:lnTo>
                              <a:lnTo>
                                <a:pt x="728" y="21"/>
                              </a:lnTo>
                              <a:lnTo>
                                <a:pt x="714" y="42"/>
                              </a:lnTo>
                              <a:lnTo>
                                <a:pt x="695" y="72"/>
                              </a:lnTo>
                              <a:lnTo>
                                <a:pt x="673" y="107"/>
                              </a:lnTo>
                              <a:lnTo>
                                <a:pt x="652" y="142"/>
                              </a:lnTo>
                              <a:lnTo>
                                <a:pt x="634" y="171"/>
                              </a:lnTo>
                              <a:lnTo>
                                <a:pt x="621" y="191"/>
                              </a:lnTo>
                              <a:lnTo>
                                <a:pt x="616" y="199"/>
                              </a:lnTo>
                              <a:lnTo>
                                <a:pt x="575" y="205"/>
                              </a:lnTo>
                              <a:lnTo>
                                <a:pt x="399" y="226"/>
                              </a:lnTo>
                              <a:lnTo>
                                <a:pt x="357" y="229"/>
                              </a:lnTo>
                              <a:lnTo>
                                <a:pt x="706" y="229"/>
                              </a:lnTo>
                              <a:lnTo>
                                <a:pt x="701" y="226"/>
                              </a:lnTo>
                              <a:lnTo>
                                <a:pt x="693" y="220"/>
                              </a:lnTo>
                              <a:lnTo>
                                <a:pt x="696" y="215"/>
                              </a:lnTo>
                              <a:lnTo>
                                <a:pt x="704" y="201"/>
                              </a:lnTo>
                              <a:lnTo>
                                <a:pt x="716" y="182"/>
                              </a:lnTo>
                              <a:lnTo>
                                <a:pt x="731" y="157"/>
                              </a:lnTo>
                              <a:lnTo>
                                <a:pt x="757" y="115"/>
                              </a:lnTo>
                              <a:lnTo>
                                <a:pt x="770" y="94"/>
                              </a:lnTo>
                              <a:lnTo>
                                <a:pt x="775" y="87"/>
                              </a:lnTo>
                              <a:lnTo>
                                <a:pt x="776" y="86"/>
                              </a:lnTo>
                              <a:lnTo>
                                <a:pt x="967" y="86"/>
                              </a:lnTo>
                              <a:lnTo>
                                <a:pt x="817" y="22"/>
                              </a:lnTo>
                              <a:lnTo>
                                <a:pt x="766" y="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DDC77" id="AutoShape 90" o:spid="_x0000_s1026" style="position:absolute;margin-left:108.35pt;margin-top:-5.3pt;width:55.35pt;height:50.8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7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" path="m37,39l23,42,11,50,3,61,,76,3,86r9,23l25,142r19,43l87,287r,516l93,814r6,8l119,837r43,29l269,935r107,70l390,1013r4,1l401,1015r7,l884,961r45,-7l947,951r5,-3l957,942r4,-7l447,935r-3,-3l443,908r-77,l357,902,164,778r,-321l165,416r,-28l165,350r1,-16l250,334r-7,-4l187,293,162,275r-5,-15l142,226,129,192,115,161r-3,-8l287,153,263,142,146,86,115,71,71,51,48,41,37,39xm966,429r-74,l892,686r,92l891,837r-1,37l889,885r-34,4l447,935r514,l966,925r,-496xm250,334r-84,l173,339r20,12l291,415r77,49l368,773r-1,70l367,890r-1,18l443,908r,-18l442,842r,-243l443,530r1,-37l446,482r32,-5l831,435r-383,l444,434r-6,-10l427,400r-3,-7l340,393,303,369,250,334xm730,245r-112,l621,246r2,2l625,254r,14l626,293r,121l618,415r-9,1l448,435r383,l848,433r38,-4l892,429r74,l966,411r2,-2l671,409r,-111l671,283r1,-15l672,262r84,l730,245xm756,262r-84,l680,267r21,13l820,357r27,19l857,384r-1,3l847,388r-20,3l680,408r-9,1l968,409r29,-48l909,361,756,262xm287,153r-175,l119,157r153,72l305,305r23,52l338,383r3,9l340,393r84,l409,357,396,326,385,301r-7,-18l375,276r33,-5l563,251r53,-6l730,245r-7,-4l706,229r-349,l355,229r-6,-12l343,203r-6,-13l331,177r-2,-2l316,168,287,153xm967,86r-191,l786,90r121,52l940,157r63,27l1013,189r-4,7l998,215r-16,27l961,276r-52,85l997,361r58,-93l1076,233r21,-35l1105,181r2,-10l1107,161r-1,-4l1100,145r-13,-6l1030,113,967,86xm762,r-7,1l750,2r-5,1l738,7r-3,4l728,21,714,42,695,72r-22,35l652,142r-18,29l621,191r-5,8l575,205,399,226r-42,3l706,229r-5,-3l693,220r3,-5l704,201r12,-19l731,157r26,-42l770,94r5,-7l776,86r191,l817,22,766,1,762,xe" fillcolor="#9cc64a" stroked="f">
                <v:path arrowok="t" o:connecttype="custom" o:connectlocs="1905,-28575;15875,22860;59055,449580;170815,526415;254635,577215;601345,536575;283845,526415;226695,505460;104775,179070;154305,142240;90170,76200;182245,29845;45085,-34925;566420,205105;565150,487680;610235,526415;105410,144780;233680,227330;232410,509270;280670,313055;303530,235585;278130,201930;192405,167005;394335,88900;397510,118745;284480,208915;566420,205105;426085,192405;426720,99060;426720,99060;537845,171450;525145,180975;633095,161925;71120,29845;208280,159385;269240,182245;240030,112395;391160,88265;226695,78105;213995,53340;182245,29845;575945,22860;640715,57150;577215,161925;696595,58420;702310,32385;614045,-12700;473075,-65405;453390,-40640;402590,41275;253365,76200;440055,72390;464185,32385;492760,-12700;483870,-6731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25"/>
        </w:rPr>
        <w:t>ПЕРЕЕХАТЬ</w:t>
      </w:r>
    </w:p>
    <w:p w:rsidR="006E6631" w:rsidRDefault="00E20640">
      <w:pPr>
        <w:spacing w:before="12"/>
        <w:ind w:left="3241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231F20"/>
          <w:sz w:val="25"/>
        </w:rPr>
        <w:t>В НОВУЮ КВАРТИРУ</w:t>
      </w: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spacing w:before="4"/>
        <w:rPr>
          <w:rFonts w:ascii="Trebuchet MS"/>
          <w:b/>
          <w:sz w:val="25"/>
        </w:rPr>
      </w:pPr>
    </w:p>
    <w:p w:rsidR="006E6631" w:rsidRDefault="00E20640">
      <w:pPr>
        <w:pStyle w:val="8"/>
      </w:pPr>
      <w:r>
        <w:rPr>
          <w:color w:val="231F20"/>
        </w:rPr>
        <w:t>СПРАВОЧНО:</w:t>
      </w:r>
    </w:p>
    <w:p w:rsidR="006E6631" w:rsidRDefault="00E20640">
      <w:pPr>
        <w:pStyle w:val="a3"/>
        <w:spacing w:before="7"/>
        <w:ind w:left="146"/>
      </w:pPr>
      <w:r>
        <w:rPr>
          <w:color w:val="231F20"/>
          <w:u w:val="single" w:color="231F20"/>
        </w:rPr>
        <w:t>Согласно п.10(2) постановления города Москвы от 19.06.2018 №577-пп</w:t>
      </w:r>
    </w:p>
    <w:p w:rsidR="006E6631" w:rsidRDefault="00E20640">
      <w:pPr>
        <w:pStyle w:val="a3"/>
        <w:spacing w:before="8" w:line="249" w:lineRule="auto"/>
        <w:ind w:left="146" w:right="635"/>
      </w:pPr>
      <w:proofErr w:type="spellStart"/>
      <w:r>
        <w:rPr>
          <w:color w:val="231F20"/>
        </w:rPr>
        <w:t>Содейсвтвие</w:t>
      </w:r>
      <w:proofErr w:type="spellEnd"/>
      <w:r>
        <w:rPr>
          <w:color w:val="231F20"/>
        </w:rPr>
        <w:t xml:space="preserve"> в организации и осуществлении </w:t>
      </w:r>
      <w:proofErr w:type="spellStart"/>
      <w:r>
        <w:rPr>
          <w:color w:val="231F20"/>
        </w:rPr>
        <w:t>преселения</w:t>
      </w:r>
      <w:proofErr w:type="spellEnd"/>
      <w:r>
        <w:rPr>
          <w:color w:val="231F20"/>
        </w:rPr>
        <w:t xml:space="preserve"> всех категорий граждан при реализации Программы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реновации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жилищного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фонда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городе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Москве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заявкам,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подаваемым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3"/>
        </w:rPr>
        <w:t xml:space="preserve">в </w:t>
      </w:r>
      <w:r>
        <w:rPr>
          <w:color w:val="231F20"/>
        </w:rPr>
        <w:t>управу района 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Москвы.</w:t>
      </w:r>
    </w:p>
    <w:p w:rsidR="006E6631" w:rsidRDefault="00E20640">
      <w:pPr>
        <w:pStyle w:val="a3"/>
        <w:spacing w:before="2"/>
        <w:ind w:left="146"/>
      </w:pPr>
      <w:r>
        <w:rPr>
          <w:color w:val="231F20"/>
          <w:u w:val="single" w:color="231F20"/>
        </w:rPr>
        <w:t xml:space="preserve">Согласно ст.7 Закона города Москвы № 14 </w:t>
      </w:r>
    </w:p>
    <w:p w:rsidR="006E6631" w:rsidRDefault="00E20640">
      <w:pPr>
        <w:pStyle w:val="a3"/>
        <w:spacing w:before="8" w:line="249" w:lineRule="auto"/>
        <w:ind w:left="146" w:right="682"/>
      </w:pPr>
      <w:r>
        <w:rPr>
          <w:color w:val="231F20"/>
        </w:rPr>
        <w:t xml:space="preserve">Уполномоченный орган исполнительной власти города Москвы при осуществлении реновации </w:t>
      </w:r>
      <w:r>
        <w:rPr>
          <w:color w:val="F15A29"/>
        </w:rPr>
        <w:t>оказывает содействие в организации и осуществлении переселения ветеранов, одиноких и (или) одиноко</w:t>
      </w:r>
      <w:r>
        <w:rPr>
          <w:color w:val="F15A29"/>
          <w:spacing w:val="-16"/>
        </w:rPr>
        <w:t xml:space="preserve"> </w:t>
      </w:r>
      <w:r>
        <w:rPr>
          <w:color w:val="F15A29"/>
        </w:rPr>
        <w:t>проживающих</w:t>
      </w:r>
      <w:r>
        <w:rPr>
          <w:color w:val="F15A29"/>
          <w:spacing w:val="-15"/>
        </w:rPr>
        <w:t xml:space="preserve"> </w:t>
      </w:r>
      <w:r>
        <w:rPr>
          <w:color w:val="F15A29"/>
        </w:rPr>
        <w:t>граждан,</w:t>
      </w:r>
      <w:r>
        <w:rPr>
          <w:color w:val="F15A29"/>
          <w:spacing w:val="-15"/>
        </w:rPr>
        <w:t xml:space="preserve"> </w:t>
      </w:r>
      <w:r>
        <w:rPr>
          <w:color w:val="F15A29"/>
        </w:rPr>
        <w:t>достигших</w:t>
      </w:r>
      <w:r>
        <w:rPr>
          <w:color w:val="F15A29"/>
          <w:spacing w:val="-15"/>
        </w:rPr>
        <w:t xml:space="preserve"> </w:t>
      </w:r>
      <w:r>
        <w:rPr>
          <w:color w:val="F15A29"/>
        </w:rPr>
        <w:t>пенсионного</w:t>
      </w:r>
      <w:r>
        <w:rPr>
          <w:color w:val="F15A29"/>
          <w:spacing w:val="-16"/>
        </w:rPr>
        <w:t xml:space="preserve"> </w:t>
      </w:r>
      <w:r>
        <w:rPr>
          <w:color w:val="F15A29"/>
        </w:rPr>
        <w:t>возраста,</w:t>
      </w:r>
      <w:r>
        <w:rPr>
          <w:color w:val="F15A29"/>
          <w:spacing w:val="-15"/>
        </w:rPr>
        <w:t xml:space="preserve"> </w:t>
      </w:r>
      <w:r>
        <w:rPr>
          <w:color w:val="F15A29"/>
        </w:rPr>
        <w:t>инвалидов,</w:t>
      </w:r>
      <w:r>
        <w:rPr>
          <w:color w:val="F15A29"/>
          <w:spacing w:val="-15"/>
        </w:rPr>
        <w:t xml:space="preserve"> </w:t>
      </w:r>
      <w:r>
        <w:rPr>
          <w:color w:val="F15A29"/>
        </w:rPr>
        <w:t>малоимущих</w:t>
      </w:r>
      <w:r>
        <w:rPr>
          <w:color w:val="F15A29"/>
          <w:spacing w:val="-15"/>
        </w:rPr>
        <w:t xml:space="preserve"> </w:t>
      </w:r>
      <w:r>
        <w:rPr>
          <w:color w:val="F15A29"/>
        </w:rPr>
        <w:t>граждан, многодетных семей, а также иных категорий</w:t>
      </w:r>
      <w:r>
        <w:rPr>
          <w:color w:val="F15A29"/>
          <w:spacing w:val="-33"/>
        </w:rPr>
        <w:t xml:space="preserve"> </w:t>
      </w:r>
      <w:r>
        <w:rPr>
          <w:color w:val="F15A29"/>
        </w:rPr>
        <w:t>граждан.</w:t>
      </w:r>
    </w:p>
    <w:p w:rsidR="006E6631" w:rsidRDefault="006E6631">
      <w:pPr>
        <w:spacing w:line="249" w:lineRule="auto"/>
        <w:sectPr w:rsidR="006E6631">
          <w:pgSz w:w="8960" w:h="12480"/>
          <w:pgMar w:top="980" w:right="320" w:bottom="280" w:left="340" w:header="590" w:footer="0" w:gutter="0"/>
          <w:cols w:space="720"/>
        </w:sectPr>
      </w:pPr>
    </w:p>
    <w:p w:rsidR="006E6631" w:rsidRPr="002E1B4B" w:rsidRDefault="002E1B4B" w:rsidP="002E1B4B">
      <w:pPr>
        <w:pStyle w:val="a3"/>
        <w:spacing w:before="8"/>
        <w:jc w:val="right"/>
        <w:rPr>
          <w:b/>
          <w:sz w:val="20"/>
        </w:rPr>
      </w:pPr>
      <w:r w:rsidRPr="002E1B4B">
        <w:rPr>
          <w:b/>
          <w:sz w:val="20"/>
        </w:rPr>
        <w:lastRenderedPageBreak/>
        <w:t>Шаг 7</w:t>
      </w:r>
    </w:p>
    <w:p w:rsidR="006E6631" w:rsidRDefault="00E20640">
      <w:pPr>
        <w:pStyle w:val="1"/>
        <w:spacing w:before="137" w:line="206" w:lineRule="auto"/>
        <w:ind w:right="540"/>
      </w:pPr>
      <w:r>
        <w:rPr>
          <w:color w:val="F15A29"/>
        </w:rPr>
        <w:t>ПОСТАНОВКА</w:t>
      </w:r>
      <w:r>
        <w:rPr>
          <w:color w:val="F15A29"/>
          <w:spacing w:val="-36"/>
        </w:rPr>
        <w:t xml:space="preserve"> </w:t>
      </w:r>
      <w:r>
        <w:rPr>
          <w:color w:val="F15A29"/>
        </w:rPr>
        <w:t>НА</w:t>
      </w:r>
      <w:r>
        <w:rPr>
          <w:color w:val="F15A29"/>
          <w:spacing w:val="-36"/>
        </w:rPr>
        <w:t xml:space="preserve"> </w:t>
      </w:r>
      <w:r>
        <w:rPr>
          <w:color w:val="F15A29"/>
        </w:rPr>
        <w:t>РЕГИСТРАЦИОННЫЙ</w:t>
      </w:r>
      <w:r>
        <w:rPr>
          <w:color w:val="F15A29"/>
          <w:spacing w:val="-35"/>
        </w:rPr>
        <w:t xml:space="preserve"> </w:t>
      </w:r>
      <w:r>
        <w:rPr>
          <w:color w:val="F15A29"/>
          <w:spacing w:val="-5"/>
        </w:rPr>
        <w:t xml:space="preserve">УЧЕТ </w:t>
      </w:r>
      <w:r>
        <w:rPr>
          <w:color w:val="F15A29"/>
        </w:rPr>
        <w:t>ПО МЕСТУ ЖИТЕЛЬСТВА И ОТКРЫТИЕ ЛИЦЕВОГО</w:t>
      </w:r>
      <w:r>
        <w:rPr>
          <w:color w:val="F15A29"/>
          <w:spacing w:val="-26"/>
        </w:rPr>
        <w:t xml:space="preserve"> </w:t>
      </w:r>
      <w:r>
        <w:rPr>
          <w:color w:val="F15A29"/>
        </w:rPr>
        <w:t>СЧЁТА</w:t>
      </w:r>
    </w:p>
    <w:p w:rsidR="006E6631" w:rsidRDefault="00CC671F">
      <w:pPr>
        <w:pStyle w:val="a3"/>
        <w:rPr>
          <w:rFonts w:ascii="Trebuchet MS"/>
          <w:b/>
          <w:sz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928370</wp:posOffset>
                </wp:positionH>
                <wp:positionV relativeFrom="paragraph">
                  <wp:posOffset>187325</wp:posOffset>
                </wp:positionV>
                <wp:extent cx="3840480" cy="724535"/>
                <wp:effectExtent l="0" t="0" r="0" b="0"/>
                <wp:wrapTopAndBottom/>
                <wp:docPr id="10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724535"/>
                          <a:chOff x="1462" y="295"/>
                          <a:chExt cx="6048" cy="1141"/>
                        </a:xfrm>
                      </wpg:grpSpPr>
                      <wps:wsp>
                        <wps:cNvPr id="101" name="Freeform 89"/>
                        <wps:cNvSpPr>
                          <a:spLocks/>
                        </wps:cNvSpPr>
                        <wps:spPr bwMode="auto">
                          <a:xfrm>
                            <a:off x="1997" y="354"/>
                            <a:ext cx="5513" cy="1021"/>
                          </a:xfrm>
                          <a:custGeom>
                            <a:avLst/>
                            <a:gdLst>
                              <a:gd name="T0" fmla="+- 0 7370 1998"/>
                              <a:gd name="T1" fmla="*/ T0 w 5513"/>
                              <a:gd name="T2" fmla="+- 0 355 355"/>
                              <a:gd name="T3" fmla="*/ 355 h 1021"/>
                              <a:gd name="T4" fmla="+- 0 2278 1998"/>
                              <a:gd name="T5" fmla="*/ T4 w 5513"/>
                              <a:gd name="T6" fmla="+- 0 355 355"/>
                              <a:gd name="T7" fmla="*/ 355 h 1021"/>
                              <a:gd name="T8" fmla="+- 0 2224 1998"/>
                              <a:gd name="T9" fmla="*/ T8 w 5513"/>
                              <a:gd name="T10" fmla="+- 0 366 355"/>
                              <a:gd name="T11" fmla="*/ 366 h 1021"/>
                              <a:gd name="T12" fmla="+- 0 2179 1998"/>
                              <a:gd name="T13" fmla="*/ T12 w 5513"/>
                              <a:gd name="T14" fmla="+- 0 396 355"/>
                              <a:gd name="T15" fmla="*/ 396 h 1021"/>
                              <a:gd name="T16" fmla="+- 0 2143 1998"/>
                              <a:gd name="T17" fmla="*/ T16 w 5513"/>
                              <a:gd name="T18" fmla="+- 0 440 355"/>
                              <a:gd name="T19" fmla="*/ 440 h 1021"/>
                              <a:gd name="T20" fmla="+- 0 2117 1998"/>
                              <a:gd name="T21" fmla="*/ T20 w 5513"/>
                              <a:gd name="T22" fmla="+- 0 495 355"/>
                              <a:gd name="T23" fmla="*/ 495 h 1021"/>
                              <a:gd name="T24" fmla="+- 0 1998 1998"/>
                              <a:gd name="T25" fmla="*/ T24 w 5513"/>
                              <a:gd name="T26" fmla="+- 0 861 355"/>
                              <a:gd name="T27" fmla="*/ 861 h 1021"/>
                              <a:gd name="T28" fmla="+- 0 2131 1998"/>
                              <a:gd name="T29" fmla="*/ T28 w 5513"/>
                              <a:gd name="T30" fmla="+- 0 1236 355"/>
                              <a:gd name="T31" fmla="*/ 1236 h 1021"/>
                              <a:gd name="T32" fmla="+- 0 2153 1998"/>
                              <a:gd name="T33" fmla="*/ T32 w 5513"/>
                              <a:gd name="T34" fmla="+- 0 1290 355"/>
                              <a:gd name="T35" fmla="*/ 1290 h 1021"/>
                              <a:gd name="T36" fmla="+- 0 2185 1998"/>
                              <a:gd name="T37" fmla="*/ T36 w 5513"/>
                              <a:gd name="T38" fmla="+- 0 1335 355"/>
                              <a:gd name="T39" fmla="*/ 1335 h 1021"/>
                              <a:gd name="T40" fmla="+- 0 2226 1998"/>
                              <a:gd name="T41" fmla="*/ T40 w 5513"/>
                              <a:gd name="T42" fmla="+- 0 1365 355"/>
                              <a:gd name="T43" fmla="*/ 1365 h 1021"/>
                              <a:gd name="T44" fmla="+- 0 2278 1998"/>
                              <a:gd name="T45" fmla="*/ T44 w 5513"/>
                              <a:gd name="T46" fmla="+- 0 1376 355"/>
                              <a:gd name="T47" fmla="*/ 1376 h 1021"/>
                              <a:gd name="T48" fmla="+- 0 7370 1998"/>
                              <a:gd name="T49" fmla="*/ T48 w 5513"/>
                              <a:gd name="T50" fmla="+- 0 1376 355"/>
                              <a:gd name="T51" fmla="*/ 1376 h 1021"/>
                              <a:gd name="T52" fmla="+- 0 7425 1998"/>
                              <a:gd name="T53" fmla="*/ T52 w 5513"/>
                              <a:gd name="T54" fmla="+- 0 1365 355"/>
                              <a:gd name="T55" fmla="*/ 1365 h 1021"/>
                              <a:gd name="T56" fmla="+- 0 7469 1998"/>
                              <a:gd name="T57" fmla="*/ T56 w 5513"/>
                              <a:gd name="T58" fmla="+- 0 1335 355"/>
                              <a:gd name="T59" fmla="*/ 1335 h 1021"/>
                              <a:gd name="T60" fmla="+- 0 7499 1998"/>
                              <a:gd name="T61" fmla="*/ T60 w 5513"/>
                              <a:gd name="T62" fmla="+- 0 1290 355"/>
                              <a:gd name="T63" fmla="*/ 1290 h 1021"/>
                              <a:gd name="T64" fmla="+- 0 7510 1998"/>
                              <a:gd name="T65" fmla="*/ T64 w 5513"/>
                              <a:gd name="T66" fmla="+- 0 1236 355"/>
                              <a:gd name="T67" fmla="*/ 1236 h 1021"/>
                              <a:gd name="T68" fmla="+- 0 7510 1998"/>
                              <a:gd name="T69" fmla="*/ T68 w 5513"/>
                              <a:gd name="T70" fmla="+- 0 495 355"/>
                              <a:gd name="T71" fmla="*/ 495 h 1021"/>
                              <a:gd name="T72" fmla="+- 0 7499 1998"/>
                              <a:gd name="T73" fmla="*/ T72 w 5513"/>
                              <a:gd name="T74" fmla="+- 0 440 355"/>
                              <a:gd name="T75" fmla="*/ 440 h 1021"/>
                              <a:gd name="T76" fmla="+- 0 7469 1998"/>
                              <a:gd name="T77" fmla="*/ T76 w 5513"/>
                              <a:gd name="T78" fmla="+- 0 396 355"/>
                              <a:gd name="T79" fmla="*/ 396 h 1021"/>
                              <a:gd name="T80" fmla="+- 0 7425 1998"/>
                              <a:gd name="T81" fmla="*/ T80 w 5513"/>
                              <a:gd name="T82" fmla="+- 0 366 355"/>
                              <a:gd name="T83" fmla="*/ 366 h 1021"/>
                              <a:gd name="T84" fmla="+- 0 7370 1998"/>
                              <a:gd name="T85" fmla="*/ T84 w 5513"/>
                              <a:gd name="T86" fmla="+- 0 355 355"/>
                              <a:gd name="T87" fmla="*/ 355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13" h="1021">
                                <a:moveTo>
                                  <a:pt x="5372" y="0"/>
                                </a:moveTo>
                                <a:lnTo>
                                  <a:pt x="280" y="0"/>
                                </a:lnTo>
                                <a:lnTo>
                                  <a:pt x="226" y="11"/>
                                </a:lnTo>
                                <a:lnTo>
                                  <a:pt x="181" y="41"/>
                                </a:lnTo>
                                <a:lnTo>
                                  <a:pt x="145" y="85"/>
                                </a:lnTo>
                                <a:lnTo>
                                  <a:pt x="119" y="140"/>
                                </a:lnTo>
                                <a:lnTo>
                                  <a:pt x="0" y="506"/>
                                </a:lnTo>
                                <a:lnTo>
                                  <a:pt x="133" y="881"/>
                                </a:lnTo>
                                <a:lnTo>
                                  <a:pt x="155" y="935"/>
                                </a:lnTo>
                                <a:lnTo>
                                  <a:pt x="187" y="980"/>
                                </a:lnTo>
                                <a:lnTo>
                                  <a:pt x="228" y="1010"/>
                                </a:lnTo>
                                <a:lnTo>
                                  <a:pt x="280" y="1021"/>
                                </a:lnTo>
                                <a:lnTo>
                                  <a:pt x="5372" y="1021"/>
                                </a:lnTo>
                                <a:lnTo>
                                  <a:pt x="5427" y="1010"/>
                                </a:lnTo>
                                <a:lnTo>
                                  <a:pt x="5471" y="980"/>
                                </a:lnTo>
                                <a:lnTo>
                                  <a:pt x="5501" y="935"/>
                                </a:lnTo>
                                <a:lnTo>
                                  <a:pt x="5512" y="881"/>
                                </a:lnTo>
                                <a:lnTo>
                                  <a:pt x="5512" y="140"/>
                                </a:lnTo>
                                <a:lnTo>
                                  <a:pt x="5501" y="85"/>
                                </a:lnTo>
                                <a:lnTo>
                                  <a:pt x="5471" y="41"/>
                                </a:lnTo>
                                <a:lnTo>
                                  <a:pt x="5427" y="11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8"/>
                        <wps:cNvSpPr>
                          <a:spLocks/>
                        </wps:cNvSpPr>
                        <wps:spPr bwMode="auto">
                          <a:xfrm>
                            <a:off x="1492" y="324"/>
                            <a:ext cx="1081" cy="1081"/>
                          </a:xfrm>
                          <a:custGeom>
                            <a:avLst/>
                            <a:gdLst>
                              <a:gd name="T0" fmla="+- 0 2033 1492"/>
                              <a:gd name="T1" fmla="*/ T0 w 1081"/>
                              <a:gd name="T2" fmla="+- 0 325 325"/>
                              <a:gd name="T3" fmla="*/ 325 h 1081"/>
                              <a:gd name="T4" fmla="+- 0 1959 1492"/>
                              <a:gd name="T5" fmla="*/ T4 w 1081"/>
                              <a:gd name="T6" fmla="+- 0 330 325"/>
                              <a:gd name="T7" fmla="*/ 330 h 1081"/>
                              <a:gd name="T8" fmla="+- 0 1889 1492"/>
                              <a:gd name="T9" fmla="*/ T8 w 1081"/>
                              <a:gd name="T10" fmla="+- 0 344 325"/>
                              <a:gd name="T11" fmla="*/ 344 h 1081"/>
                              <a:gd name="T12" fmla="+- 0 1822 1492"/>
                              <a:gd name="T13" fmla="*/ T12 w 1081"/>
                              <a:gd name="T14" fmla="+- 0 367 325"/>
                              <a:gd name="T15" fmla="*/ 367 h 1081"/>
                              <a:gd name="T16" fmla="+- 0 1760 1492"/>
                              <a:gd name="T17" fmla="*/ T16 w 1081"/>
                              <a:gd name="T18" fmla="+- 0 399 325"/>
                              <a:gd name="T19" fmla="*/ 399 h 1081"/>
                              <a:gd name="T20" fmla="+- 0 1703 1492"/>
                              <a:gd name="T21" fmla="*/ T20 w 1081"/>
                              <a:gd name="T22" fmla="+- 0 438 325"/>
                              <a:gd name="T23" fmla="*/ 438 h 1081"/>
                              <a:gd name="T24" fmla="+- 0 1651 1492"/>
                              <a:gd name="T25" fmla="*/ T24 w 1081"/>
                              <a:gd name="T26" fmla="+- 0 483 325"/>
                              <a:gd name="T27" fmla="*/ 483 h 1081"/>
                              <a:gd name="T28" fmla="+- 0 1605 1492"/>
                              <a:gd name="T29" fmla="*/ T28 w 1081"/>
                              <a:gd name="T30" fmla="+- 0 535 325"/>
                              <a:gd name="T31" fmla="*/ 535 h 1081"/>
                              <a:gd name="T32" fmla="+- 0 1566 1492"/>
                              <a:gd name="T33" fmla="*/ T32 w 1081"/>
                              <a:gd name="T34" fmla="+- 0 593 325"/>
                              <a:gd name="T35" fmla="*/ 593 h 1081"/>
                              <a:gd name="T36" fmla="+- 0 1535 1492"/>
                              <a:gd name="T37" fmla="*/ T36 w 1081"/>
                              <a:gd name="T38" fmla="+- 0 655 325"/>
                              <a:gd name="T39" fmla="*/ 655 h 1081"/>
                              <a:gd name="T40" fmla="+- 0 1512 1492"/>
                              <a:gd name="T41" fmla="*/ T40 w 1081"/>
                              <a:gd name="T42" fmla="+- 0 722 325"/>
                              <a:gd name="T43" fmla="*/ 722 h 1081"/>
                              <a:gd name="T44" fmla="+- 0 1497 1492"/>
                              <a:gd name="T45" fmla="*/ T44 w 1081"/>
                              <a:gd name="T46" fmla="+- 0 792 325"/>
                              <a:gd name="T47" fmla="*/ 792 h 1081"/>
                              <a:gd name="T48" fmla="+- 0 1492 1492"/>
                              <a:gd name="T49" fmla="*/ T48 w 1081"/>
                              <a:gd name="T50" fmla="+- 0 865 325"/>
                              <a:gd name="T51" fmla="*/ 865 h 1081"/>
                              <a:gd name="T52" fmla="+- 0 1497 1492"/>
                              <a:gd name="T53" fmla="*/ T52 w 1081"/>
                              <a:gd name="T54" fmla="+- 0 938 325"/>
                              <a:gd name="T55" fmla="*/ 938 h 1081"/>
                              <a:gd name="T56" fmla="+- 0 1512 1492"/>
                              <a:gd name="T57" fmla="*/ T56 w 1081"/>
                              <a:gd name="T58" fmla="+- 0 1009 325"/>
                              <a:gd name="T59" fmla="*/ 1009 h 1081"/>
                              <a:gd name="T60" fmla="+- 0 1535 1492"/>
                              <a:gd name="T61" fmla="*/ T60 w 1081"/>
                              <a:gd name="T62" fmla="+- 0 1075 325"/>
                              <a:gd name="T63" fmla="*/ 1075 h 1081"/>
                              <a:gd name="T64" fmla="+- 0 1566 1492"/>
                              <a:gd name="T65" fmla="*/ T64 w 1081"/>
                              <a:gd name="T66" fmla="+- 0 1138 325"/>
                              <a:gd name="T67" fmla="*/ 1138 h 1081"/>
                              <a:gd name="T68" fmla="+- 0 1605 1492"/>
                              <a:gd name="T69" fmla="*/ T68 w 1081"/>
                              <a:gd name="T70" fmla="+- 0 1195 325"/>
                              <a:gd name="T71" fmla="*/ 1195 h 1081"/>
                              <a:gd name="T72" fmla="+- 0 1651 1492"/>
                              <a:gd name="T73" fmla="*/ T72 w 1081"/>
                              <a:gd name="T74" fmla="+- 0 1247 325"/>
                              <a:gd name="T75" fmla="*/ 1247 h 1081"/>
                              <a:gd name="T76" fmla="+- 0 1703 1492"/>
                              <a:gd name="T77" fmla="*/ T76 w 1081"/>
                              <a:gd name="T78" fmla="+- 0 1293 325"/>
                              <a:gd name="T79" fmla="*/ 1293 h 1081"/>
                              <a:gd name="T80" fmla="+- 0 1760 1492"/>
                              <a:gd name="T81" fmla="*/ T80 w 1081"/>
                              <a:gd name="T82" fmla="+- 0 1332 325"/>
                              <a:gd name="T83" fmla="*/ 1332 h 1081"/>
                              <a:gd name="T84" fmla="+- 0 1822 1492"/>
                              <a:gd name="T85" fmla="*/ T84 w 1081"/>
                              <a:gd name="T86" fmla="+- 0 1363 325"/>
                              <a:gd name="T87" fmla="*/ 1363 h 1081"/>
                              <a:gd name="T88" fmla="+- 0 1889 1492"/>
                              <a:gd name="T89" fmla="*/ T88 w 1081"/>
                              <a:gd name="T90" fmla="+- 0 1386 325"/>
                              <a:gd name="T91" fmla="*/ 1386 h 1081"/>
                              <a:gd name="T92" fmla="+- 0 1959 1492"/>
                              <a:gd name="T93" fmla="*/ T92 w 1081"/>
                              <a:gd name="T94" fmla="+- 0 1401 325"/>
                              <a:gd name="T95" fmla="*/ 1401 h 1081"/>
                              <a:gd name="T96" fmla="+- 0 2033 1492"/>
                              <a:gd name="T97" fmla="*/ T96 w 1081"/>
                              <a:gd name="T98" fmla="+- 0 1406 325"/>
                              <a:gd name="T99" fmla="*/ 1406 h 1081"/>
                              <a:gd name="T100" fmla="+- 0 2106 1492"/>
                              <a:gd name="T101" fmla="*/ T100 w 1081"/>
                              <a:gd name="T102" fmla="+- 0 1401 325"/>
                              <a:gd name="T103" fmla="*/ 1401 h 1081"/>
                              <a:gd name="T104" fmla="+- 0 2176 1492"/>
                              <a:gd name="T105" fmla="*/ T104 w 1081"/>
                              <a:gd name="T106" fmla="+- 0 1386 325"/>
                              <a:gd name="T107" fmla="*/ 1386 h 1081"/>
                              <a:gd name="T108" fmla="+- 0 2243 1492"/>
                              <a:gd name="T109" fmla="*/ T108 w 1081"/>
                              <a:gd name="T110" fmla="+- 0 1363 325"/>
                              <a:gd name="T111" fmla="*/ 1363 h 1081"/>
                              <a:gd name="T112" fmla="+- 0 2305 1492"/>
                              <a:gd name="T113" fmla="*/ T112 w 1081"/>
                              <a:gd name="T114" fmla="+- 0 1332 325"/>
                              <a:gd name="T115" fmla="*/ 1332 h 1081"/>
                              <a:gd name="T116" fmla="+- 0 2363 1492"/>
                              <a:gd name="T117" fmla="*/ T116 w 1081"/>
                              <a:gd name="T118" fmla="+- 0 1293 325"/>
                              <a:gd name="T119" fmla="*/ 1293 h 1081"/>
                              <a:gd name="T120" fmla="+- 0 2414 1492"/>
                              <a:gd name="T121" fmla="*/ T120 w 1081"/>
                              <a:gd name="T122" fmla="+- 0 1247 325"/>
                              <a:gd name="T123" fmla="*/ 1247 h 1081"/>
                              <a:gd name="T124" fmla="+- 0 2460 1492"/>
                              <a:gd name="T125" fmla="*/ T124 w 1081"/>
                              <a:gd name="T126" fmla="+- 0 1195 325"/>
                              <a:gd name="T127" fmla="*/ 1195 h 1081"/>
                              <a:gd name="T128" fmla="+- 0 2499 1492"/>
                              <a:gd name="T129" fmla="*/ T128 w 1081"/>
                              <a:gd name="T130" fmla="+- 0 1138 325"/>
                              <a:gd name="T131" fmla="*/ 1138 h 1081"/>
                              <a:gd name="T132" fmla="+- 0 2530 1492"/>
                              <a:gd name="T133" fmla="*/ T132 w 1081"/>
                              <a:gd name="T134" fmla="+- 0 1075 325"/>
                              <a:gd name="T135" fmla="*/ 1075 h 1081"/>
                              <a:gd name="T136" fmla="+- 0 2554 1492"/>
                              <a:gd name="T137" fmla="*/ T136 w 1081"/>
                              <a:gd name="T138" fmla="+- 0 1009 325"/>
                              <a:gd name="T139" fmla="*/ 1009 h 1081"/>
                              <a:gd name="T140" fmla="+- 0 2568 1492"/>
                              <a:gd name="T141" fmla="*/ T140 w 1081"/>
                              <a:gd name="T142" fmla="+- 0 938 325"/>
                              <a:gd name="T143" fmla="*/ 938 h 1081"/>
                              <a:gd name="T144" fmla="+- 0 2573 1492"/>
                              <a:gd name="T145" fmla="*/ T144 w 1081"/>
                              <a:gd name="T146" fmla="+- 0 865 325"/>
                              <a:gd name="T147" fmla="*/ 865 h 1081"/>
                              <a:gd name="T148" fmla="+- 0 2568 1492"/>
                              <a:gd name="T149" fmla="*/ T148 w 1081"/>
                              <a:gd name="T150" fmla="+- 0 792 325"/>
                              <a:gd name="T151" fmla="*/ 792 h 1081"/>
                              <a:gd name="T152" fmla="+- 0 2554 1492"/>
                              <a:gd name="T153" fmla="*/ T152 w 1081"/>
                              <a:gd name="T154" fmla="+- 0 722 325"/>
                              <a:gd name="T155" fmla="*/ 722 h 1081"/>
                              <a:gd name="T156" fmla="+- 0 2530 1492"/>
                              <a:gd name="T157" fmla="*/ T156 w 1081"/>
                              <a:gd name="T158" fmla="+- 0 655 325"/>
                              <a:gd name="T159" fmla="*/ 655 h 1081"/>
                              <a:gd name="T160" fmla="+- 0 2499 1492"/>
                              <a:gd name="T161" fmla="*/ T160 w 1081"/>
                              <a:gd name="T162" fmla="+- 0 593 325"/>
                              <a:gd name="T163" fmla="*/ 593 h 1081"/>
                              <a:gd name="T164" fmla="+- 0 2460 1492"/>
                              <a:gd name="T165" fmla="*/ T164 w 1081"/>
                              <a:gd name="T166" fmla="+- 0 535 325"/>
                              <a:gd name="T167" fmla="*/ 535 h 1081"/>
                              <a:gd name="T168" fmla="+- 0 2414 1492"/>
                              <a:gd name="T169" fmla="*/ T168 w 1081"/>
                              <a:gd name="T170" fmla="+- 0 483 325"/>
                              <a:gd name="T171" fmla="*/ 483 h 1081"/>
                              <a:gd name="T172" fmla="+- 0 2363 1492"/>
                              <a:gd name="T173" fmla="*/ T172 w 1081"/>
                              <a:gd name="T174" fmla="+- 0 438 325"/>
                              <a:gd name="T175" fmla="*/ 438 h 1081"/>
                              <a:gd name="T176" fmla="+- 0 2305 1492"/>
                              <a:gd name="T177" fmla="*/ T176 w 1081"/>
                              <a:gd name="T178" fmla="+- 0 399 325"/>
                              <a:gd name="T179" fmla="*/ 399 h 1081"/>
                              <a:gd name="T180" fmla="+- 0 2243 1492"/>
                              <a:gd name="T181" fmla="*/ T180 w 1081"/>
                              <a:gd name="T182" fmla="+- 0 367 325"/>
                              <a:gd name="T183" fmla="*/ 367 h 1081"/>
                              <a:gd name="T184" fmla="+- 0 2176 1492"/>
                              <a:gd name="T185" fmla="*/ T184 w 1081"/>
                              <a:gd name="T186" fmla="+- 0 344 325"/>
                              <a:gd name="T187" fmla="*/ 344 h 1081"/>
                              <a:gd name="T188" fmla="+- 0 2106 1492"/>
                              <a:gd name="T189" fmla="*/ T188 w 1081"/>
                              <a:gd name="T190" fmla="+- 0 330 325"/>
                              <a:gd name="T191" fmla="*/ 330 h 1081"/>
                              <a:gd name="T192" fmla="+- 0 2033 1492"/>
                              <a:gd name="T193" fmla="*/ T192 w 1081"/>
                              <a:gd name="T194" fmla="+- 0 325 325"/>
                              <a:gd name="T195" fmla="*/ 325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1" h="1081">
                                <a:moveTo>
                                  <a:pt x="541" y="0"/>
                                </a:moveTo>
                                <a:lnTo>
                                  <a:pt x="467" y="5"/>
                                </a:lnTo>
                                <a:lnTo>
                                  <a:pt x="397" y="19"/>
                                </a:lnTo>
                                <a:lnTo>
                                  <a:pt x="330" y="42"/>
                                </a:lnTo>
                                <a:lnTo>
                                  <a:pt x="268" y="74"/>
                                </a:lnTo>
                                <a:lnTo>
                                  <a:pt x="211" y="113"/>
                                </a:lnTo>
                                <a:lnTo>
                                  <a:pt x="159" y="158"/>
                                </a:lnTo>
                                <a:lnTo>
                                  <a:pt x="113" y="210"/>
                                </a:lnTo>
                                <a:lnTo>
                                  <a:pt x="74" y="268"/>
                                </a:lnTo>
                                <a:lnTo>
                                  <a:pt x="43" y="330"/>
                                </a:lnTo>
                                <a:lnTo>
                                  <a:pt x="20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5" y="613"/>
                                </a:lnTo>
                                <a:lnTo>
                                  <a:pt x="20" y="684"/>
                                </a:lnTo>
                                <a:lnTo>
                                  <a:pt x="43" y="750"/>
                                </a:lnTo>
                                <a:lnTo>
                                  <a:pt x="74" y="813"/>
                                </a:lnTo>
                                <a:lnTo>
                                  <a:pt x="113" y="870"/>
                                </a:lnTo>
                                <a:lnTo>
                                  <a:pt x="159" y="922"/>
                                </a:lnTo>
                                <a:lnTo>
                                  <a:pt x="211" y="968"/>
                                </a:lnTo>
                                <a:lnTo>
                                  <a:pt x="268" y="1007"/>
                                </a:lnTo>
                                <a:lnTo>
                                  <a:pt x="330" y="1038"/>
                                </a:lnTo>
                                <a:lnTo>
                                  <a:pt x="397" y="1061"/>
                                </a:lnTo>
                                <a:lnTo>
                                  <a:pt x="467" y="1076"/>
                                </a:lnTo>
                                <a:lnTo>
                                  <a:pt x="541" y="1081"/>
                                </a:lnTo>
                                <a:lnTo>
                                  <a:pt x="614" y="1076"/>
                                </a:lnTo>
                                <a:lnTo>
                                  <a:pt x="684" y="1061"/>
                                </a:lnTo>
                                <a:lnTo>
                                  <a:pt x="751" y="1038"/>
                                </a:lnTo>
                                <a:lnTo>
                                  <a:pt x="813" y="1007"/>
                                </a:lnTo>
                                <a:lnTo>
                                  <a:pt x="871" y="968"/>
                                </a:lnTo>
                                <a:lnTo>
                                  <a:pt x="922" y="922"/>
                                </a:lnTo>
                                <a:lnTo>
                                  <a:pt x="968" y="870"/>
                                </a:lnTo>
                                <a:lnTo>
                                  <a:pt x="1007" y="813"/>
                                </a:lnTo>
                                <a:lnTo>
                                  <a:pt x="1038" y="750"/>
                                </a:lnTo>
                                <a:lnTo>
                                  <a:pt x="1062" y="684"/>
                                </a:lnTo>
                                <a:lnTo>
                                  <a:pt x="1076" y="613"/>
                                </a:lnTo>
                                <a:lnTo>
                                  <a:pt x="1081" y="540"/>
                                </a:lnTo>
                                <a:lnTo>
                                  <a:pt x="1076" y="467"/>
                                </a:lnTo>
                                <a:lnTo>
                                  <a:pt x="1062" y="397"/>
                                </a:lnTo>
                                <a:lnTo>
                                  <a:pt x="1038" y="330"/>
                                </a:lnTo>
                                <a:lnTo>
                                  <a:pt x="1007" y="268"/>
                                </a:lnTo>
                                <a:lnTo>
                                  <a:pt x="968" y="210"/>
                                </a:lnTo>
                                <a:lnTo>
                                  <a:pt x="922" y="158"/>
                                </a:lnTo>
                                <a:lnTo>
                                  <a:pt x="871" y="113"/>
                                </a:lnTo>
                                <a:lnTo>
                                  <a:pt x="813" y="74"/>
                                </a:lnTo>
                                <a:lnTo>
                                  <a:pt x="751" y="42"/>
                                </a:lnTo>
                                <a:lnTo>
                                  <a:pt x="684" y="19"/>
                                </a:lnTo>
                                <a:lnTo>
                                  <a:pt x="614" y="5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87"/>
                        <wps:cNvSpPr>
                          <a:spLocks/>
                        </wps:cNvSpPr>
                        <wps:spPr bwMode="auto">
                          <a:xfrm>
                            <a:off x="1462" y="294"/>
                            <a:ext cx="1141" cy="1141"/>
                          </a:xfrm>
                          <a:custGeom>
                            <a:avLst/>
                            <a:gdLst>
                              <a:gd name="T0" fmla="+- 0 1955 1462"/>
                              <a:gd name="T1" fmla="*/ T0 w 1141"/>
                              <a:gd name="T2" fmla="+- 0 300 295"/>
                              <a:gd name="T3" fmla="*/ 300 h 1141"/>
                              <a:gd name="T4" fmla="+- 0 1811 1462"/>
                              <a:gd name="T5" fmla="*/ T4 w 1141"/>
                              <a:gd name="T6" fmla="+- 0 340 295"/>
                              <a:gd name="T7" fmla="*/ 340 h 1141"/>
                              <a:gd name="T8" fmla="+- 0 1684 1462"/>
                              <a:gd name="T9" fmla="*/ T8 w 1141"/>
                              <a:gd name="T10" fmla="+- 0 414 295"/>
                              <a:gd name="T11" fmla="*/ 414 h 1141"/>
                              <a:gd name="T12" fmla="+- 0 1581 1462"/>
                              <a:gd name="T13" fmla="*/ T12 w 1141"/>
                              <a:gd name="T14" fmla="+- 0 517 295"/>
                              <a:gd name="T15" fmla="*/ 517 h 1141"/>
                              <a:gd name="T16" fmla="+- 0 1507 1462"/>
                              <a:gd name="T17" fmla="*/ T16 w 1141"/>
                              <a:gd name="T18" fmla="+- 0 643 295"/>
                              <a:gd name="T19" fmla="*/ 643 h 1141"/>
                              <a:gd name="T20" fmla="+- 0 1467 1462"/>
                              <a:gd name="T21" fmla="*/ T20 w 1141"/>
                              <a:gd name="T22" fmla="+- 0 788 295"/>
                              <a:gd name="T23" fmla="*/ 788 h 1141"/>
                              <a:gd name="T24" fmla="+- 0 1467 1462"/>
                              <a:gd name="T25" fmla="*/ T24 w 1141"/>
                              <a:gd name="T26" fmla="+- 0 943 295"/>
                              <a:gd name="T27" fmla="*/ 943 h 1141"/>
                              <a:gd name="T28" fmla="+- 0 1507 1462"/>
                              <a:gd name="T29" fmla="*/ T28 w 1141"/>
                              <a:gd name="T30" fmla="+- 0 1087 295"/>
                              <a:gd name="T31" fmla="*/ 1087 h 1141"/>
                              <a:gd name="T32" fmla="+- 0 1581 1462"/>
                              <a:gd name="T33" fmla="*/ T32 w 1141"/>
                              <a:gd name="T34" fmla="+- 0 1214 295"/>
                              <a:gd name="T35" fmla="*/ 1214 h 1141"/>
                              <a:gd name="T36" fmla="+- 0 1684 1462"/>
                              <a:gd name="T37" fmla="*/ T36 w 1141"/>
                              <a:gd name="T38" fmla="+- 0 1317 295"/>
                              <a:gd name="T39" fmla="*/ 1317 h 1141"/>
                              <a:gd name="T40" fmla="+- 0 1811 1462"/>
                              <a:gd name="T41" fmla="*/ T40 w 1141"/>
                              <a:gd name="T42" fmla="+- 0 1391 295"/>
                              <a:gd name="T43" fmla="*/ 1391 h 1141"/>
                              <a:gd name="T44" fmla="+- 0 1955 1462"/>
                              <a:gd name="T45" fmla="*/ T44 w 1141"/>
                              <a:gd name="T46" fmla="+- 0 1430 295"/>
                              <a:gd name="T47" fmla="*/ 1430 h 1141"/>
                              <a:gd name="T48" fmla="+- 0 2110 1462"/>
                              <a:gd name="T49" fmla="*/ T48 w 1141"/>
                              <a:gd name="T50" fmla="+- 0 1430 295"/>
                              <a:gd name="T51" fmla="*/ 1430 h 1141"/>
                              <a:gd name="T52" fmla="+- 0 2254 1462"/>
                              <a:gd name="T53" fmla="*/ T52 w 1141"/>
                              <a:gd name="T54" fmla="+- 0 1391 295"/>
                              <a:gd name="T55" fmla="*/ 1391 h 1141"/>
                              <a:gd name="T56" fmla="+- 0 2033 1462"/>
                              <a:gd name="T57" fmla="*/ T56 w 1141"/>
                              <a:gd name="T58" fmla="+- 0 1376 295"/>
                              <a:gd name="T59" fmla="*/ 1376 h 1141"/>
                              <a:gd name="T60" fmla="+- 0 1885 1462"/>
                              <a:gd name="T61" fmla="*/ T60 w 1141"/>
                              <a:gd name="T62" fmla="+- 0 1354 295"/>
                              <a:gd name="T63" fmla="*/ 1354 h 1141"/>
                              <a:gd name="T64" fmla="+- 0 1755 1462"/>
                              <a:gd name="T65" fmla="*/ T64 w 1141"/>
                              <a:gd name="T66" fmla="+- 0 1293 295"/>
                              <a:gd name="T67" fmla="*/ 1293 h 1141"/>
                              <a:gd name="T68" fmla="+- 0 1647 1462"/>
                              <a:gd name="T69" fmla="*/ T68 w 1141"/>
                              <a:gd name="T70" fmla="+- 0 1200 295"/>
                              <a:gd name="T71" fmla="*/ 1200 h 1141"/>
                              <a:gd name="T72" fmla="+- 0 1570 1462"/>
                              <a:gd name="T73" fmla="*/ T72 w 1141"/>
                              <a:gd name="T74" fmla="+- 0 1080 295"/>
                              <a:gd name="T75" fmla="*/ 1080 h 1141"/>
                              <a:gd name="T76" fmla="+- 0 1528 1462"/>
                              <a:gd name="T77" fmla="*/ T76 w 1141"/>
                              <a:gd name="T78" fmla="+- 0 941 295"/>
                              <a:gd name="T79" fmla="*/ 941 h 1141"/>
                              <a:gd name="T80" fmla="+- 0 1528 1462"/>
                              <a:gd name="T81" fmla="*/ T80 w 1141"/>
                              <a:gd name="T82" fmla="+- 0 790 295"/>
                              <a:gd name="T83" fmla="*/ 790 h 1141"/>
                              <a:gd name="T84" fmla="+- 0 1570 1462"/>
                              <a:gd name="T85" fmla="*/ T84 w 1141"/>
                              <a:gd name="T86" fmla="+- 0 650 295"/>
                              <a:gd name="T87" fmla="*/ 650 h 1141"/>
                              <a:gd name="T88" fmla="+- 0 1647 1462"/>
                              <a:gd name="T89" fmla="*/ T88 w 1141"/>
                              <a:gd name="T90" fmla="+- 0 530 295"/>
                              <a:gd name="T91" fmla="*/ 530 h 1141"/>
                              <a:gd name="T92" fmla="+- 0 1755 1462"/>
                              <a:gd name="T93" fmla="*/ T92 w 1141"/>
                              <a:gd name="T94" fmla="+- 0 437 295"/>
                              <a:gd name="T95" fmla="*/ 437 h 1141"/>
                              <a:gd name="T96" fmla="+- 0 1885 1462"/>
                              <a:gd name="T97" fmla="*/ T96 w 1141"/>
                              <a:gd name="T98" fmla="+- 0 377 295"/>
                              <a:gd name="T99" fmla="*/ 377 h 1141"/>
                              <a:gd name="T100" fmla="+- 0 2033 1462"/>
                              <a:gd name="T101" fmla="*/ T100 w 1141"/>
                              <a:gd name="T102" fmla="+- 0 355 295"/>
                              <a:gd name="T103" fmla="*/ 355 h 1141"/>
                              <a:gd name="T104" fmla="+- 0 2254 1462"/>
                              <a:gd name="T105" fmla="*/ T104 w 1141"/>
                              <a:gd name="T106" fmla="+- 0 340 295"/>
                              <a:gd name="T107" fmla="*/ 340 h 1141"/>
                              <a:gd name="T108" fmla="+- 0 2110 1462"/>
                              <a:gd name="T109" fmla="*/ T108 w 1141"/>
                              <a:gd name="T110" fmla="+- 0 300 295"/>
                              <a:gd name="T111" fmla="*/ 300 h 1141"/>
                              <a:gd name="T112" fmla="+- 0 2284 1462"/>
                              <a:gd name="T113" fmla="*/ T112 w 1141"/>
                              <a:gd name="T114" fmla="+- 0 355 295"/>
                              <a:gd name="T115" fmla="*/ 355 h 1141"/>
                              <a:gd name="T116" fmla="+- 0 2108 1462"/>
                              <a:gd name="T117" fmla="*/ T116 w 1141"/>
                              <a:gd name="T118" fmla="+- 0 360 295"/>
                              <a:gd name="T119" fmla="*/ 360 h 1141"/>
                              <a:gd name="T120" fmla="+- 0 2248 1462"/>
                              <a:gd name="T121" fmla="*/ T120 w 1141"/>
                              <a:gd name="T122" fmla="+- 0 402 295"/>
                              <a:gd name="T123" fmla="*/ 402 h 1141"/>
                              <a:gd name="T124" fmla="+- 0 2367 1462"/>
                              <a:gd name="T125" fmla="*/ T124 w 1141"/>
                              <a:gd name="T126" fmla="+- 0 480 295"/>
                              <a:gd name="T127" fmla="*/ 480 h 1141"/>
                              <a:gd name="T128" fmla="+- 0 2461 1462"/>
                              <a:gd name="T129" fmla="*/ T128 w 1141"/>
                              <a:gd name="T130" fmla="+- 0 587 295"/>
                              <a:gd name="T131" fmla="*/ 587 h 1141"/>
                              <a:gd name="T132" fmla="+- 0 2521 1462"/>
                              <a:gd name="T133" fmla="*/ T132 w 1141"/>
                              <a:gd name="T134" fmla="+- 0 718 295"/>
                              <a:gd name="T135" fmla="*/ 718 h 1141"/>
                              <a:gd name="T136" fmla="+- 0 2543 1462"/>
                              <a:gd name="T137" fmla="*/ T136 w 1141"/>
                              <a:gd name="T138" fmla="+- 0 865 295"/>
                              <a:gd name="T139" fmla="*/ 865 h 1141"/>
                              <a:gd name="T140" fmla="+- 0 2521 1462"/>
                              <a:gd name="T141" fmla="*/ T140 w 1141"/>
                              <a:gd name="T142" fmla="+- 0 1013 295"/>
                              <a:gd name="T143" fmla="*/ 1013 h 1141"/>
                              <a:gd name="T144" fmla="+- 0 2461 1462"/>
                              <a:gd name="T145" fmla="*/ T144 w 1141"/>
                              <a:gd name="T146" fmla="+- 0 1143 295"/>
                              <a:gd name="T147" fmla="*/ 1143 h 1141"/>
                              <a:gd name="T148" fmla="+- 0 2367 1462"/>
                              <a:gd name="T149" fmla="*/ T148 w 1141"/>
                              <a:gd name="T150" fmla="+- 0 1250 295"/>
                              <a:gd name="T151" fmla="*/ 1250 h 1141"/>
                              <a:gd name="T152" fmla="+- 0 2248 1462"/>
                              <a:gd name="T153" fmla="*/ T152 w 1141"/>
                              <a:gd name="T154" fmla="+- 0 1328 295"/>
                              <a:gd name="T155" fmla="*/ 1328 h 1141"/>
                              <a:gd name="T156" fmla="+- 0 2108 1462"/>
                              <a:gd name="T157" fmla="*/ T156 w 1141"/>
                              <a:gd name="T158" fmla="+- 0 1370 295"/>
                              <a:gd name="T159" fmla="*/ 1370 h 1141"/>
                              <a:gd name="T160" fmla="+- 0 2284 1462"/>
                              <a:gd name="T161" fmla="*/ T160 w 1141"/>
                              <a:gd name="T162" fmla="+- 0 1376 295"/>
                              <a:gd name="T163" fmla="*/ 1376 h 1141"/>
                              <a:gd name="T164" fmla="+- 0 2381 1462"/>
                              <a:gd name="T165" fmla="*/ T164 w 1141"/>
                              <a:gd name="T166" fmla="+- 0 1317 295"/>
                              <a:gd name="T167" fmla="*/ 1317 h 1141"/>
                              <a:gd name="T168" fmla="+- 0 2484 1462"/>
                              <a:gd name="T169" fmla="*/ T168 w 1141"/>
                              <a:gd name="T170" fmla="+- 0 1214 295"/>
                              <a:gd name="T171" fmla="*/ 1214 h 1141"/>
                              <a:gd name="T172" fmla="+- 0 2558 1462"/>
                              <a:gd name="T173" fmla="*/ T172 w 1141"/>
                              <a:gd name="T174" fmla="+- 0 1087 295"/>
                              <a:gd name="T175" fmla="*/ 1087 h 1141"/>
                              <a:gd name="T176" fmla="+- 0 2598 1462"/>
                              <a:gd name="T177" fmla="*/ T176 w 1141"/>
                              <a:gd name="T178" fmla="+- 0 943 295"/>
                              <a:gd name="T179" fmla="*/ 943 h 1141"/>
                              <a:gd name="T180" fmla="+- 0 2598 1462"/>
                              <a:gd name="T181" fmla="*/ T180 w 1141"/>
                              <a:gd name="T182" fmla="+- 0 788 295"/>
                              <a:gd name="T183" fmla="*/ 788 h 1141"/>
                              <a:gd name="T184" fmla="+- 0 2558 1462"/>
                              <a:gd name="T185" fmla="*/ T184 w 1141"/>
                              <a:gd name="T186" fmla="+- 0 643 295"/>
                              <a:gd name="T187" fmla="*/ 643 h 1141"/>
                              <a:gd name="T188" fmla="+- 0 2484 1462"/>
                              <a:gd name="T189" fmla="*/ T188 w 1141"/>
                              <a:gd name="T190" fmla="+- 0 517 295"/>
                              <a:gd name="T191" fmla="*/ 517 h 1141"/>
                              <a:gd name="T192" fmla="+- 0 2381 1462"/>
                              <a:gd name="T193" fmla="*/ T192 w 1141"/>
                              <a:gd name="T194" fmla="+- 0 414 295"/>
                              <a:gd name="T195" fmla="*/ 414 h 1141"/>
                              <a:gd name="T196" fmla="+- 0 2284 1462"/>
                              <a:gd name="T197" fmla="*/ T196 w 1141"/>
                              <a:gd name="T198" fmla="+- 0 355 295"/>
                              <a:gd name="T199" fmla="*/ 355 h 1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41" h="1141">
                                <a:moveTo>
                                  <a:pt x="571" y="0"/>
                                </a:moveTo>
                                <a:lnTo>
                                  <a:pt x="493" y="5"/>
                                </a:lnTo>
                                <a:lnTo>
                                  <a:pt x="419" y="20"/>
                                </a:lnTo>
                                <a:lnTo>
                                  <a:pt x="349" y="45"/>
                                </a:lnTo>
                                <a:lnTo>
                                  <a:pt x="283" y="78"/>
                                </a:lnTo>
                                <a:lnTo>
                                  <a:pt x="222" y="119"/>
                                </a:lnTo>
                                <a:lnTo>
                                  <a:pt x="167" y="167"/>
                                </a:lnTo>
                                <a:lnTo>
                                  <a:pt x="119" y="222"/>
                                </a:lnTo>
                                <a:lnTo>
                                  <a:pt x="78" y="283"/>
                                </a:lnTo>
                                <a:lnTo>
                                  <a:pt x="45" y="348"/>
                                </a:lnTo>
                                <a:lnTo>
                                  <a:pt x="21" y="419"/>
                                </a:lnTo>
                                <a:lnTo>
                                  <a:pt x="5" y="493"/>
                                </a:lnTo>
                                <a:lnTo>
                                  <a:pt x="0" y="570"/>
                                </a:lnTo>
                                <a:lnTo>
                                  <a:pt x="5" y="648"/>
                                </a:lnTo>
                                <a:lnTo>
                                  <a:pt x="21" y="722"/>
                                </a:lnTo>
                                <a:lnTo>
                                  <a:pt x="45" y="792"/>
                                </a:lnTo>
                                <a:lnTo>
                                  <a:pt x="78" y="858"/>
                                </a:lnTo>
                                <a:lnTo>
                                  <a:pt x="119" y="919"/>
                                </a:lnTo>
                                <a:lnTo>
                                  <a:pt x="167" y="973"/>
                                </a:lnTo>
                                <a:lnTo>
                                  <a:pt x="222" y="1022"/>
                                </a:lnTo>
                                <a:lnTo>
                                  <a:pt x="283" y="1063"/>
                                </a:lnTo>
                                <a:lnTo>
                                  <a:pt x="349" y="1096"/>
                                </a:lnTo>
                                <a:lnTo>
                                  <a:pt x="419" y="1120"/>
                                </a:lnTo>
                                <a:lnTo>
                                  <a:pt x="493" y="1135"/>
                                </a:lnTo>
                                <a:lnTo>
                                  <a:pt x="571" y="1141"/>
                                </a:lnTo>
                                <a:lnTo>
                                  <a:pt x="648" y="1135"/>
                                </a:lnTo>
                                <a:lnTo>
                                  <a:pt x="722" y="1120"/>
                                </a:lnTo>
                                <a:lnTo>
                                  <a:pt x="792" y="1096"/>
                                </a:lnTo>
                                <a:lnTo>
                                  <a:pt x="822" y="1081"/>
                                </a:lnTo>
                                <a:lnTo>
                                  <a:pt x="571" y="1081"/>
                                </a:lnTo>
                                <a:lnTo>
                                  <a:pt x="495" y="1075"/>
                                </a:lnTo>
                                <a:lnTo>
                                  <a:pt x="423" y="1059"/>
                                </a:lnTo>
                                <a:lnTo>
                                  <a:pt x="355" y="1033"/>
                                </a:lnTo>
                                <a:lnTo>
                                  <a:pt x="293" y="998"/>
                                </a:lnTo>
                                <a:lnTo>
                                  <a:pt x="236" y="955"/>
                                </a:lnTo>
                                <a:lnTo>
                                  <a:pt x="185" y="905"/>
                                </a:lnTo>
                                <a:lnTo>
                                  <a:pt x="142" y="848"/>
                                </a:lnTo>
                                <a:lnTo>
                                  <a:pt x="108" y="785"/>
                                </a:lnTo>
                                <a:lnTo>
                                  <a:pt x="82" y="718"/>
                                </a:lnTo>
                                <a:lnTo>
                                  <a:pt x="66" y="646"/>
                                </a:lnTo>
                                <a:lnTo>
                                  <a:pt x="60" y="570"/>
                                </a:lnTo>
                                <a:lnTo>
                                  <a:pt x="66" y="495"/>
                                </a:lnTo>
                                <a:lnTo>
                                  <a:pt x="82" y="423"/>
                                </a:lnTo>
                                <a:lnTo>
                                  <a:pt x="108" y="355"/>
                                </a:lnTo>
                                <a:lnTo>
                                  <a:pt x="142" y="292"/>
                                </a:lnTo>
                                <a:lnTo>
                                  <a:pt x="185" y="235"/>
                                </a:lnTo>
                                <a:lnTo>
                                  <a:pt x="236" y="185"/>
                                </a:lnTo>
                                <a:lnTo>
                                  <a:pt x="293" y="142"/>
                                </a:lnTo>
                                <a:lnTo>
                                  <a:pt x="355" y="107"/>
                                </a:lnTo>
                                <a:lnTo>
                                  <a:pt x="423" y="82"/>
                                </a:lnTo>
                                <a:lnTo>
                                  <a:pt x="495" y="65"/>
                                </a:lnTo>
                                <a:lnTo>
                                  <a:pt x="571" y="60"/>
                                </a:lnTo>
                                <a:lnTo>
                                  <a:pt x="822" y="60"/>
                                </a:lnTo>
                                <a:lnTo>
                                  <a:pt x="792" y="45"/>
                                </a:lnTo>
                                <a:lnTo>
                                  <a:pt x="722" y="20"/>
                                </a:lnTo>
                                <a:lnTo>
                                  <a:pt x="648" y="5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822" y="60"/>
                                </a:moveTo>
                                <a:lnTo>
                                  <a:pt x="571" y="60"/>
                                </a:lnTo>
                                <a:lnTo>
                                  <a:pt x="646" y="65"/>
                                </a:lnTo>
                                <a:lnTo>
                                  <a:pt x="718" y="82"/>
                                </a:lnTo>
                                <a:lnTo>
                                  <a:pt x="786" y="107"/>
                                </a:lnTo>
                                <a:lnTo>
                                  <a:pt x="848" y="142"/>
                                </a:lnTo>
                                <a:lnTo>
                                  <a:pt x="905" y="185"/>
                                </a:lnTo>
                                <a:lnTo>
                                  <a:pt x="956" y="235"/>
                                </a:lnTo>
                                <a:lnTo>
                                  <a:pt x="999" y="292"/>
                                </a:lnTo>
                                <a:lnTo>
                                  <a:pt x="1033" y="355"/>
                                </a:lnTo>
                                <a:lnTo>
                                  <a:pt x="1059" y="423"/>
                                </a:lnTo>
                                <a:lnTo>
                                  <a:pt x="1075" y="495"/>
                                </a:lnTo>
                                <a:lnTo>
                                  <a:pt x="1081" y="570"/>
                                </a:lnTo>
                                <a:lnTo>
                                  <a:pt x="1075" y="646"/>
                                </a:lnTo>
                                <a:lnTo>
                                  <a:pt x="1059" y="718"/>
                                </a:lnTo>
                                <a:lnTo>
                                  <a:pt x="1033" y="785"/>
                                </a:lnTo>
                                <a:lnTo>
                                  <a:pt x="999" y="848"/>
                                </a:lnTo>
                                <a:lnTo>
                                  <a:pt x="956" y="905"/>
                                </a:lnTo>
                                <a:lnTo>
                                  <a:pt x="905" y="955"/>
                                </a:lnTo>
                                <a:lnTo>
                                  <a:pt x="848" y="998"/>
                                </a:lnTo>
                                <a:lnTo>
                                  <a:pt x="786" y="1033"/>
                                </a:lnTo>
                                <a:lnTo>
                                  <a:pt x="718" y="1059"/>
                                </a:lnTo>
                                <a:lnTo>
                                  <a:pt x="646" y="1075"/>
                                </a:lnTo>
                                <a:lnTo>
                                  <a:pt x="571" y="1081"/>
                                </a:lnTo>
                                <a:lnTo>
                                  <a:pt x="822" y="1081"/>
                                </a:lnTo>
                                <a:lnTo>
                                  <a:pt x="858" y="1063"/>
                                </a:lnTo>
                                <a:lnTo>
                                  <a:pt x="919" y="1022"/>
                                </a:lnTo>
                                <a:lnTo>
                                  <a:pt x="974" y="973"/>
                                </a:lnTo>
                                <a:lnTo>
                                  <a:pt x="1022" y="919"/>
                                </a:lnTo>
                                <a:lnTo>
                                  <a:pt x="1063" y="858"/>
                                </a:lnTo>
                                <a:lnTo>
                                  <a:pt x="1096" y="792"/>
                                </a:lnTo>
                                <a:lnTo>
                                  <a:pt x="1120" y="722"/>
                                </a:lnTo>
                                <a:lnTo>
                                  <a:pt x="1136" y="648"/>
                                </a:lnTo>
                                <a:lnTo>
                                  <a:pt x="1141" y="570"/>
                                </a:lnTo>
                                <a:lnTo>
                                  <a:pt x="1136" y="493"/>
                                </a:lnTo>
                                <a:lnTo>
                                  <a:pt x="1120" y="419"/>
                                </a:lnTo>
                                <a:lnTo>
                                  <a:pt x="1096" y="348"/>
                                </a:lnTo>
                                <a:lnTo>
                                  <a:pt x="1063" y="283"/>
                                </a:lnTo>
                                <a:lnTo>
                                  <a:pt x="1022" y="222"/>
                                </a:lnTo>
                                <a:lnTo>
                                  <a:pt x="974" y="167"/>
                                </a:lnTo>
                                <a:lnTo>
                                  <a:pt x="919" y="119"/>
                                </a:lnTo>
                                <a:lnTo>
                                  <a:pt x="858" y="78"/>
                                </a:lnTo>
                                <a:lnTo>
                                  <a:pt x="82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86"/>
                        <wps:cNvSpPr>
                          <a:spLocks/>
                        </wps:cNvSpPr>
                        <wps:spPr bwMode="auto">
                          <a:xfrm>
                            <a:off x="1774" y="582"/>
                            <a:ext cx="441" cy="566"/>
                          </a:xfrm>
                          <a:custGeom>
                            <a:avLst/>
                            <a:gdLst>
                              <a:gd name="T0" fmla="+- 0 1924 1775"/>
                              <a:gd name="T1" fmla="*/ T0 w 441"/>
                              <a:gd name="T2" fmla="+- 0 582 582"/>
                              <a:gd name="T3" fmla="*/ 582 h 566"/>
                              <a:gd name="T4" fmla="+- 0 1791 1775"/>
                              <a:gd name="T5" fmla="*/ T4 w 441"/>
                              <a:gd name="T6" fmla="+- 0 582 582"/>
                              <a:gd name="T7" fmla="*/ 582 h 566"/>
                              <a:gd name="T8" fmla="+- 0 1786 1775"/>
                              <a:gd name="T9" fmla="*/ T8 w 441"/>
                              <a:gd name="T10" fmla="+- 0 582 582"/>
                              <a:gd name="T11" fmla="*/ 582 h 566"/>
                              <a:gd name="T12" fmla="+- 0 1781 1775"/>
                              <a:gd name="T13" fmla="*/ T12 w 441"/>
                              <a:gd name="T14" fmla="+- 0 583 582"/>
                              <a:gd name="T15" fmla="*/ 583 h 566"/>
                              <a:gd name="T16" fmla="+- 0 1775 1775"/>
                              <a:gd name="T17" fmla="*/ T16 w 441"/>
                              <a:gd name="T18" fmla="+- 0 583 582"/>
                              <a:gd name="T19" fmla="*/ 583 h 566"/>
                              <a:gd name="T20" fmla="+- 0 1775 1775"/>
                              <a:gd name="T21" fmla="*/ T20 w 441"/>
                              <a:gd name="T22" fmla="+- 0 1088 582"/>
                              <a:gd name="T23" fmla="*/ 1088 h 566"/>
                              <a:gd name="T24" fmla="+- 0 1775 1775"/>
                              <a:gd name="T25" fmla="*/ T24 w 441"/>
                              <a:gd name="T26" fmla="+- 0 1145 582"/>
                              <a:gd name="T27" fmla="*/ 1145 h 566"/>
                              <a:gd name="T28" fmla="+- 0 1779 1775"/>
                              <a:gd name="T29" fmla="*/ T28 w 441"/>
                              <a:gd name="T30" fmla="+- 0 1148 582"/>
                              <a:gd name="T31" fmla="*/ 1148 h 566"/>
                              <a:gd name="T32" fmla="+- 0 2213 1775"/>
                              <a:gd name="T33" fmla="*/ T32 w 441"/>
                              <a:gd name="T34" fmla="+- 0 1148 582"/>
                              <a:gd name="T35" fmla="*/ 1148 h 566"/>
                              <a:gd name="T36" fmla="+- 0 2213 1775"/>
                              <a:gd name="T37" fmla="*/ T36 w 441"/>
                              <a:gd name="T38" fmla="+- 0 1119 582"/>
                              <a:gd name="T39" fmla="*/ 1119 h 566"/>
                              <a:gd name="T40" fmla="+- 0 1803 1775"/>
                              <a:gd name="T41" fmla="*/ T40 w 441"/>
                              <a:gd name="T42" fmla="+- 0 1119 582"/>
                              <a:gd name="T43" fmla="*/ 1119 h 566"/>
                              <a:gd name="T44" fmla="+- 0 1803 1775"/>
                              <a:gd name="T45" fmla="*/ T44 w 441"/>
                              <a:gd name="T46" fmla="+- 0 610 582"/>
                              <a:gd name="T47" fmla="*/ 610 h 566"/>
                              <a:gd name="T48" fmla="+- 0 2097 1775"/>
                              <a:gd name="T49" fmla="*/ T48 w 441"/>
                              <a:gd name="T50" fmla="+- 0 610 582"/>
                              <a:gd name="T51" fmla="*/ 610 h 566"/>
                              <a:gd name="T52" fmla="+- 0 2073 1775"/>
                              <a:gd name="T53" fmla="*/ T52 w 441"/>
                              <a:gd name="T54" fmla="+- 0 586 582"/>
                              <a:gd name="T55" fmla="*/ 586 h 566"/>
                              <a:gd name="T56" fmla="+- 0 2064 1775"/>
                              <a:gd name="T57" fmla="*/ T56 w 441"/>
                              <a:gd name="T58" fmla="+- 0 583 582"/>
                              <a:gd name="T59" fmla="*/ 583 h 566"/>
                              <a:gd name="T60" fmla="+- 0 1924 1775"/>
                              <a:gd name="T61" fmla="*/ T60 w 441"/>
                              <a:gd name="T62" fmla="+- 0 582 582"/>
                              <a:gd name="T63" fmla="*/ 582 h 566"/>
                              <a:gd name="T64" fmla="+- 0 2213 1775"/>
                              <a:gd name="T65" fmla="*/ T64 w 441"/>
                              <a:gd name="T66" fmla="+- 0 1148 582"/>
                              <a:gd name="T67" fmla="*/ 1148 h 566"/>
                              <a:gd name="T68" fmla="+- 0 1955 1775"/>
                              <a:gd name="T69" fmla="*/ T68 w 441"/>
                              <a:gd name="T70" fmla="+- 0 1148 582"/>
                              <a:gd name="T71" fmla="*/ 1148 h 566"/>
                              <a:gd name="T72" fmla="+- 0 2199 1775"/>
                              <a:gd name="T73" fmla="*/ T72 w 441"/>
                              <a:gd name="T74" fmla="+- 0 1148 582"/>
                              <a:gd name="T75" fmla="*/ 1148 h 566"/>
                              <a:gd name="T76" fmla="+- 0 2213 1775"/>
                              <a:gd name="T77" fmla="*/ T76 w 441"/>
                              <a:gd name="T78" fmla="+- 0 1148 582"/>
                              <a:gd name="T79" fmla="*/ 1148 h 566"/>
                              <a:gd name="T80" fmla="+- 0 2213 1775"/>
                              <a:gd name="T81" fmla="*/ T80 w 441"/>
                              <a:gd name="T82" fmla="+- 0 1148 582"/>
                              <a:gd name="T83" fmla="*/ 1148 h 566"/>
                              <a:gd name="T84" fmla="+- 0 2213 1775"/>
                              <a:gd name="T85" fmla="*/ T84 w 441"/>
                              <a:gd name="T86" fmla="+- 0 966 582"/>
                              <a:gd name="T87" fmla="*/ 966 h 566"/>
                              <a:gd name="T88" fmla="+- 0 2200 1775"/>
                              <a:gd name="T89" fmla="*/ T88 w 441"/>
                              <a:gd name="T90" fmla="+- 0 976 582"/>
                              <a:gd name="T91" fmla="*/ 976 h 566"/>
                              <a:gd name="T92" fmla="+- 0 2191 1775"/>
                              <a:gd name="T93" fmla="*/ T92 w 441"/>
                              <a:gd name="T94" fmla="+- 0 988 582"/>
                              <a:gd name="T95" fmla="*/ 988 h 566"/>
                              <a:gd name="T96" fmla="+- 0 2187 1775"/>
                              <a:gd name="T97" fmla="*/ T96 w 441"/>
                              <a:gd name="T98" fmla="+- 0 1002 582"/>
                              <a:gd name="T99" fmla="*/ 1002 h 566"/>
                              <a:gd name="T100" fmla="+- 0 2186 1775"/>
                              <a:gd name="T101" fmla="*/ T100 w 441"/>
                              <a:gd name="T102" fmla="+- 0 1018 582"/>
                              <a:gd name="T103" fmla="*/ 1018 h 566"/>
                              <a:gd name="T104" fmla="+- 0 2187 1775"/>
                              <a:gd name="T105" fmla="*/ T104 w 441"/>
                              <a:gd name="T106" fmla="+- 0 1035 582"/>
                              <a:gd name="T107" fmla="*/ 1035 h 566"/>
                              <a:gd name="T108" fmla="+- 0 2187 1775"/>
                              <a:gd name="T109" fmla="*/ T108 w 441"/>
                              <a:gd name="T110" fmla="+- 0 1057 582"/>
                              <a:gd name="T111" fmla="*/ 1057 h 566"/>
                              <a:gd name="T112" fmla="+- 0 2187 1775"/>
                              <a:gd name="T113" fmla="*/ T112 w 441"/>
                              <a:gd name="T114" fmla="+- 0 1071 582"/>
                              <a:gd name="T115" fmla="*/ 1071 h 566"/>
                              <a:gd name="T116" fmla="+- 0 2186 1775"/>
                              <a:gd name="T117" fmla="*/ T116 w 441"/>
                              <a:gd name="T118" fmla="+- 0 1088 582"/>
                              <a:gd name="T119" fmla="*/ 1088 h 566"/>
                              <a:gd name="T120" fmla="+- 0 2186 1775"/>
                              <a:gd name="T121" fmla="*/ T120 w 441"/>
                              <a:gd name="T122" fmla="+- 0 1119 582"/>
                              <a:gd name="T123" fmla="*/ 1119 h 566"/>
                              <a:gd name="T124" fmla="+- 0 2213 1775"/>
                              <a:gd name="T125" fmla="*/ T124 w 441"/>
                              <a:gd name="T126" fmla="+- 0 1119 582"/>
                              <a:gd name="T127" fmla="*/ 1119 h 566"/>
                              <a:gd name="T128" fmla="+- 0 2213 1775"/>
                              <a:gd name="T129" fmla="*/ T128 w 441"/>
                              <a:gd name="T130" fmla="+- 0 966 582"/>
                              <a:gd name="T131" fmla="*/ 966 h 566"/>
                              <a:gd name="T132" fmla="+- 0 2097 1775"/>
                              <a:gd name="T133" fmla="*/ T132 w 441"/>
                              <a:gd name="T134" fmla="+- 0 610 582"/>
                              <a:gd name="T135" fmla="*/ 610 h 566"/>
                              <a:gd name="T136" fmla="+- 0 2073 1775"/>
                              <a:gd name="T137" fmla="*/ T136 w 441"/>
                              <a:gd name="T138" fmla="+- 0 610 582"/>
                              <a:gd name="T139" fmla="*/ 610 h 566"/>
                              <a:gd name="T140" fmla="+- 0 2073 1775"/>
                              <a:gd name="T141" fmla="*/ T140 w 441"/>
                              <a:gd name="T142" fmla="+- 0 724 582"/>
                              <a:gd name="T143" fmla="*/ 724 h 566"/>
                              <a:gd name="T144" fmla="+- 0 2186 1775"/>
                              <a:gd name="T145" fmla="*/ T144 w 441"/>
                              <a:gd name="T146" fmla="+- 0 724 582"/>
                              <a:gd name="T147" fmla="*/ 724 h 566"/>
                              <a:gd name="T148" fmla="+- 0 2186 1775"/>
                              <a:gd name="T149" fmla="*/ T148 w 441"/>
                              <a:gd name="T150" fmla="+- 0 783 582"/>
                              <a:gd name="T151" fmla="*/ 783 h 566"/>
                              <a:gd name="T152" fmla="+- 0 2190 1775"/>
                              <a:gd name="T153" fmla="*/ T152 w 441"/>
                              <a:gd name="T154" fmla="+- 0 785 582"/>
                              <a:gd name="T155" fmla="*/ 785 h 566"/>
                              <a:gd name="T156" fmla="+- 0 2195 1775"/>
                              <a:gd name="T157" fmla="*/ T156 w 441"/>
                              <a:gd name="T158" fmla="+- 0 779 582"/>
                              <a:gd name="T159" fmla="*/ 779 h 566"/>
                              <a:gd name="T160" fmla="+- 0 2200 1775"/>
                              <a:gd name="T161" fmla="*/ T160 w 441"/>
                              <a:gd name="T162" fmla="+- 0 773 582"/>
                              <a:gd name="T163" fmla="*/ 773 h 566"/>
                              <a:gd name="T164" fmla="+- 0 2206 1775"/>
                              <a:gd name="T165" fmla="*/ T164 w 441"/>
                              <a:gd name="T166" fmla="+- 0 768 582"/>
                              <a:gd name="T167" fmla="*/ 768 h 566"/>
                              <a:gd name="T168" fmla="+- 0 2213 1775"/>
                              <a:gd name="T169" fmla="*/ T168 w 441"/>
                              <a:gd name="T170" fmla="+- 0 756 582"/>
                              <a:gd name="T171" fmla="*/ 756 h 566"/>
                              <a:gd name="T172" fmla="+- 0 2215 1775"/>
                              <a:gd name="T173" fmla="*/ T172 w 441"/>
                              <a:gd name="T174" fmla="+- 0 743 582"/>
                              <a:gd name="T175" fmla="*/ 743 h 566"/>
                              <a:gd name="T176" fmla="+- 0 2213 1775"/>
                              <a:gd name="T177" fmla="*/ T176 w 441"/>
                              <a:gd name="T178" fmla="+- 0 729 582"/>
                              <a:gd name="T179" fmla="*/ 729 h 566"/>
                              <a:gd name="T180" fmla="+- 0 2206 1775"/>
                              <a:gd name="T181" fmla="*/ T180 w 441"/>
                              <a:gd name="T182" fmla="+- 0 718 582"/>
                              <a:gd name="T183" fmla="*/ 718 h 566"/>
                              <a:gd name="T184" fmla="+- 0 2110 1775"/>
                              <a:gd name="T185" fmla="*/ T184 w 441"/>
                              <a:gd name="T186" fmla="+- 0 623 582"/>
                              <a:gd name="T187" fmla="*/ 623 h 566"/>
                              <a:gd name="T188" fmla="+- 0 2097 1775"/>
                              <a:gd name="T189" fmla="*/ T188 w 441"/>
                              <a:gd name="T190" fmla="+- 0 610 582"/>
                              <a:gd name="T191" fmla="*/ 610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1" h="566">
                                <a:moveTo>
                                  <a:pt x="149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6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06"/>
                                </a:lnTo>
                                <a:lnTo>
                                  <a:pt x="0" y="563"/>
                                </a:lnTo>
                                <a:lnTo>
                                  <a:pt x="4" y="566"/>
                                </a:lnTo>
                                <a:lnTo>
                                  <a:pt x="438" y="566"/>
                                </a:lnTo>
                                <a:lnTo>
                                  <a:pt x="438" y="537"/>
                                </a:lnTo>
                                <a:lnTo>
                                  <a:pt x="28" y="537"/>
                                </a:lnTo>
                                <a:lnTo>
                                  <a:pt x="28" y="28"/>
                                </a:lnTo>
                                <a:lnTo>
                                  <a:pt x="322" y="28"/>
                                </a:lnTo>
                                <a:lnTo>
                                  <a:pt x="298" y="4"/>
                                </a:lnTo>
                                <a:lnTo>
                                  <a:pt x="289" y="1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438" y="566"/>
                                </a:moveTo>
                                <a:lnTo>
                                  <a:pt x="180" y="566"/>
                                </a:lnTo>
                                <a:lnTo>
                                  <a:pt x="424" y="566"/>
                                </a:lnTo>
                                <a:lnTo>
                                  <a:pt x="438" y="566"/>
                                </a:lnTo>
                                <a:close/>
                                <a:moveTo>
                                  <a:pt x="438" y="384"/>
                                </a:moveTo>
                                <a:lnTo>
                                  <a:pt x="425" y="394"/>
                                </a:lnTo>
                                <a:lnTo>
                                  <a:pt x="416" y="406"/>
                                </a:lnTo>
                                <a:lnTo>
                                  <a:pt x="412" y="420"/>
                                </a:lnTo>
                                <a:lnTo>
                                  <a:pt x="411" y="436"/>
                                </a:lnTo>
                                <a:lnTo>
                                  <a:pt x="412" y="453"/>
                                </a:lnTo>
                                <a:lnTo>
                                  <a:pt x="412" y="475"/>
                                </a:lnTo>
                                <a:lnTo>
                                  <a:pt x="412" y="489"/>
                                </a:lnTo>
                                <a:lnTo>
                                  <a:pt x="411" y="506"/>
                                </a:lnTo>
                                <a:lnTo>
                                  <a:pt x="411" y="537"/>
                                </a:lnTo>
                                <a:lnTo>
                                  <a:pt x="438" y="537"/>
                                </a:lnTo>
                                <a:lnTo>
                                  <a:pt x="438" y="384"/>
                                </a:lnTo>
                                <a:close/>
                                <a:moveTo>
                                  <a:pt x="322" y="28"/>
                                </a:moveTo>
                                <a:lnTo>
                                  <a:pt x="298" y="28"/>
                                </a:lnTo>
                                <a:lnTo>
                                  <a:pt x="298" y="142"/>
                                </a:lnTo>
                                <a:lnTo>
                                  <a:pt x="411" y="142"/>
                                </a:lnTo>
                                <a:lnTo>
                                  <a:pt x="411" y="201"/>
                                </a:lnTo>
                                <a:lnTo>
                                  <a:pt x="415" y="203"/>
                                </a:lnTo>
                                <a:lnTo>
                                  <a:pt x="420" y="197"/>
                                </a:lnTo>
                                <a:lnTo>
                                  <a:pt x="425" y="191"/>
                                </a:lnTo>
                                <a:lnTo>
                                  <a:pt x="431" y="186"/>
                                </a:lnTo>
                                <a:lnTo>
                                  <a:pt x="438" y="174"/>
                                </a:lnTo>
                                <a:lnTo>
                                  <a:pt x="440" y="161"/>
                                </a:lnTo>
                                <a:lnTo>
                                  <a:pt x="438" y="147"/>
                                </a:lnTo>
                                <a:lnTo>
                                  <a:pt x="431" y="136"/>
                                </a:lnTo>
                                <a:lnTo>
                                  <a:pt x="335" y="41"/>
                                </a:lnTo>
                                <a:lnTo>
                                  <a:pt x="32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85"/>
                        <wps:cNvSpPr>
                          <a:spLocks/>
                        </wps:cNvSpPr>
                        <wps:spPr bwMode="auto">
                          <a:xfrm>
                            <a:off x="2104" y="750"/>
                            <a:ext cx="220" cy="222"/>
                          </a:xfrm>
                          <a:custGeom>
                            <a:avLst/>
                            <a:gdLst>
                              <a:gd name="T0" fmla="+- 0 2324 2105"/>
                              <a:gd name="T1" fmla="*/ T0 w 220"/>
                              <a:gd name="T2" fmla="+- 0 823 751"/>
                              <a:gd name="T3" fmla="*/ 823 h 222"/>
                              <a:gd name="T4" fmla="+- 0 2277 2105"/>
                              <a:gd name="T5" fmla="*/ T4 w 220"/>
                              <a:gd name="T6" fmla="+- 0 823 751"/>
                              <a:gd name="T7" fmla="*/ 823 h 222"/>
                              <a:gd name="T8" fmla="+- 0 2286 2105"/>
                              <a:gd name="T9" fmla="*/ T8 w 220"/>
                              <a:gd name="T10" fmla="+- 0 832 751"/>
                              <a:gd name="T11" fmla="*/ 832 h 222"/>
                              <a:gd name="T12" fmla="+- 0 2162 2105"/>
                              <a:gd name="T13" fmla="*/ T12 w 220"/>
                              <a:gd name="T14" fmla="+- 0 954 751"/>
                              <a:gd name="T15" fmla="*/ 954 h 222"/>
                              <a:gd name="T16" fmla="+- 0 2176 2105"/>
                              <a:gd name="T17" fmla="*/ T16 w 220"/>
                              <a:gd name="T18" fmla="+- 0 972 751"/>
                              <a:gd name="T19" fmla="*/ 972 h 222"/>
                              <a:gd name="T20" fmla="+- 0 2324 2105"/>
                              <a:gd name="T21" fmla="*/ T20 w 220"/>
                              <a:gd name="T22" fmla="+- 0 824 751"/>
                              <a:gd name="T23" fmla="*/ 824 h 222"/>
                              <a:gd name="T24" fmla="+- 0 2324 2105"/>
                              <a:gd name="T25" fmla="*/ T24 w 220"/>
                              <a:gd name="T26" fmla="+- 0 823 751"/>
                              <a:gd name="T27" fmla="*/ 823 h 222"/>
                              <a:gd name="T28" fmla="+- 0 2307 2105"/>
                              <a:gd name="T29" fmla="*/ T28 w 220"/>
                              <a:gd name="T30" fmla="+- 0 806 751"/>
                              <a:gd name="T31" fmla="*/ 806 h 222"/>
                              <a:gd name="T32" fmla="+- 0 2259 2105"/>
                              <a:gd name="T33" fmla="*/ T32 w 220"/>
                              <a:gd name="T34" fmla="+- 0 806 751"/>
                              <a:gd name="T35" fmla="*/ 806 h 222"/>
                              <a:gd name="T36" fmla="+- 0 2264 2105"/>
                              <a:gd name="T37" fmla="*/ T36 w 220"/>
                              <a:gd name="T38" fmla="+- 0 808 751"/>
                              <a:gd name="T39" fmla="*/ 808 h 222"/>
                              <a:gd name="T40" fmla="+- 0 2264 2105"/>
                              <a:gd name="T41" fmla="*/ T40 w 220"/>
                              <a:gd name="T42" fmla="+- 0 812 751"/>
                              <a:gd name="T43" fmla="*/ 812 h 222"/>
                              <a:gd name="T44" fmla="+- 0 2265 2105"/>
                              <a:gd name="T45" fmla="*/ T44 w 220"/>
                              <a:gd name="T46" fmla="+- 0 817 751"/>
                              <a:gd name="T47" fmla="*/ 817 h 222"/>
                              <a:gd name="T48" fmla="+- 0 2261 2105"/>
                              <a:gd name="T49" fmla="*/ T48 w 220"/>
                              <a:gd name="T50" fmla="+- 0 824 751"/>
                              <a:gd name="T51" fmla="*/ 824 h 222"/>
                              <a:gd name="T52" fmla="+- 0 2257 2105"/>
                              <a:gd name="T53" fmla="*/ T52 w 220"/>
                              <a:gd name="T54" fmla="+- 0 827 751"/>
                              <a:gd name="T55" fmla="*/ 827 h 222"/>
                              <a:gd name="T56" fmla="+- 0 2146 2105"/>
                              <a:gd name="T57" fmla="*/ T56 w 220"/>
                              <a:gd name="T58" fmla="+- 0 938 751"/>
                              <a:gd name="T59" fmla="*/ 938 h 222"/>
                              <a:gd name="T60" fmla="+- 0 2152 2105"/>
                              <a:gd name="T61" fmla="*/ T60 w 220"/>
                              <a:gd name="T62" fmla="+- 0 951 751"/>
                              <a:gd name="T63" fmla="*/ 951 h 222"/>
                              <a:gd name="T64" fmla="+- 0 2157 2105"/>
                              <a:gd name="T65" fmla="*/ T64 w 220"/>
                              <a:gd name="T66" fmla="+- 0 943 751"/>
                              <a:gd name="T67" fmla="*/ 943 h 222"/>
                              <a:gd name="T68" fmla="+- 0 2277 2105"/>
                              <a:gd name="T69" fmla="*/ T68 w 220"/>
                              <a:gd name="T70" fmla="+- 0 823 751"/>
                              <a:gd name="T71" fmla="*/ 823 h 222"/>
                              <a:gd name="T72" fmla="+- 0 2324 2105"/>
                              <a:gd name="T73" fmla="*/ T72 w 220"/>
                              <a:gd name="T74" fmla="+- 0 823 751"/>
                              <a:gd name="T75" fmla="*/ 823 h 222"/>
                              <a:gd name="T76" fmla="+- 0 2307 2105"/>
                              <a:gd name="T77" fmla="*/ T76 w 220"/>
                              <a:gd name="T78" fmla="+- 0 806 751"/>
                              <a:gd name="T79" fmla="*/ 806 h 222"/>
                              <a:gd name="T80" fmla="+- 0 2139 2105"/>
                              <a:gd name="T81" fmla="*/ T80 w 220"/>
                              <a:gd name="T82" fmla="+- 0 926 751"/>
                              <a:gd name="T83" fmla="*/ 926 h 222"/>
                              <a:gd name="T84" fmla="+- 0 2134 2105"/>
                              <a:gd name="T85" fmla="*/ T84 w 220"/>
                              <a:gd name="T86" fmla="+- 0 926 751"/>
                              <a:gd name="T87" fmla="*/ 926 h 222"/>
                              <a:gd name="T88" fmla="+- 0 2138 2105"/>
                              <a:gd name="T89" fmla="*/ T88 w 220"/>
                              <a:gd name="T90" fmla="+- 0 927 751"/>
                              <a:gd name="T91" fmla="*/ 927 h 222"/>
                              <a:gd name="T92" fmla="+- 0 2139 2105"/>
                              <a:gd name="T93" fmla="*/ T92 w 220"/>
                              <a:gd name="T94" fmla="+- 0 926 751"/>
                              <a:gd name="T95" fmla="*/ 926 h 222"/>
                              <a:gd name="T96" fmla="+- 0 2291 2105"/>
                              <a:gd name="T97" fmla="*/ T96 w 220"/>
                              <a:gd name="T98" fmla="+- 0 791 751"/>
                              <a:gd name="T99" fmla="*/ 791 h 222"/>
                              <a:gd name="T100" fmla="+- 0 2245 2105"/>
                              <a:gd name="T101" fmla="*/ T100 w 220"/>
                              <a:gd name="T102" fmla="+- 0 791 751"/>
                              <a:gd name="T103" fmla="*/ 791 h 222"/>
                              <a:gd name="T104" fmla="+- 0 2253 2105"/>
                              <a:gd name="T105" fmla="*/ T104 w 220"/>
                              <a:gd name="T106" fmla="+- 0 799 751"/>
                              <a:gd name="T107" fmla="*/ 799 h 222"/>
                              <a:gd name="T108" fmla="+- 0 2129 2105"/>
                              <a:gd name="T109" fmla="*/ T108 w 220"/>
                              <a:gd name="T110" fmla="+- 0 922 751"/>
                              <a:gd name="T111" fmla="*/ 922 h 222"/>
                              <a:gd name="T112" fmla="+- 0 2130 2105"/>
                              <a:gd name="T113" fmla="*/ T112 w 220"/>
                              <a:gd name="T114" fmla="+- 0 926 751"/>
                              <a:gd name="T115" fmla="*/ 926 h 222"/>
                              <a:gd name="T116" fmla="+- 0 2134 2105"/>
                              <a:gd name="T117" fmla="*/ T116 w 220"/>
                              <a:gd name="T118" fmla="+- 0 926 751"/>
                              <a:gd name="T119" fmla="*/ 926 h 222"/>
                              <a:gd name="T120" fmla="+- 0 2139 2105"/>
                              <a:gd name="T121" fmla="*/ T120 w 220"/>
                              <a:gd name="T122" fmla="+- 0 926 751"/>
                              <a:gd name="T123" fmla="*/ 926 h 222"/>
                              <a:gd name="T124" fmla="+- 0 2147 2105"/>
                              <a:gd name="T125" fmla="*/ T124 w 220"/>
                              <a:gd name="T126" fmla="+- 0 920 751"/>
                              <a:gd name="T127" fmla="*/ 920 h 222"/>
                              <a:gd name="T128" fmla="+- 0 2153 2105"/>
                              <a:gd name="T129" fmla="*/ T128 w 220"/>
                              <a:gd name="T130" fmla="+- 0 913 751"/>
                              <a:gd name="T131" fmla="*/ 913 h 222"/>
                              <a:gd name="T132" fmla="+- 0 2259 2105"/>
                              <a:gd name="T133" fmla="*/ T132 w 220"/>
                              <a:gd name="T134" fmla="+- 0 806 751"/>
                              <a:gd name="T135" fmla="*/ 806 h 222"/>
                              <a:gd name="T136" fmla="+- 0 2307 2105"/>
                              <a:gd name="T137" fmla="*/ T136 w 220"/>
                              <a:gd name="T138" fmla="+- 0 806 751"/>
                              <a:gd name="T139" fmla="*/ 806 h 222"/>
                              <a:gd name="T140" fmla="+- 0 2291 2105"/>
                              <a:gd name="T141" fmla="*/ T140 w 220"/>
                              <a:gd name="T142" fmla="+- 0 791 751"/>
                              <a:gd name="T143" fmla="*/ 791 h 222"/>
                              <a:gd name="T144" fmla="+- 0 2252 2105"/>
                              <a:gd name="T145" fmla="*/ T144 w 220"/>
                              <a:gd name="T146" fmla="+- 0 751 751"/>
                              <a:gd name="T147" fmla="*/ 751 h 222"/>
                              <a:gd name="T148" fmla="+- 0 2105 2105"/>
                              <a:gd name="T149" fmla="*/ T148 w 220"/>
                              <a:gd name="T150" fmla="+- 0 897 751"/>
                              <a:gd name="T151" fmla="*/ 897 h 222"/>
                              <a:gd name="T152" fmla="+- 0 2122 2105"/>
                              <a:gd name="T153" fmla="*/ T152 w 220"/>
                              <a:gd name="T154" fmla="+- 0 915 751"/>
                              <a:gd name="T155" fmla="*/ 915 h 222"/>
                              <a:gd name="T156" fmla="+- 0 2245 2105"/>
                              <a:gd name="T157" fmla="*/ T156 w 220"/>
                              <a:gd name="T158" fmla="+- 0 791 751"/>
                              <a:gd name="T159" fmla="*/ 791 h 222"/>
                              <a:gd name="T160" fmla="+- 0 2291 2105"/>
                              <a:gd name="T161" fmla="*/ T160 w 220"/>
                              <a:gd name="T162" fmla="+- 0 791 751"/>
                              <a:gd name="T163" fmla="*/ 791 h 222"/>
                              <a:gd name="T164" fmla="+- 0 2252 2105"/>
                              <a:gd name="T165" fmla="*/ T164 w 220"/>
                              <a:gd name="T166" fmla="+- 0 751 751"/>
                              <a:gd name="T167" fmla="*/ 751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0" h="222">
                                <a:moveTo>
                                  <a:pt x="219" y="72"/>
                                </a:moveTo>
                                <a:lnTo>
                                  <a:pt x="172" y="72"/>
                                </a:lnTo>
                                <a:lnTo>
                                  <a:pt x="181" y="81"/>
                                </a:lnTo>
                                <a:lnTo>
                                  <a:pt x="57" y="203"/>
                                </a:lnTo>
                                <a:lnTo>
                                  <a:pt x="71" y="221"/>
                                </a:lnTo>
                                <a:lnTo>
                                  <a:pt x="219" y="73"/>
                                </a:lnTo>
                                <a:lnTo>
                                  <a:pt x="219" y="72"/>
                                </a:lnTo>
                                <a:close/>
                                <a:moveTo>
                                  <a:pt x="202" y="55"/>
                                </a:moveTo>
                                <a:lnTo>
                                  <a:pt x="154" y="55"/>
                                </a:lnTo>
                                <a:lnTo>
                                  <a:pt x="159" y="57"/>
                                </a:lnTo>
                                <a:lnTo>
                                  <a:pt x="159" y="61"/>
                                </a:lnTo>
                                <a:lnTo>
                                  <a:pt x="160" y="66"/>
                                </a:lnTo>
                                <a:lnTo>
                                  <a:pt x="156" y="73"/>
                                </a:lnTo>
                                <a:lnTo>
                                  <a:pt x="152" y="76"/>
                                </a:lnTo>
                                <a:lnTo>
                                  <a:pt x="41" y="187"/>
                                </a:lnTo>
                                <a:lnTo>
                                  <a:pt x="47" y="200"/>
                                </a:lnTo>
                                <a:lnTo>
                                  <a:pt x="52" y="192"/>
                                </a:lnTo>
                                <a:lnTo>
                                  <a:pt x="172" y="72"/>
                                </a:lnTo>
                                <a:lnTo>
                                  <a:pt x="219" y="72"/>
                                </a:lnTo>
                                <a:lnTo>
                                  <a:pt x="202" y="55"/>
                                </a:lnTo>
                                <a:close/>
                                <a:moveTo>
                                  <a:pt x="34" y="175"/>
                                </a:moveTo>
                                <a:lnTo>
                                  <a:pt x="29" y="175"/>
                                </a:lnTo>
                                <a:lnTo>
                                  <a:pt x="33" y="176"/>
                                </a:lnTo>
                                <a:lnTo>
                                  <a:pt x="34" y="175"/>
                                </a:lnTo>
                                <a:close/>
                                <a:moveTo>
                                  <a:pt x="186" y="40"/>
                                </a:moveTo>
                                <a:lnTo>
                                  <a:pt x="140" y="40"/>
                                </a:lnTo>
                                <a:lnTo>
                                  <a:pt x="148" y="48"/>
                                </a:lnTo>
                                <a:lnTo>
                                  <a:pt x="24" y="171"/>
                                </a:lnTo>
                                <a:lnTo>
                                  <a:pt x="25" y="175"/>
                                </a:lnTo>
                                <a:lnTo>
                                  <a:pt x="29" y="175"/>
                                </a:lnTo>
                                <a:lnTo>
                                  <a:pt x="34" y="175"/>
                                </a:lnTo>
                                <a:lnTo>
                                  <a:pt x="42" y="169"/>
                                </a:lnTo>
                                <a:lnTo>
                                  <a:pt x="48" y="162"/>
                                </a:lnTo>
                                <a:lnTo>
                                  <a:pt x="154" y="55"/>
                                </a:lnTo>
                                <a:lnTo>
                                  <a:pt x="202" y="55"/>
                                </a:lnTo>
                                <a:lnTo>
                                  <a:pt x="186" y="4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0" y="146"/>
                                </a:lnTo>
                                <a:lnTo>
                                  <a:pt x="17" y="164"/>
                                </a:lnTo>
                                <a:lnTo>
                                  <a:pt x="140" y="40"/>
                                </a:lnTo>
                                <a:lnTo>
                                  <a:pt x="186" y="4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836" y="1043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1315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837" y="911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13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836" y="844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130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852" y="789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835" y="7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835" y="77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Freeform 78"/>
                        <wps:cNvSpPr>
                          <a:spLocks/>
                        </wps:cNvSpPr>
                        <wps:spPr bwMode="auto">
                          <a:xfrm>
                            <a:off x="2069" y="910"/>
                            <a:ext cx="94" cy="96"/>
                          </a:xfrm>
                          <a:custGeom>
                            <a:avLst/>
                            <a:gdLst>
                              <a:gd name="T0" fmla="+- 0 2096 2070"/>
                              <a:gd name="T1" fmla="*/ T0 w 94"/>
                              <a:gd name="T2" fmla="+- 0 910 910"/>
                              <a:gd name="T3" fmla="*/ 910 h 96"/>
                              <a:gd name="T4" fmla="+- 0 2070 2070"/>
                              <a:gd name="T5" fmla="*/ T4 w 94"/>
                              <a:gd name="T6" fmla="+- 0 1006 910"/>
                              <a:gd name="T7" fmla="*/ 1006 h 96"/>
                              <a:gd name="T8" fmla="+- 0 2163 2070"/>
                              <a:gd name="T9" fmla="*/ T8 w 94"/>
                              <a:gd name="T10" fmla="+- 0 980 910"/>
                              <a:gd name="T11" fmla="*/ 980 h 96"/>
                              <a:gd name="T12" fmla="+- 0 2096 2070"/>
                              <a:gd name="T13" fmla="*/ T12 w 94"/>
                              <a:gd name="T14" fmla="+- 0 910 910"/>
                              <a:gd name="T15" fmla="*/ 91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96">
                                <a:moveTo>
                                  <a:pt x="26" y="0"/>
                                </a:moveTo>
                                <a:lnTo>
                                  <a:pt x="0" y="96"/>
                                </a:lnTo>
                                <a:lnTo>
                                  <a:pt x="93" y="7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836" y="977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1286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76"/>
                        <wps:cNvSpPr>
                          <a:spLocks/>
                        </wps:cNvSpPr>
                        <wps:spPr bwMode="auto">
                          <a:xfrm>
                            <a:off x="2260" y="718"/>
                            <a:ext cx="97" cy="98"/>
                          </a:xfrm>
                          <a:custGeom>
                            <a:avLst/>
                            <a:gdLst>
                              <a:gd name="T0" fmla="+- 0 2282 2260"/>
                              <a:gd name="T1" fmla="*/ T0 w 97"/>
                              <a:gd name="T2" fmla="+- 0 719 719"/>
                              <a:gd name="T3" fmla="*/ 719 h 98"/>
                              <a:gd name="T4" fmla="+- 0 2260 2260"/>
                              <a:gd name="T5" fmla="*/ T4 w 97"/>
                              <a:gd name="T6" fmla="+- 0 740 719"/>
                              <a:gd name="T7" fmla="*/ 740 h 98"/>
                              <a:gd name="T8" fmla="+- 0 2334 2260"/>
                              <a:gd name="T9" fmla="*/ T8 w 97"/>
                              <a:gd name="T10" fmla="+- 0 817 719"/>
                              <a:gd name="T11" fmla="*/ 817 h 98"/>
                              <a:gd name="T12" fmla="+- 0 2356 2260"/>
                              <a:gd name="T13" fmla="*/ T12 w 97"/>
                              <a:gd name="T14" fmla="+- 0 792 719"/>
                              <a:gd name="T15" fmla="*/ 792 h 98"/>
                              <a:gd name="T16" fmla="+- 0 2282 2260"/>
                              <a:gd name="T17" fmla="*/ T16 w 97"/>
                              <a:gd name="T18" fmla="+- 0 719 719"/>
                              <a:gd name="T19" fmla="*/ 71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98">
                                <a:moveTo>
                                  <a:pt x="22" y="0"/>
                                </a:moveTo>
                                <a:lnTo>
                                  <a:pt x="0" y="21"/>
                                </a:lnTo>
                                <a:lnTo>
                                  <a:pt x="74" y="98"/>
                                </a:lnTo>
                                <a:lnTo>
                                  <a:pt x="96" y="7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462" y="294"/>
                            <a:ext cx="6048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before="246"/>
                                <w:ind w:left="1443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ВЫ ЗАКЛЮЧИЛИ ДОГОВОР</w:t>
                              </w:r>
                            </w:p>
                            <w:p w:rsidR="006E6631" w:rsidRDefault="00E20640">
                              <w:pPr>
                                <w:spacing w:before="11"/>
                                <w:ind w:left="1443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28"/>
                                </w:rPr>
                                <w:t>НА РАВНОЗНАЧНУЮ КВАРТИРУ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74" o:spid="_x0000_s1127" style="position:absolute;margin-left:73.1pt;margin-top:14.75pt;width:302.4pt;height:57.05pt;z-index:-251574272;mso-wrap-distance-left:0;mso-wrap-distance-right:0;mso-position-horizontal-relative:page;mso-position-vertical-relative:text" coordorigin="1462,295" coordsize="6048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">
                <v:shape id="Freeform 89" o:spid="_x0000_s1128" style="position:absolute;left:1997;top:354;width:5513;height:1021;visibility:visible;mso-wrap-style:square;v-text-anchor:top" coordsize="5513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" path="m5372,l280,,226,11,181,41,145,85r-26,55l,506,133,881r22,54l187,980r41,30l280,1021r5092,l5427,1010r44,-30l5501,935r11,-54l5512,140,5501,85,5471,41,5427,11,5372,xe" fillcolor="#9cc64a" stroked="f">
                  <v:path arrowok="t" o:connecttype="custom" o:connectlocs="5372,355;280,355;226,366;181,396;145,440;119,495;0,861;133,1236;155,1290;187,1335;228,1365;280,1376;5372,1376;5427,1365;5471,1335;5501,1290;5512,1236;5512,495;5501,440;5471,396;5427,366;5372,355" o:connectangles="0,0,0,0,0,0,0,0,0,0,0,0,0,0,0,0,0,0,0,0,0,0"/>
                </v:shape>
                <v:shape id="Freeform 88" o:spid="_x0000_s1129" style="position:absolute;left:1492;top:324;width:1081;height:1081;visibility:visible;mso-wrap-style:square;v-text-anchor:top" coordsize="1081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" path="m541,l467,5,397,19,330,42,268,74r-57,39l159,158r-46,52l74,268,43,330,20,397,5,467,,540r5,73l20,684r23,66l74,813r39,57l159,922r52,46l268,1007r62,31l397,1061r70,15l541,1081r73,-5l684,1061r67,-23l813,1007r58,-39l922,922r46,-52l1007,813r31,-63l1062,684r14,-71l1081,540r-5,-73l1062,397r-24,-67l1007,268,968,210,922,158,871,113,813,74,751,42,684,19,614,5,541,xe" fillcolor="#9cc64a" stroked="f">
                  <v:path arrowok="t" o:connecttype="custom" o:connectlocs="541,325;467,330;397,344;330,367;268,399;211,438;159,483;113,535;74,593;43,655;20,722;5,792;0,865;5,938;20,1009;43,1075;74,1138;113,1195;159,1247;211,1293;268,1332;330,1363;397,1386;467,1401;541,1406;614,1401;684,1386;751,1363;813,1332;871,1293;922,1247;968,1195;1007,1138;1038,1075;1062,1009;1076,938;1081,865;1076,792;1062,722;1038,655;1007,593;968,535;922,483;871,438;813,399;751,367;684,344;614,330;541,325" o:connectangles="0,0,0,0,0,0,0,0,0,0,0,0,0,0,0,0,0,0,0,0,0,0,0,0,0,0,0,0,0,0,0,0,0,0,0,0,0,0,0,0,0,0,0,0,0,0,0,0,0"/>
                </v:shape>
                <v:shape id="AutoShape 87" o:spid="_x0000_s1130" style="position:absolute;left:1462;top:294;width:1141;height:1141;visibility:visible;mso-wrap-style:square;v-text-anchor:top" coordsize="1141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" path="m571,l493,5,419,20,349,45,283,78r-61,41l167,167r-48,55l78,283,45,348,21,419,5,493,,570r5,78l21,722r24,70l78,858r41,61l167,973r55,49l283,1063r66,33l419,1120r74,15l571,1141r77,-6l722,1120r70,-24l822,1081r-251,l495,1075r-72,-16l355,1033,293,998,236,955,185,905,142,848,108,785,82,718,66,646,60,570r6,-75l82,423r26,-68l142,292r43,-57l236,185r57,-43l355,107,423,82,495,65r76,-5l822,60,792,45,722,20,648,5,571,xm822,60r-251,l646,65r72,17l786,107r62,35l905,185r51,50l999,292r34,63l1059,423r16,72l1081,570r-6,76l1059,718r-26,67l999,848r-43,57l905,955r-57,43l786,1033r-68,26l646,1075r-75,6l822,1081r36,-18l919,1022r55,-49l1022,919r41,-61l1096,792r24,-70l1136,648r5,-78l1136,493r-16,-74l1096,348r-33,-65l1022,222,974,167,919,119,858,78,822,60xe" stroked="f">
                  <v:path arrowok="t" o:connecttype="custom" o:connectlocs="493,300;349,340;222,414;119,517;45,643;5,788;5,943;45,1087;119,1214;222,1317;349,1391;493,1430;648,1430;792,1391;571,1376;423,1354;293,1293;185,1200;108,1080;66,941;66,790;108,650;185,530;293,437;423,377;571,355;792,340;648,300;822,355;646,360;786,402;905,480;999,587;1059,718;1081,865;1059,1013;999,1143;905,1250;786,1328;646,1370;822,1376;919,1317;1022,1214;1096,1087;1136,943;1136,788;1096,643;1022,517;919,414;822,355" o:connectangles="0,0,0,0,0,0,0,0,0,0,0,0,0,0,0,0,0,0,0,0,0,0,0,0,0,0,0,0,0,0,0,0,0,0,0,0,0,0,0,0,0,0,0,0,0,0,0,0,0,0"/>
                </v:shape>
                <v:shape id="AutoShape 86" o:spid="_x0000_s1131" style="position:absolute;left:1774;top:582;width:441;height:566;visibility:visible;mso-wrap-style:square;v-text-anchor:top" coordsize="44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" path="m149,l16,,11,,6,1,,1,,506r,57l4,566r434,l438,537r-410,l28,28r294,l298,4,289,1,149,xm438,566r-258,l424,566r14,xm438,384r-13,10l416,406r-4,14l411,436r1,17l412,475r,14l411,506r,31l438,537r,-153xm322,28r-24,l298,142r113,l411,201r4,2l420,197r5,-6l431,186r7,-12l440,161r-2,-14l431,136,335,41,322,28xe" stroked="f">
                  <v:path arrowok="t" o:connecttype="custom" o:connectlocs="149,582;16,582;11,582;6,583;0,583;0,1088;0,1145;4,1148;438,1148;438,1119;28,1119;28,610;322,610;298,586;289,583;149,582;438,1148;180,1148;424,1148;438,1148;438,1148;438,966;425,976;416,988;412,1002;411,1018;412,1035;412,1057;412,1071;411,1088;411,1119;438,1119;438,966;322,610;298,610;298,724;411,724;411,783;415,785;420,779;425,773;431,768;438,756;440,743;438,729;431,718;335,623;322,610" o:connectangles="0,0,0,0,0,0,0,0,0,0,0,0,0,0,0,0,0,0,0,0,0,0,0,0,0,0,0,0,0,0,0,0,0,0,0,0,0,0,0,0,0,0,0,0,0,0,0,0"/>
                </v:shape>
                <v:shape id="AutoShape 85" o:spid="_x0000_s1132" style="position:absolute;left:2104;top:750;width:220;height:222;visibility:visible;mso-wrap-style:square;v-text-anchor:top" coordsize="2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" path="m219,72r-47,l181,81,57,203r14,18l219,73r,-1xm202,55r-48,l159,57r,4l160,66r-4,7l152,76,41,187r6,13l52,192,172,72r47,l202,55xm34,175r-5,l33,176r1,-1xm186,40r-46,l148,48,24,171r1,4l29,175r5,l42,169r6,-7l154,55r48,l186,40xm147,l,146r17,18l140,40r46,l147,xe" stroked="f">
                  <v:path arrowok="t" o:connecttype="custom" o:connectlocs="219,823;172,823;181,832;57,954;71,972;219,824;219,823;202,806;154,806;159,808;159,812;160,817;156,824;152,827;41,938;47,951;52,943;172,823;219,823;202,806;34,926;29,926;33,927;34,926;186,791;140,791;148,799;24,922;25,926;29,926;34,926;42,920;48,913;154,806;202,806;186,791;147,751;0,897;17,915;140,791;186,791;147,751" o:connectangles="0,0,0,0,0,0,0,0,0,0,0,0,0,0,0,0,0,0,0,0,0,0,0,0,0,0,0,0,0,0,0,0,0,0,0,0,0,0,0,0,0,0"/>
                </v:shape>
                <v:line id="Line 84" o:spid="_x0000_s1133" style="position:absolute;visibility:visible;mso-wrap-style:square" from="1836,1043" to="2072,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" strokecolor="white" strokeweight=".36547mm"/>
                <v:line id="Line 83" o:spid="_x0000_s1134" style="position:absolute;visibility:visible;mso-wrap-style:square" from="1837,911" to="2035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" strokecolor="white" strokeweight=".37083mm"/>
                <v:line id="Line 82" o:spid="_x0000_s1135" style="position:absolute;visibility:visible;mso-wrap-style:square" from="1836,844" to="2035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" strokecolor="white" strokeweight=".36242mm"/>
                <v:line id="Line 81" o:spid="_x0000_s1136" style="position:absolute;visibility:visible;mso-wrap-style:square" from="1852,789" to="2035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" strokecolor="white" strokeweight=".02261mm"/>
                <v:line id="Line 80" o:spid="_x0000_s1137" style="position:absolute;visibility:visible;mso-wrap-style:square" from="1835,786" to="2035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" strokecolor="white" strokeweight=".3pt"/>
                <v:line id="Line 79" o:spid="_x0000_s1138" style="position:absolute;visibility:visible;mso-wrap-style:square" from="1835,775" to="2035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" strokecolor="white" strokeweight=".8pt"/>
                <v:shape id="Freeform 78" o:spid="_x0000_s1139" style="position:absolute;left:2069;top:910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" path="m26,l,96,93,70,26,xe" stroked="f">
                  <v:path arrowok="t" o:connecttype="custom" o:connectlocs="26,910;0,1006;93,980;26,910" o:connectangles="0,0,0,0"/>
                </v:shape>
                <v:line id="Line 77" o:spid="_x0000_s1140" style="position:absolute;visibility:visible;mso-wrap-style:square" from="1836,977" to="2035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" strokecolor="white" strokeweight=".35733mm"/>
                <v:shape id="Freeform 76" o:spid="_x0000_s1141" style="position:absolute;left:2260;top:718;width:97;height:98;visibility:visible;mso-wrap-style:square;v-text-anchor:top" coordsize="9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" path="m22,l,21,74,98,96,73,22,xe" stroked="f">
                  <v:path arrowok="t" o:connecttype="custom" o:connectlocs="22,719;0,740;74,817;96,792;22,719" o:connectangles="0,0,0,0,0"/>
                </v:shape>
                <v:shape id="Text Box 75" o:spid="_x0000_s1142" type="#_x0000_t202" style="position:absolute;left:1462;top:294;width:6048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6E6631" w:rsidRDefault="00E20640">
                        <w:pPr>
                          <w:spacing w:before="246"/>
                          <w:ind w:left="1443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ВЫ ЗАКЛЮЧИЛИ ДОГОВОР</w:t>
                        </w:r>
                      </w:p>
                      <w:p w:rsidR="006E6631" w:rsidRDefault="00E20640">
                        <w:pPr>
                          <w:spacing w:before="11"/>
                          <w:ind w:left="1443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8"/>
                          </w:rPr>
                          <w:t>НА РАВНОЗНАЧНУЮ КВАРТИРУ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pStyle w:val="a3"/>
        <w:spacing w:before="9"/>
        <w:rPr>
          <w:rFonts w:ascii="Trebuchet MS"/>
          <w:b/>
          <w:sz w:val="15"/>
        </w:rPr>
      </w:pPr>
    </w:p>
    <w:p w:rsidR="006E6631" w:rsidRDefault="00E20640">
      <w:pPr>
        <w:pStyle w:val="2"/>
      </w:pPr>
      <w:r>
        <w:rPr>
          <w:noProof/>
          <w:lang w:bidi="ar-SA"/>
        </w:rPr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717510</wp:posOffset>
            </wp:positionH>
            <wp:positionV relativeFrom="paragraph">
              <wp:posOffset>88269</wp:posOffset>
            </wp:positionV>
            <wp:extent cx="710540" cy="848887"/>
            <wp:effectExtent l="0" t="0" r="0" b="0"/>
            <wp:wrapNone/>
            <wp:docPr id="1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40" cy="84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СОБРАТЬ НЕОБХОДИМЫЕ ДОКУМЕНТЫ</w:t>
      </w:r>
    </w:p>
    <w:p w:rsidR="006E6631" w:rsidRDefault="00E20640">
      <w:pPr>
        <w:spacing w:before="38" w:line="249" w:lineRule="auto"/>
        <w:ind w:left="2230" w:right="1523"/>
        <w:rPr>
          <w:sz w:val="20"/>
        </w:rPr>
      </w:pPr>
      <w:r>
        <w:rPr>
          <w:color w:val="231F20"/>
          <w:sz w:val="20"/>
        </w:rPr>
        <w:t>Для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оформления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понадобится: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паспорт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договор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новую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квартиру,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выписка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ЕГРН,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акт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ввода</w:t>
      </w:r>
    </w:p>
    <w:p w:rsidR="006E6631" w:rsidRDefault="00E20640">
      <w:pPr>
        <w:spacing w:before="2" w:line="249" w:lineRule="auto"/>
        <w:ind w:left="2230" w:right="1426"/>
        <w:rPr>
          <w:sz w:val="20"/>
        </w:rPr>
      </w:pPr>
      <w:r>
        <w:rPr>
          <w:color w:val="231F20"/>
          <w:sz w:val="20"/>
        </w:rPr>
        <w:t>в эксплуатацию индивидуальных приборов учёта по новому адресу, акт передачи старой квартиры и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сдачи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ключей,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льготы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оплату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ЖКХ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(оригинал).</w:t>
      </w:r>
    </w:p>
    <w:p w:rsidR="006E6631" w:rsidRDefault="00CC671F">
      <w:pPr>
        <w:pStyle w:val="a3"/>
        <w:spacing w:before="8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2285365</wp:posOffset>
                </wp:positionH>
                <wp:positionV relativeFrom="paragraph">
                  <wp:posOffset>154305</wp:posOffset>
                </wp:positionV>
                <wp:extent cx="1117600" cy="217805"/>
                <wp:effectExtent l="0" t="0" r="0" b="0"/>
                <wp:wrapTopAndBottom/>
                <wp:docPr id="9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217805"/>
                          <a:chOff x="3599" y="243"/>
                          <a:chExt cx="1760" cy="343"/>
                        </a:xfrm>
                      </wpg:grpSpPr>
                      <wps:wsp>
                        <wps:cNvPr id="98" name="Freeform 73"/>
                        <wps:cNvSpPr>
                          <a:spLocks/>
                        </wps:cNvSpPr>
                        <wps:spPr bwMode="auto">
                          <a:xfrm>
                            <a:off x="3619" y="263"/>
                            <a:ext cx="1720" cy="199"/>
                          </a:xfrm>
                          <a:custGeom>
                            <a:avLst/>
                            <a:gdLst>
                              <a:gd name="T0" fmla="+- 0 5339 3619"/>
                              <a:gd name="T1" fmla="*/ T0 w 1720"/>
                              <a:gd name="T2" fmla="+- 0 263 263"/>
                              <a:gd name="T3" fmla="*/ 263 h 199"/>
                              <a:gd name="T4" fmla="+- 0 4479 3619"/>
                              <a:gd name="T5" fmla="*/ T4 w 1720"/>
                              <a:gd name="T6" fmla="+- 0 461 263"/>
                              <a:gd name="T7" fmla="*/ 461 h 199"/>
                              <a:gd name="T8" fmla="+- 0 3619 3619"/>
                              <a:gd name="T9" fmla="*/ T8 w 1720"/>
                              <a:gd name="T10" fmla="+- 0 263 263"/>
                              <a:gd name="T11" fmla="*/ 263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20" h="199">
                                <a:moveTo>
                                  <a:pt x="1720" y="0"/>
                                </a:moveTo>
                                <a:lnTo>
                                  <a:pt x="860" y="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2"/>
                        <wps:cNvSpPr>
                          <a:spLocks/>
                        </wps:cNvSpPr>
                        <wps:spPr bwMode="auto">
                          <a:xfrm>
                            <a:off x="3619" y="367"/>
                            <a:ext cx="1720" cy="199"/>
                          </a:xfrm>
                          <a:custGeom>
                            <a:avLst/>
                            <a:gdLst>
                              <a:gd name="T0" fmla="+- 0 5339 3619"/>
                              <a:gd name="T1" fmla="*/ T0 w 1720"/>
                              <a:gd name="T2" fmla="+- 0 367 367"/>
                              <a:gd name="T3" fmla="*/ 367 h 199"/>
                              <a:gd name="T4" fmla="+- 0 4479 3619"/>
                              <a:gd name="T5" fmla="*/ T4 w 1720"/>
                              <a:gd name="T6" fmla="+- 0 565 367"/>
                              <a:gd name="T7" fmla="*/ 565 h 199"/>
                              <a:gd name="T8" fmla="+- 0 3619 3619"/>
                              <a:gd name="T9" fmla="*/ T8 w 1720"/>
                              <a:gd name="T10" fmla="+- 0 367 367"/>
                              <a:gd name="T11" fmla="*/ 36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20" h="199">
                                <a:moveTo>
                                  <a:pt x="1720" y="0"/>
                                </a:moveTo>
                                <a:lnTo>
                                  <a:pt x="860" y="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1BE7BC5" id="Group 71" o:spid="_x0000_s1026" style="position:absolute;margin-left:179.95pt;margin-top:12.15pt;width:88pt;height:17.15pt;z-index:-251573248;mso-wrap-distance-left:0;mso-wrap-distance-right:0;mso-position-horizontal-relative:page" coordorigin="3599,243" coordsize="1760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">
                <v:shape id="Freeform 73" o:spid="_x0000_s1027" style="position:absolute;left:3619;top:263;width:1720;height:199;visibility:visible;mso-wrap-style:square;v-text-anchor:top" coordsize="17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" path="m1720,l860,198,,e" filled="f" strokecolor="#f79433" strokeweight="2pt">
                  <v:path arrowok="t" o:connecttype="custom" o:connectlocs="1720,263;860,461;0,263" o:connectangles="0,0,0"/>
                </v:shape>
                <v:shape id="Freeform 72" o:spid="_x0000_s1028" style="position:absolute;left:3619;top:367;width:1720;height:199;visibility:visible;mso-wrap-style:square;v-text-anchor:top" coordsize="17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" path="m1720,l860,198,,e" filled="f" strokecolor="#f79433" strokeweight="2pt">
                  <v:path arrowok="t" o:connecttype="custom" o:connectlocs="1720,367;860,565;0,367" o:connectangles="0,0,0"/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pStyle w:val="a3"/>
        <w:spacing w:before="2"/>
        <w:rPr>
          <w:sz w:val="15"/>
        </w:rPr>
      </w:pPr>
    </w:p>
    <w:p w:rsidR="006E6631" w:rsidRDefault="00CC671F">
      <w:pPr>
        <w:spacing w:before="92" w:line="247" w:lineRule="auto"/>
        <w:ind w:left="2230" w:right="248"/>
        <w:rPr>
          <w:rFonts w:ascii="Trebuchet MS" w:hAnsi="Trebuchet MS"/>
          <w:b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70485</wp:posOffset>
                </wp:positionV>
                <wp:extent cx="619125" cy="840105"/>
                <wp:effectExtent l="0" t="0" r="0" b="0"/>
                <wp:wrapNone/>
                <wp:docPr id="9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840105"/>
                          <a:chOff x="1162" y="111"/>
                          <a:chExt cx="975" cy="1323"/>
                        </a:xfrm>
                      </wpg:grpSpPr>
                      <wps:wsp>
                        <wps:cNvPr id="94" name="Freeform 70"/>
                        <wps:cNvSpPr>
                          <a:spLocks/>
                        </wps:cNvSpPr>
                        <wps:spPr bwMode="auto">
                          <a:xfrm>
                            <a:off x="1161" y="598"/>
                            <a:ext cx="488" cy="836"/>
                          </a:xfrm>
                          <a:custGeom>
                            <a:avLst/>
                            <a:gdLst>
                              <a:gd name="T0" fmla="+- 0 1440 1162"/>
                              <a:gd name="T1" fmla="*/ T0 w 488"/>
                              <a:gd name="T2" fmla="+- 0 599 599"/>
                              <a:gd name="T3" fmla="*/ 599 h 836"/>
                              <a:gd name="T4" fmla="+- 0 1162 1162"/>
                              <a:gd name="T5" fmla="*/ T4 w 488"/>
                              <a:gd name="T6" fmla="+- 0 599 599"/>
                              <a:gd name="T7" fmla="*/ 599 h 836"/>
                              <a:gd name="T8" fmla="+- 0 1162 1162"/>
                              <a:gd name="T9" fmla="*/ T8 w 488"/>
                              <a:gd name="T10" fmla="+- 0 952 599"/>
                              <a:gd name="T11" fmla="*/ 952 h 836"/>
                              <a:gd name="T12" fmla="+- 0 1169 1162"/>
                              <a:gd name="T13" fmla="*/ T12 w 488"/>
                              <a:gd name="T14" fmla="+- 0 1025 599"/>
                              <a:gd name="T15" fmla="*/ 1025 h 836"/>
                              <a:gd name="T16" fmla="+- 0 1192 1162"/>
                              <a:gd name="T17" fmla="*/ T16 w 488"/>
                              <a:gd name="T18" fmla="+- 0 1094 599"/>
                              <a:gd name="T19" fmla="*/ 1094 h 836"/>
                              <a:gd name="T20" fmla="+- 0 1228 1162"/>
                              <a:gd name="T21" fmla="*/ T20 w 488"/>
                              <a:gd name="T22" fmla="+- 0 1156 599"/>
                              <a:gd name="T23" fmla="*/ 1156 h 836"/>
                              <a:gd name="T24" fmla="+- 0 1276 1162"/>
                              <a:gd name="T25" fmla="*/ T24 w 488"/>
                              <a:gd name="T26" fmla="+- 0 1210 599"/>
                              <a:gd name="T27" fmla="*/ 1210 h 836"/>
                              <a:gd name="T28" fmla="+- 0 1336 1162"/>
                              <a:gd name="T29" fmla="*/ T28 w 488"/>
                              <a:gd name="T30" fmla="+- 0 1253 599"/>
                              <a:gd name="T31" fmla="*/ 1253 h 836"/>
                              <a:gd name="T32" fmla="+- 0 1649 1162"/>
                              <a:gd name="T33" fmla="*/ T32 w 488"/>
                              <a:gd name="T34" fmla="+- 0 1434 599"/>
                              <a:gd name="T35" fmla="*/ 1434 h 836"/>
                              <a:gd name="T36" fmla="+- 0 1649 1162"/>
                              <a:gd name="T37" fmla="*/ T36 w 488"/>
                              <a:gd name="T38" fmla="+- 0 1113 599"/>
                              <a:gd name="T39" fmla="*/ 1113 h 836"/>
                              <a:gd name="T40" fmla="+- 0 1475 1162"/>
                              <a:gd name="T41" fmla="*/ T40 w 488"/>
                              <a:gd name="T42" fmla="+- 0 1012 599"/>
                              <a:gd name="T43" fmla="*/ 1012 h 836"/>
                              <a:gd name="T44" fmla="+- 0 1460 1162"/>
                              <a:gd name="T45" fmla="*/ T44 w 488"/>
                              <a:gd name="T46" fmla="+- 0 1001 599"/>
                              <a:gd name="T47" fmla="*/ 1001 h 836"/>
                              <a:gd name="T48" fmla="+- 0 1449 1162"/>
                              <a:gd name="T49" fmla="*/ T48 w 488"/>
                              <a:gd name="T50" fmla="+- 0 987 599"/>
                              <a:gd name="T51" fmla="*/ 987 h 836"/>
                              <a:gd name="T52" fmla="+- 0 1442 1162"/>
                              <a:gd name="T53" fmla="*/ T52 w 488"/>
                              <a:gd name="T54" fmla="+- 0 970 599"/>
                              <a:gd name="T55" fmla="*/ 970 h 836"/>
                              <a:gd name="T56" fmla="+- 0 1440 1162"/>
                              <a:gd name="T57" fmla="*/ T56 w 488"/>
                              <a:gd name="T58" fmla="+- 0 952 599"/>
                              <a:gd name="T59" fmla="*/ 952 h 836"/>
                              <a:gd name="T60" fmla="+- 0 1440 1162"/>
                              <a:gd name="T61" fmla="*/ T60 w 488"/>
                              <a:gd name="T62" fmla="+- 0 599 599"/>
                              <a:gd name="T63" fmla="*/ 599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8" h="836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7" y="426"/>
                                </a:lnTo>
                                <a:lnTo>
                                  <a:pt x="30" y="495"/>
                                </a:lnTo>
                                <a:lnTo>
                                  <a:pt x="66" y="557"/>
                                </a:lnTo>
                                <a:lnTo>
                                  <a:pt x="114" y="611"/>
                                </a:lnTo>
                                <a:lnTo>
                                  <a:pt x="174" y="654"/>
                                </a:lnTo>
                                <a:lnTo>
                                  <a:pt x="487" y="835"/>
                                </a:lnTo>
                                <a:lnTo>
                                  <a:pt x="487" y="514"/>
                                </a:lnTo>
                                <a:lnTo>
                                  <a:pt x="313" y="413"/>
                                </a:lnTo>
                                <a:lnTo>
                                  <a:pt x="298" y="402"/>
                                </a:lnTo>
                                <a:lnTo>
                                  <a:pt x="287" y="388"/>
                                </a:lnTo>
                                <a:lnTo>
                                  <a:pt x="280" y="371"/>
                                </a:lnTo>
                                <a:lnTo>
                                  <a:pt x="278" y="353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9B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9"/>
                        <wps:cNvSpPr>
                          <a:spLocks/>
                        </wps:cNvSpPr>
                        <wps:spPr bwMode="auto">
                          <a:xfrm>
                            <a:off x="1648" y="111"/>
                            <a:ext cx="488" cy="1184"/>
                          </a:xfrm>
                          <a:custGeom>
                            <a:avLst/>
                            <a:gdLst>
                              <a:gd name="T0" fmla="+- 0 2136 1648"/>
                              <a:gd name="T1" fmla="*/ T0 w 488"/>
                              <a:gd name="T2" fmla="+- 0 111 111"/>
                              <a:gd name="T3" fmla="*/ 111 h 1184"/>
                              <a:gd name="T4" fmla="+- 0 1649 1648"/>
                              <a:gd name="T5" fmla="*/ T4 w 488"/>
                              <a:gd name="T6" fmla="+- 0 111 111"/>
                              <a:gd name="T7" fmla="*/ 111 h 1184"/>
                              <a:gd name="T8" fmla="+- 0 1649 1648"/>
                              <a:gd name="T9" fmla="*/ T8 w 488"/>
                              <a:gd name="T10" fmla="+- 0 390 111"/>
                              <a:gd name="T11" fmla="*/ 390 h 1184"/>
                              <a:gd name="T12" fmla="+- 0 1858 1648"/>
                              <a:gd name="T13" fmla="*/ T12 w 488"/>
                              <a:gd name="T14" fmla="+- 0 390 111"/>
                              <a:gd name="T15" fmla="*/ 390 h 1184"/>
                              <a:gd name="T16" fmla="+- 0 1857 1648"/>
                              <a:gd name="T17" fmla="*/ T16 w 488"/>
                              <a:gd name="T18" fmla="+- 0 813 111"/>
                              <a:gd name="T19" fmla="*/ 813 h 1184"/>
                              <a:gd name="T20" fmla="+- 0 1823 1648"/>
                              <a:gd name="T21" fmla="*/ T20 w 488"/>
                              <a:gd name="T22" fmla="+- 0 872 111"/>
                              <a:gd name="T23" fmla="*/ 872 h 1184"/>
                              <a:gd name="T24" fmla="+- 0 1649 1648"/>
                              <a:gd name="T25" fmla="*/ T24 w 488"/>
                              <a:gd name="T26" fmla="+- 0 973 111"/>
                              <a:gd name="T27" fmla="*/ 973 h 1184"/>
                              <a:gd name="T28" fmla="+- 0 1648 1648"/>
                              <a:gd name="T29" fmla="*/ T28 w 488"/>
                              <a:gd name="T30" fmla="+- 0 1295 111"/>
                              <a:gd name="T31" fmla="*/ 1295 h 1184"/>
                              <a:gd name="T32" fmla="+- 0 1962 1648"/>
                              <a:gd name="T33" fmla="*/ T32 w 488"/>
                              <a:gd name="T34" fmla="+- 0 1114 111"/>
                              <a:gd name="T35" fmla="*/ 1114 h 1184"/>
                              <a:gd name="T36" fmla="+- 0 2021 1648"/>
                              <a:gd name="T37" fmla="*/ T36 w 488"/>
                              <a:gd name="T38" fmla="+- 0 1071 111"/>
                              <a:gd name="T39" fmla="*/ 1071 h 1184"/>
                              <a:gd name="T40" fmla="+- 0 2070 1648"/>
                              <a:gd name="T41" fmla="*/ T40 w 488"/>
                              <a:gd name="T42" fmla="+- 0 1017 111"/>
                              <a:gd name="T43" fmla="*/ 1017 h 1184"/>
                              <a:gd name="T44" fmla="+- 0 2106 1648"/>
                              <a:gd name="T45" fmla="*/ T44 w 488"/>
                              <a:gd name="T46" fmla="+- 0 954 111"/>
                              <a:gd name="T47" fmla="*/ 954 h 1184"/>
                              <a:gd name="T48" fmla="+- 0 2129 1648"/>
                              <a:gd name="T49" fmla="*/ T48 w 488"/>
                              <a:gd name="T50" fmla="+- 0 886 111"/>
                              <a:gd name="T51" fmla="*/ 886 h 1184"/>
                              <a:gd name="T52" fmla="+- 0 2136 1648"/>
                              <a:gd name="T53" fmla="*/ T52 w 488"/>
                              <a:gd name="T54" fmla="+- 0 813 111"/>
                              <a:gd name="T55" fmla="*/ 813 h 1184"/>
                              <a:gd name="T56" fmla="+- 0 2136 1648"/>
                              <a:gd name="T57" fmla="*/ T56 w 488"/>
                              <a:gd name="T58" fmla="+- 0 111 111"/>
                              <a:gd name="T59" fmla="*/ 111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8" h="1184">
                                <a:moveTo>
                                  <a:pt x="48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79"/>
                                </a:lnTo>
                                <a:lnTo>
                                  <a:pt x="210" y="279"/>
                                </a:lnTo>
                                <a:lnTo>
                                  <a:pt x="209" y="702"/>
                                </a:lnTo>
                                <a:lnTo>
                                  <a:pt x="175" y="761"/>
                                </a:lnTo>
                                <a:lnTo>
                                  <a:pt x="1" y="862"/>
                                </a:lnTo>
                                <a:lnTo>
                                  <a:pt x="0" y="1184"/>
                                </a:lnTo>
                                <a:lnTo>
                                  <a:pt x="314" y="1003"/>
                                </a:lnTo>
                                <a:lnTo>
                                  <a:pt x="373" y="960"/>
                                </a:lnTo>
                                <a:lnTo>
                                  <a:pt x="422" y="906"/>
                                </a:lnTo>
                                <a:lnTo>
                                  <a:pt x="458" y="843"/>
                                </a:lnTo>
                                <a:lnTo>
                                  <a:pt x="481" y="775"/>
                                </a:lnTo>
                                <a:lnTo>
                                  <a:pt x="488" y="702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8"/>
                        <wps:cNvSpPr>
                          <a:spLocks/>
                        </wps:cNvSpPr>
                        <wps:spPr bwMode="auto">
                          <a:xfrm>
                            <a:off x="1161" y="111"/>
                            <a:ext cx="487" cy="488"/>
                          </a:xfrm>
                          <a:custGeom>
                            <a:avLst/>
                            <a:gdLst>
                              <a:gd name="T0" fmla="+- 0 1648 1162"/>
                              <a:gd name="T1" fmla="*/ T0 w 487"/>
                              <a:gd name="T2" fmla="+- 0 111 111"/>
                              <a:gd name="T3" fmla="*/ 111 h 488"/>
                              <a:gd name="T4" fmla="+- 0 1162 1162"/>
                              <a:gd name="T5" fmla="*/ T4 w 487"/>
                              <a:gd name="T6" fmla="+- 0 599 111"/>
                              <a:gd name="T7" fmla="*/ 599 h 488"/>
                              <a:gd name="T8" fmla="+- 0 1648 1162"/>
                              <a:gd name="T9" fmla="*/ T8 w 487"/>
                              <a:gd name="T10" fmla="+- 0 599 111"/>
                              <a:gd name="T11" fmla="*/ 599 h 488"/>
                              <a:gd name="T12" fmla="+- 0 1648 1162"/>
                              <a:gd name="T13" fmla="*/ T12 w 487"/>
                              <a:gd name="T14" fmla="+- 0 111 111"/>
                              <a:gd name="T15" fmla="*/ 111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7" h="488">
                                <a:moveTo>
                                  <a:pt x="486" y="0"/>
                                </a:moveTo>
                                <a:lnTo>
                                  <a:pt x="0" y="488"/>
                                </a:lnTo>
                                <a:lnTo>
                                  <a:pt x="486" y="488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3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339B7E" id="Group 67" o:spid="_x0000_s1026" style="position:absolute;margin-left:58.1pt;margin-top:5.55pt;width:48.75pt;height:66.15pt;z-index:251746304;mso-position-horizontal-relative:page" coordorigin="1162,111" coordsize="975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">
                <v:shape id="Freeform 70" o:spid="_x0000_s1027" style="position:absolute;left:1161;top:598;width:488;height:836;visibility:visible;mso-wrap-style:square;v-text-anchor:top" coordsize="48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" path="m278,l,,,353r7,73l30,495r36,62l114,611r60,43l487,835r,-321l313,413,298,402,287,388r-7,-17l278,353,278,xe" fillcolor="#c79b65" stroked="f">
                  <v:path arrowok="t" o:connecttype="custom" o:connectlocs="278,599;0,599;0,952;7,1025;30,1094;66,1156;114,1210;174,1253;487,1434;487,1113;313,1012;298,1001;287,987;280,970;278,952;278,599" o:connectangles="0,0,0,0,0,0,0,0,0,0,0,0,0,0,0,0"/>
                </v:shape>
                <v:shape id="Freeform 69" o:spid="_x0000_s1028" style="position:absolute;left:1648;top:111;width:488;height:1184;visibility:visible;mso-wrap-style:square;v-text-anchor:top" coordsize="488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" path="m488,l1,r,279l210,279r-1,423l175,761,1,862,,1184,314,1003r59,-43l422,906r36,-63l481,775r7,-73l488,xe" fillcolor="#e74c37" stroked="f">
                  <v:path arrowok="t" o:connecttype="custom" o:connectlocs="488,111;1,111;1,390;210,390;209,813;175,872;1,973;0,1295;314,1114;373,1071;422,1017;458,954;481,886;488,813;488,111" o:connectangles="0,0,0,0,0,0,0,0,0,0,0,0,0,0,0"/>
                </v:shape>
                <v:shape id="Freeform 68" o:spid="_x0000_s1029" style="position:absolute;left:1161;top:111;width:487;height:488;visibility:visible;mso-wrap-style:square;v-text-anchor:top" coordsize="48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" path="m486,l,488r486,l486,xe" fillcolor="#673b2b" stroked="f">
                  <v:path arrowok="t" o:connecttype="custom" o:connectlocs="486,111;0,599;486,599;486,111" o:connectangles="0,0,0,0"/>
                </v:shape>
                <w10:wrap anchorx="page"/>
              </v:group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28"/>
        </w:rPr>
        <w:t xml:space="preserve">ПОСЕТИТЬ </w:t>
      </w:r>
      <w:r w:rsidR="00E20640">
        <w:rPr>
          <w:rFonts w:ascii="Trebuchet MS" w:hAnsi="Trebuchet MS"/>
          <w:b/>
          <w:color w:val="9CC64A"/>
          <w:sz w:val="28"/>
        </w:rPr>
        <w:t>ЦЕНТР</w:t>
      </w:r>
      <w:r w:rsidR="00E20640">
        <w:rPr>
          <w:rFonts w:ascii="Trebuchet MS" w:hAnsi="Trebuchet MS"/>
          <w:b/>
          <w:color w:val="9CC64A"/>
          <w:spacing w:val="-55"/>
          <w:sz w:val="28"/>
        </w:rPr>
        <w:t xml:space="preserve"> </w:t>
      </w:r>
      <w:r w:rsidR="00E20640">
        <w:rPr>
          <w:rFonts w:ascii="Trebuchet MS" w:hAnsi="Trebuchet MS"/>
          <w:b/>
          <w:color w:val="9CC64A"/>
          <w:spacing w:val="-2"/>
          <w:sz w:val="28"/>
        </w:rPr>
        <w:t xml:space="preserve">ГОСУДАРСТВЕННЫХ </w:t>
      </w:r>
      <w:r w:rsidR="00E20640">
        <w:rPr>
          <w:rFonts w:ascii="Trebuchet MS" w:hAnsi="Trebuchet MS"/>
          <w:b/>
          <w:color w:val="9CC64A"/>
          <w:sz w:val="28"/>
        </w:rPr>
        <w:t>УСЛУГ «МОИ ДОКУМЕНТЫ»</w:t>
      </w:r>
    </w:p>
    <w:p w:rsidR="006E6631" w:rsidRDefault="00E20640">
      <w:pPr>
        <w:spacing w:before="25" w:line="249" w:lineRule="auto"/>
        <w:ind w:left="2230" w:right="1073"/>
        <w:jc w:val="both"/>
        <w:rPr>
          <w:sz w:val="20"/>
        </w:rPr>
      </w:pPr>
      <w:r>
        <w:rPr>
          <w:color w:val="231F20"/>
          <w:sz w:val="20"/>
        </w:rPr>
        <w:t>Подать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заявление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регистрации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месту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жительства (прописке)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открыть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лицевой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счет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новую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 xml:space="preserve">квартиру. </w:t>
      </w:r>
      <w:r>
        <w:rPr>
          <w:color w:val="9CC64A"/>
          <w:sz w:val="20"/>
        </w:rPr>
        <w:t>Можно</w:t>
      </w:r>
      <w:r>
        <w:rPr>
          <w:color w:val="9CC64A"/>
          <w:spacing w:val="-11"/>
          <w:sz w:val="20"/>
        </w:rPr>
        <w:t xml:space="preserve"> </w:t>
      </w:r>
      <w:r>
        <w:rPr>
          <w:color w:val="9CC64A"/>
          <w:sz w:val="20"/>
        </w:rPr>
        <w:t>обратиться</w:t>
      </w:r>
      <w:r>
        <w:rPr>
          <w:color w:val="9CC64A"/>
          <w:spacing w:val="-11"/>
          <w:sz w:val="20"/>
        </w:rPr>
        <w:t xml:space="preserve"> </w:t>
      </w:r>
      <w:r>
        <w:rPr>
          <w:color w:val="9CC64A"/>
          <w:sz w:val="20"/>
        </w:rPr>
        <w:t>в</w:t>
      </w:r>
      <w:r>
        <w:rPr>
          <w:color w:val="9CC64A"/>
          <w:spacing w:val="-10"/>
          <w:sz w:val="20"/>
        </w:rPr>
        <w:t xml:space="preserve"> </w:t>
      </w:r>
      <w:r>
        <w:rPr>
          <w:color w:val="9CC64A"/>
          <w:sz w:val="20"/>
        </w:rPr>
        <w:t>любое</w:t>
      </w:r>
      <w:r>
        <w:rPr>
          <w:color w:val="9CC64A"/>
          <w:spacing w:val="-11"/>
          <w:sz w:val="20"/>
        </w:rPr>
        <w:t xml:space="preserve"> </w:t>
      </w:r>
      <w:r>
        <w:rPr>
          <w:color w:val="9CC64A"/>
          <w:sz w:val="20"/>
        </w:rPr>
        <w:t>отделение</w:t>
      </w:r>
      <w:r>
        <w:rPr>
          <w:color w:val="9CC64A"/>
          <w:spacing w:val="-11"/>
          <w:sz w:val="20"/>
        </w:rPr>
        <w:t xml:space="preserve"> </w:t>
      </w:r>
      <w:r>
        <w:rPr>
          <w:color w:val="9CC64A"/>
          <w:sz w:val="20"/>
        </w:rPr>
        <w:t>МФЦ.</w:t>
      </w:r>
    </w:p>
    <w:p w:rsidR="006E6631" w:rsidRDefault="00CC671F">
      <w:pPr>
        <w:pStyle w:val="a3"/>
        <w:spacing w:before="6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2298065</wp:posOffset>
                </wp:positionH>
                <wp:positionV relativeFrom="paragraph">
                  <wp:posOffset>138430</wp:posOffset>
                </wp:positionV>
                <wp:extent cx="1117600" cy="217805"/>
                <wp:effectExtent l="0" t="0" r="0" b="0"/>
                <wp:wrapTopAndBottom/>
                <wp:docPr id="9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217805"/>
                          <a:chOff x="3619" y="218"/>
                          <a:chExt cx="1760" cy="343"/>
                        </a:xfrm>
                      </wpg:grpSpPr>
                      <wps:wsp>
                        <wps:cNvPr id="91" name="Freeform 66"/>
                        <wps:cNvSpPr>
                          <a:spLocks/>
                        </wps:cNvSpPr>
                        <wps:spPr bwMode="auto">
                          <a:xfrm>
                            <a:off x="3639" y="238"/>
                            <a:ext cx="1720" cy="199"/>
                          </a:xfrm>
                          <a:custGeom>
                            <a:avLst/>
                            <a:gdLst>
                              <a:gd name="T0" fmla="+- 0 5359 3639"/>
                              <a:gd name="T1" fmla="*/ T0 w 1720"/>
                              <a:gd name="T2" fmla="+- 0 238 238"/>
                              <a:gd name="T3" fmla="*/ 238 h 199"/>
                              <a:gd name="T4" fmla="+- 0 4499 3639"/>
                              <a:gd name="T5" fmla="*/ T4 w 1720"/>
                              <a:gd name="T6" fmla="+- 0 436 238"/>
                              <a:gd name="T7" fmla="*/ 436 h 199"/>
                              <a:gd name="T8" fmla="+- 0 3639 3639"/>
                              <a:gd name="T9" fmla="*/ T8 w 1720"/>
                              <a:gd name="T10" fmla="+- 0 238 238"/>
                              <a:gd name="T11" fmla="*/ 238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20" h="199">
                                <a:moveTo>
                                  <a:pt x="1720" y="0"/>
                                </a:moveTo>
                                <a:lnTo>
                                  <a:pt x="860" y="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5"/>
                        <wps:cNvSpPr>
                          <a:spLocks/>
                        </wps:cNvSpPr>
                        <wps:spPr bwMode="auto">
                          <a:xfrm>
                            <a:off x="3639" y="342"/>
                            <a:ext cx="1720" cy="199"/>
                          </a:xfrm>
                          <a:custGeom>
                            <a:avLst/>
                            <a:gdLst>
                              <a:gd name="T0" fmla="+- 0 5359 3639"/>
                              <a:gd name="T1" fmla="*/ T0 w 1720"/>
                              <a:gd name="T2" fmla="+- 0 342 342"/>
                              <a:gd name="T3" fmla="*/ 342 h 199"/>
                              <a:gd name="T4" fmla="+- 0 4499 3639"/>
                              <a:gd name="T5" fmla="*/ T4 w 1720"/>
                              <a:gd name="T6" fmla="+- 0 540 342"/>
                              <a:gd name="T7" fmla="*/ 540 h 199"/>
                              <a:gd name="T8" fmla="+- 0 3639 3639"/>
                              <a:gd name="T9" fmla="*/ T8 w 1720"/>
                              <a:gd name="T10" fmla="+- 0 342 342"/>
                              <a:gd name="T11" fmla="*/ 342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20" h="199">
                                <a:moveTo>
                                  <a:pt x="1720" y="0"/>
                                </a:moveTo>
                                <a:lnTo>
                                  <a:pt x="860" y="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4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E93CA1" id="Group 64" o:spid="_x0000_s1026" style="position:absolute;margin-left:180.95pt;margin-top:10.9pt;width:88pt;height:17.15pt;z-index:-251572224;mso-wrap-distance-left:0;mso-wrap-distance-right:0;mso-position-horizontal-relative:page" coordorigin="3619,218" coordsize="1760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">
                <v:shape id="Freeform 66" o:spid="_x0000_s1027" style="position:absolute;left:3639;top:238;width:1720;height:199;visibility:visible;mso-wrap-style:square;v-text-anchor:top" coordsize="17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" path="m1720,l860,198,,e" filled="f" strokecolor="#f79433" strokeweight="2pt">
                  <v:path arrowok="t" o:connecttype="custom" o:connectlocs="1720,238;860,436;0,238" o:connectangles="0,0,0"/>
                </v:shape>
                <v:shape id="Freeform 65" o:spid="_x0000_s1028" style="position:absolute;left:3639;top:342;width:1720;height:199;visibility:visible;mso-wrap-style:square;v-text-anchor:top" coordsize="17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" path="m1720,l860,198,,e" filled="f" strokecolor="#f79433" strokeweight="2pt">
                  <v:path arrowok="t" o:connecttype="custom" o:connectlocs="1720,342;860,540;0,342" o:connectangles="0,0,0"/>
                </v:shape>
                <w10:wrap type="topAndBottom" anchorx="page"/>
              </v:group>
            </w:pict>
          </mc:Fallback>
        </mc:AlternateContent>
      </w:r>
    </w:p>
    <w:p w:rsidR="006E6631" w:rsidRDefault="006E6631">
      <w:pPr>
        <w:pStyle w:val="a3"/>
        <w:spacing w:before="9"/>
        <w:rPr>
          <w:sz w:val="18"/>
        </w:rPr>
      </w:pPr>
    </w:p>
    <w:p w:rsidR="006E6631" w:rsidRDefault="00CC671F">
      <w:pPr>
        <w:spacing w:line="247" w:lineRule="auto"/>
        <w:ind w:left="2230" w:right="2451"/>
        <w:rPr>
          <w:rFonts w:ascii="Trebuchet MS" w:hAnsi="Trebuchet MS"/>
          <w:b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14605</wp:posOffset>
                </wp:positionV>
                <wp:extent cx="639445" cy="814070"/>
                <wp:effectExtent l="0" t="0" r="0" b="0"/>
                <wp:wrapNone/>
                <wp:docPr id="8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814070"/>
                          <a:chOff x="1146" y="23"/>
                          <a:chExt cx="1007" cy="1282"/>
                        </a:xfrm>
                      </wpg:grpSpPr>
                      <wps:wsp>
                        <wps:cNvPr id="87" name="AutoShape 63"/>
                        <wps:cNvSpPr>
                          <a:spLocks/>
                        </wps:cNvSpPr>
                        <wps:spPr bwMode="auto">
                          <a:xfrm>
                            <a:off x="1145" y="23"/>
                            <a:ext cx="1007" cy="1282"/>
                          </a:xfrm>
                          <a:custGeom>
                            <a:avLst/>
                            <a:gdLst>
                              <a:gd name="T0" fmla="+- 0 1527 1146"/>
                              <a:gd name="T1" fmla="*/ T0 w 1007"/>
                              <a:gd name="T2" fmla="+- 0 24 23"/>
                              <a:gd name="T3" fmla="*/ 24 h 1282"/>
                              <a:gd name="T4" fmla="+- 0 1492 1146"/>
                              <a:gd name="T5" fmla="*/ T4 w 1007"/>
                              <a:gd name="T6" fmla="+- 0 27 23"/>
                              <a:gd name="T7" fmla="*/ 27 h 1282"/>
                              <a:gd name="T8" fmla="+- 0 1459 1146"/>
                              <a:gd name="T9" fmla="*/ T8 w 1007"/>
                              <a:gd name="T10" fmla="+- 0 37 23"/>
                              <a:gd name="T11" fmla="*/ 37 h 1282"/>
                              <a:gd name="T12" fmla="+- 0 1367 1146"/>
                              <a:gd name="T13" fmla="*/ T12 w 1007"/>
                              <a:gd name="T14" fmla="+- 0 85 23"/>
                              <a:gd name="T15" fmla="*/ 85 h 1282"/>
                              <a:gd name="T16" fmla="+- 0 1285 1146"/>
                              <a:gd name="T17" fmla="*/ T16 w 1007"/>
                              <a:gd name="T18" fmla="+- 0 149 23"/>
                              <a:gd name="T19" fmla="*/ 149 h 1282"/>
                              <a:gd name="T20" fmla="+- 0 1220 1146"/>
                              <a:gd name="T21" fmla="*/ T20 w 1007"/>
                              <a:gd name="T22" fmla="+- 0 212 23"/>
                              <a:gd name="T23" fmla="*/ 212 h 1282"/>
                              <a:gd name="T24" fmla="+- 0 1166 1146"/>
                              <a:gd name="T25" fmla="*/ T24 w 1007"/>
                              <a:gd name="T26" fmla="+- 0 285 23"/>
                              <a:gd name="T27" fmla="*/ 285 h 1282"/>
                              <a:gd name="T28" fmla="+- 0 1151 1146"/>
                              <a:gd name="T29" fmla="*/ T28 w 1007"/>
                              <a:gd name="T30" fmla="+- 0 321 23"/>
                              <a:gd name="T31" fmla="*/ 321 h 1282"/>
                              <a:gd name="T32" fmla="+- 0 1146 1146"/>
                              <a:gd name="T33" fmla="*/ T32 w 1007"/>
                              <a:gd name="T34" fmla="+- 0 360 23"/>
                              <a:gd name="T35" fmla="*/ 360 h 1282"/>
                              <a:gd name="T36" fmla="+- 0 1146 1146"/>
                              <a:gd name="T37" fmla="*/ T36 w 1007"/>
                              <a:gd name="T38" fmla="+- 0 540 23"/>
                              <a:gd name="T39" fmla="*/ 540 h 1282"/>
                              <a:gd name="T40" fmla="+- 0 1160 1146"/>
                              <a:gd name="T41" fmla="*/ T40 w 1007"/>
                              <a:gd name="T42" fmla="+- 0 1192 23"/>
                              <a:gd name="T43" fmla="*/ 1192 h 1282"/>
                              <a:gd name="T44" fmla="+- 0 1259 1146"/>
                              <a:gd name="T45" fmla="*/ T44 w 1007"/>
                              <a:gd name="T46" fmla="+- 0 1290 23"/>
                              <a:gd name="T47" fmla="*/ 1290 h 1282"/>
                              <a:gd name="T48" fmla="+- 0 1793 1146"/>
                              <a:gd name="T49" fmla="*/ T48 w 1007"/>
                              <a:gd name="T50" fmla="+- 0 1305 23"/>
                              <a:gd name="T51" fmla="*/ 1305 h 1282"/>
                              <a:gd name="T52" fmla="+- 0 1977 1146"/>
                              <a:gd name="T53" fmla="*/ T52 w 1007"/>
                              <a:gd name="T54" fmla="+- 0 1304 23"/>
                              <a:gd name="T55" fmla="*/ 1304 h 1282"/>
                              <a:gd name="T56" fmla="+- 0 2007 1146"/>
                              <a:gd name="T57" fmla="*/ T56 w 1007"/>
                              <a:gd name="T58" fmla="+- 0 1300 23"/>
                              <a:gd name="T59" fmla="*/ 1300 h 1282"/>
                              <a:gd name="T60" fmla="+- 0 2112 1146"/>
                              <a:gd name="T61" fmla="*/ T60 w 1007"/>
                              <a:gd name="T62" fmla="+- 0 1236 23"/>
                              <a:gd name="T63" fmla="*/ 1236 h 1282"/>
                              <a:gd name="T64" fmla="+- 0 1648 1146"/>
                              <a:gd name="T65" fmla="*/ T64 w 1007"/>
                              <a:gd name="T66" fmla="+- 0 1215 23"/>
                              <a:gd name="T67" fmla="*/ 1215 h 1282"/>
                              <a:gd name="T68" fmla="+- 0 1290 1146"/>
                              <a:gd name="T69" fmla="*/ T68 w 1007"/>
                              <a:gd name="T70" fmla="+- 0 1208 23"/>
                              <a:gd name="T71" fmla="*/ 1208 h 1282"/>
                              <a:gd name="T72" fmla="+- 0 1243 1146"/>
                              <a:gd name="T73" fmla="*/ T72 w 1007"/>
                              <a:gd name="T74" fmla="+- 0 1159 23"/>
                              <a:gd name="T75" fmla="*/ 1159 h 1282"/>
                              <a:gd name="T76" fmla="+- 0 1236 1146"/>
                              <a:gd name="T77" fmla="*/ T76 w 1007"/>
                              <a:gd name="T78" fmla="+- 0 353 23"/>
                              <a:gd name="T79" fmla="*/ 353 h 1282"/>
                              <a:gd name="T80" fmla="+- 0 1236 1146"/>
                              <a:gd name="T81" fmla="*/ T80 w 1007"/>
                              <a:gd name="T82" fmla="+- 0 342 23"/>
                              <a:gd name="T83" fmla="*/ 342 h 1282"/>
                              <a:gd name="T84" fmla="+- 0 1359 1146"/>
                              <a:gd name="T85" fmla="*/ T84 w 1007"/>
                              <a:gd name="T86" fmla="+- 0 341 23"/>
                              <a:gd name="T87" fmla="*/ 341 h 1282"/>
                              <a:gd name="T88" fmla="+- 0 1418 1146"/>
                              <a:gd name="T89" fmla="*/ T88 w 1007"/>
                              <a:gd name="T90" fmla="+- 0 336 23"/>
                              <a:gd name="T91" fmla="*/ 336 h 1282"/>
                              <a:gd name="T92" fmla="+- 0 1481 1146"/>
                              <a:gd name="T93" fmla="*/ T92 w 1007"/>
                              <a:gd name="T94" fmla="+- 0 304 23"/>
                              <a:gd name="T95" fmla="*/ 304 h 1282"/>
                              <a:gd name="T96" fmla="+- 0 1508 1146"/>
                              <a:gd name="T97" fmla="*/ T96 w 1007"/>
                              <a:gd name="T98" fmla="+- 0 237 23"/>
                              <a:gd name="T99" fmla="*/ 237 h 1282"/>
                              <a:gd name="T100" fmla="+- 0 1509 1146"/>
                              <a:gd name="T101" fmla="*/ T100 w 1007"/>
                              <a:gd name="T102" fmla="+- 0 209 23"/>
                              <a:gd name="T103" fmla="*/ 209 h 1282"/>
                              <a:gd name="T104" fmla="+- 0 1511 1146"/>
                              <a:gd name="T105" fmla="*/ T104 w 1007"/>
                              <a:gd name="T106" fmla="+- 0 130 23"/>
                              <a:gd name="T107" fmla="*/ 130 h 1282"/>
                              <a:gd name="T108" fmla="+- 0 2123 1146"/>
                              <a:gd name="T109" fmla="*/ T108 w 1007"/>
                              <a:gd name="T110" fmla="+- 0 113 23"/>
                              <a:gd name="T111" fmla="*/ 113 h 1282"/>
                              <a:gd name="T112" fmla="+- 0 2039 1146"/>
                              <a:gd name="T113" fmla="*/ T112 w 1007"/>
                              <a:gd name="T114" fmla="+- 0 37 23"/>
                              <a:gd name="T115" fmla="*/ 37 h 1282"/>
                              <a:gd name="T116" fmla="+- 0 1877 1146"/>
                              <a:gd name="T117" fmla="*/ T116 w 1007"/>
                              <a:gd name="T118" fmla="+- 0 23 23"/>
                              <a:gd name="T119" fmla="*/ 23 h 1282"/>
                              <a:gd name="T120" fmla="+- 0 2123 1146"/>
                              <a:gd name="T121" fmla="*/ T120 w 1007"/>
                              <a:gd name="T122" fmla="+- 0 113 23"/>
                              <a:gd name="T123" fmla="*/ 113 h 1282"/>
                              <a:gd name="T124" fmla="+- 0 2005 1146"/>
                              <a:gd name="T125" fmla="*/ T124 w 1007"/>
                              <a:gd name="T126" fmla="+- 0 120 23"/>
                              <a:gd name="T127" fmla="*/ 120 h 1282"/>
                              <a:gd name="T128" fmla="+- 0 2056 1146"/>
                              <a:gd name="T129" fmla="*/ T128 w 1007"/>
                              <a:gd name="T130" fmla="+- 0 171 23"/>
                              <a:gd name="T131" fmla="*/ 171 h 1282"/>
                              <a:gd name="T132" fmla="+- 0 2063 1146"/>
                              <a:gd name="T133" fmla="*/ T132 w 1007"/>
                              <a:gd name="T134" fmla="+- 0 1118 23"/>
                              <a:gd name="T135" fmla="*/ 1118 h 1282"/>
                              <a:gd name="T136" fmla="+- 0 2049 1146"/>
                              <a:gd name="T137" fmla="*/ T136 w 1007"/>
                              <a:gd name="T138" fmla="+- 0 1172 23"/>
                              <a:gd name="T139" fmla="*/ 1172 h 1282"/>
                              <a:gd name="T140" fmla="+- 0 2007 1146"/>
                              <a:gd name="T141" fmla="*/ T140 w 1007"/>
                              <a:gd name="T142" fmla="+- 0 1207 23"/>
                              <a:gd name="T143" fmla="*/ 1207 h 1282"/>
                              <a:gd name="T144" fmla="+- 0 1983 1146"/>
                              <a:gd name="T145" fmla="*/ T144 w 1007"/>
                              <a:gd name="T146" fmla="+- 0 1215 23"/>
                              <a:gd name="T147" fmla="*/ 1215 h 1282"/>
                              <a:gd name="T148" fmla="+- 0 2124 1146"/>
                              <a:gd name="T149" fmla="*/ T148 w 1007"/>
                              <a:gd name="T150" fmla="+- 0 1215 23"/>
                              <a:gd name="T151" fmla="*/ 1215 h 1282"/>
                              <a:gd name="T152" fmla="+- 0 2152 1146"/>
                              <a:gd name="T153" fmla="*/ T152 w 1007"/>
                              <a:gd name="T154" fmla="+- 0 1120 23"/>
                              <a:gd name="T155" fmla="*/ 1120 h 1282"/>
                              <a:gd name="T156" fmla="+- 0 2138 1146"/>
                              <a:gd name="T157" fmla="*/ T156 w 1007"/>
                              <a:gd name="T158" fmla="+- 0 136 23"/>
                              <a:gd name="T159" fmla="*/ 136 h 1282"/>
                              <a:gd name="T160" fmla="+- 0 1292 1146"/>
                              <a:gd name="T161" fmla="*/ T160 w 1007"/>
                              <a:gd name="T162" fmla="+- 0 342 23"/>
                              <a:gd name="T163" fmla="*/ 342 h 1282"/>
                              <a:gd name="T164" fmla="+- 0 1268 1146"/>
                              <a:gd name="T165" fmla="*/ T164 w 1007"/>
                              <a:gd name="T166" fmla="+- 0 342 23"/>
                              <a:gd name="T167" fmla="*/ 342 h 1282"/>
                              <a:gd name="T168" fmla="+- 0 1292 1146"/>
                              <a:gd name="T169" fmla="*/ T168 w 1007"/>
                              <a:gd name="T170" fmla="+- 0 342 23"/>
                              <a:gd name="T171" fmla="*/ 342 h 1282"/>
                              <a:gd name="T172" fmla="+- 0 1877 1146"/>
                              <a:gd name="T173" fmla="*/ T172 w 1007"/>
                              <a:gd name="T174" fmla="+- 0 23 23"/>
                              <a:gd name="T175" fmla="*/ 23 h 1282"/>
                              <a:gd name="T176" fmla="+- 0 1965 1146"/>
                              <a:gd name="T177" fmla="*/ T176 w 1007"/>
                              <a:gd name="T178" fmla="+- 0 23 23"/>
                              <a:gd name="T179" fmla="*/ 23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7" h="1282">
                                <a:moveTo>
                                  <a:pt x="644" y="0"/>
                                </a:moveTo>
                                <a:lnTo>
                                  <a:pt x="381" y="1"/>
                                </a:lnTo>
                                <a:lnTo>
                                  <a:pt x="364" y="2"/>
                                </a:lnTo>
                                <a:lnTo>
                                  <a:pt x="346" y="4"/>
                                </a:lnTo>
                                <a:lnTo>
                                  <a:pt x="329" y="9"/>
                                </a:lnTo>
                                <a:lnTo>
                                  <a:pt x="313" y="14"/>
                                </a:lnTo>
                                <a:lnTo>
                                  <a:pt x="265" y="36"/>
                                </a:lnTo>
                                <a:lnTo>
                                  <a:pt x="221" y="62"/>
                                </a:lnTo>
                                <a:lnTo>
                                  <a:pt x="180" y="93"/>
                                </a:lnTo>
                                <a:lnTo>
                                  <a:pt x="139" y="126"/>
                                </a:lnTo>
                                <a:lnTo>
                                  <a:pt x="106" y="157"/>
                                </a:lnTo>
                                <a:lnTo>
                                  <a:pt x="74" y="189"/>
                                </a:lnTo>
                                <a:lnTo>
                                  <a:pt x="45" y="224"/>
                                </a:lnTo>
                                <a:lnTo>
                                  <a:pt x="20" y="262"/>
                                </a:lnTo>
                                <a:lnTo>
                                  <a:pt x="11" y="280"/>
                                </a:lnTo>
                                <a:lnTo>
                                  <a:pt x="5" y="298"/>
                                </a:lnTo>
                                <a:lnTo>
                                  <a:pt x="1" y="317"/>
                                </a:lnTo>
                                <a:lnTo>
                                  <a:pt x="0" y="337"/>
                                </a:lnTo>
                                <a:lnTo>
                                  <a:pt x="0" y="421"/>
                                </a:lnTo>
                                <a:lnTo>
                                  <a:pt x="0" y="517"/>
                                </a:lnTo>
                                <a:lnTo>
                                  <a:pt x="0" y="1095"/>
                                </a:lnTo>
                                <a:lnTo>
                                  <a:pt x="14" y="1169"/>
                                </a:lnTo>
                                <a:lnTo>
                                  <a:pt x="54" y="1228"/>
                                </a:lnTo>
                                <a:lnTo>
                                  <a:pt x="113" y="1267"/>
                                </a:lnTo>
                                <a:lnTo>
                                  <a:pt x="187" y="1282"/>
                                </a:lnTo>
                                <a:lnTo>
                                  <a:pt x="647" y="1282"/>
                                </a:lnTo>
                                <a:lnTo>
                                  <a:pt x="816" y="1281"/>
                                </a:lnTo>
                                <a:lnTo>
                                  <a:pt x="831" y="1281"/>
                                </a:lnTo>
                                <a:lnTo>
                                  <a:pt x="846" y="1280"/>
                                </a:lnTo>
                                <a:lnTo>
                                  <a:pt x="861" y="1277"/>
                                </a:lnTo>
                                <a:lnTo>
                                  <a:pt x="920" y="1254"/>
                                </a:lnTo>
                                <a:lnTo>
                                  <a:pt x="966" y="1213"/>
                                </a:lnTo>
                                <a:lnTo>
                                  <a:pt x="978" y="1192"/>
                                </a:lnTo>
                                <a:lnTo>
                                  <a:pt x="502" y="1192"/>
                                </a:lnTo>
                                <a:lnTo>
                                  <a:pt x="178" y="1192"/>
                                </a:lnTo>
                                <a:lnTo>
                                  <a:pt x="144" y="1185"/>
                                </a:lnTo>
                                <a:lnTo>
                                  <a:pt x="116" y="1165"/>
                                </a:lnTo>
                                <a:lnTo>
                                  <a:pt x="97" y="1136"/>
                                </a:lnTo>
                                <a:lnTo>
                                  <a:pt x="90" y="1101"/>
                                </a:lnTo>
                                <a:lnTo>
                                  <a:pt x="90" y="330"/>
                                </a:lnTo>
                                <a:lnTo>
                                  <a:pt x="90" y="325"/>
                                </a:lnTo>
                                <a:lnTo>
                                  <a:pt x="90" y="319"/>
                                </a:lnTo>
                                <a:lnTo>
                                  <a:pt x="146" y="319"/>
                                </a:lnTo>
                                <a:lnTo>
                                  <a:pt x="213" y="318"/>
                                </a:lnTo>
                                <a:lnTo>
                                  <a:pt x="243" y="316"/>
                                </a:lnTo>
                                <a:lnTo>
                                  <a:pt x="272" y="313"/>
                                </a:lnTo>
                                <a:lnTo>
                                  <a:pt x="308" y="302"/>
                                </a:lnTo>
                                <a:lnTo>
                                  <a:pt x="335" y="281"/>
                                </a:lnTo>
                                <a:lnTo>
                                  <a:pt x="353" y="251"/>
                                </a:lnTo>
                                <a:lnTo>
                                  <a:pt x="362" y="214"/>
                                </a:lnTo>
                                <a:lnTo>
                                  <a:pt x="363" y="189"/>
                                </a:lnTo>
                                <a:lnTo>
                                  <a:pt x="363" y="186"/>
                                </a:lnTo>
                                <a:lnTo>
                                  <a:pt x="364" y="161"/>
                                </a:lnTo>
                                <a:lnTo>
                                  <a:pt x="365" y="107"/>
                                </a:lnTo>
                                <a:lnTo>
                                  <a:pt x="365" y="90"/>
                                </a:lnTo>
                                <a:lnTo>
                                  <a:pt x="977" y="90"/>
                                </a:lnTo>
                                <a:lnTo>
                                  <a:pt x="952" y="54"/>
                                </a:lnTo>
                                <a:lnTo>
                                  <a:pt x="893" y="14"/>
                                </a:lnTo>
                                <a:lnTo>
                                  <a:pt x="819" y="0"/>
                                </a:lnTo>
                                <a:lnTo>
                                  <a:pt x="731" y="0"/>
                                </a:lnTo>
                                <a:lnTo>
                                  <a:pt x="644" y="0"/>
                                </a:lnTo>
                                <a:close/>
                                <a:moveTo>
                                  <a:pt x="977" y="90"/>
                                </a:moveTo>
                                <a:lnTo>
                                  <a:pt x="820" y="90"/>
                                </a:lnTo>
                                <a:lnTo>
                                  <a:pt x="859" y="97"/>
                                </a:lnTo>
                                <a:lnTo>
                                  <a:pt x="890" y="117"/>
                                </a:lnTo>
                                <a:lnTo>
                                  <a:pt x="910" y="148"/>
                                </a:lnTo>
                                <a:lnTo>
                                  <a:pt x="916" y="186"/>
                                </a:lnTo>
                                <a:lnTo>
                                  <a:pt x="917" y="1095"/>
                                </a:lnTo>
                                <a:lnTo>
                                  <a:pt x="913" y="1124"/>
                                </a:lnTo>
                                <a:lnTo>
                                  <a:pt x="903" y="1149"/>
                                </a:lnTo>
                                <a:lnTo>
                                  <a:pt x="886" y="1169"/>
                                </a:lnTo>
                                <a:lnTo>
                                  <a:pt x="861" y="1184"/>
                                </a:lnTo>
                                <a:lnTo>
                                  <a:pt x="850" y="1189"/>
                                </a:lnTo>
                                <a:lnTo>
                                  <a:pt x="837" y="1192"/>
                                </a:lnTo>
                                <a:lnTo>
                                  <a:pt x="502" y="1192"/>
                                </a:lnTo>
                                <a:lnTo>
                                  <a:pt x="978" y="1192"/>
                                </a:lnTo>
                                <a:lnTo>
                                  <a:pt x="996" y="1160"/>
                                </a:lnTo>
                                <a:lnTo>
                                  <a:pt x="1006" y="1097"/>
                                </a:lnTo>
                                <a:lnTo>
                                  <a:pt x="1006" y="186"/>
                                </a:lnTo>
                                <a:lnTo>
                                  <a:pt x="992" y="113"/>
                                </a:lnTo>
                                <a:lnTo>
                                  <a:pt x="977" y="90"/>
                                </a:lnTo>
                                <a:close/>
                                <a:moveTo>
                                  <a:pt x="146" y="319"/>
                                </a:moveTo>
                                <a:lnTo>
                                  <a:pt x="90" y="319"/>
                                </a:lnTo>
                                <a:lnTo>
                                  <a:pt x="122" y="319"/>
                                </a:lnTo>
                                <a:lnTo>
                                  <a:pt x="137" y="319"/>
                                </a:lnTo>
                                <a:lnTo>
                                  <a:pt x="146" y="319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731" y="0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763"/>
                            <a:ext cx="226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61"/>
                        <wps:cNvSpPr>
                          <a:spLocks/>
                        </wps:cNvSpPr>
                        <wps:spPr bwMode="auto">
                          <a:xfrm>
                            <a:off x="1329" y="435"/>
                            <a:ext cx="640" cy="617"/>
                          </a:xfrm>
                          <a:custGeom>
                            <a:avLst/>
                            <a:gdLst>
                              <a:gd name="T0" fmla="+- 0 1666 1329"/>
                              <a:gd name="T1" fmla="*/ T0 w 640"/>
                              <a:gd name="T2" fmla="+- 0 1003 436"/>
                              <a:gd name="T3" fmla="*/ 1003 h 617"/>
                              <a:gd name="T4" fmla="+- 0 1652 1329"/>
                              <a:gd name="T5" fmla="*/ T4 w 640"/>
                              <a:gd name="T6" fmla="+- 0 986 436"/>
                              <a:gd name="T7" fmla="*/ 986 h 617"/>
                              <a:gd name="T8" fmla="+- 0 1359 1329"/>
                              <a:gd name="T9" fmla="*/ T8 w 640"/>
                              <a:gd name="T10" fmla="+- 0 986 436"/>
                              <a:gd name="T11" fmla="*/ 986 h 617"/>
                              <a:gd name="T12" fmla="+- 0 1337 1329"/>
                              <a:gd name="T13" fmla="*/ T12 w 640"/>
                              <a:gd name="T14" fmla="+- 0 994 436"/>
                              <a:gd name="T15" fmla="*/ 994 h 617"/>
                              <a:gd name="T16" fmla="+- 0 1329 1329"/>
                              <a:gd name="T17" fmla="*/ T16 w 640"/>
                              <a:gd name="T18" fmla="+- 0 1018 436"/>
                              <a:gd name="T19" fmla="*/ 1018 h 617"/>
                              <a:gd name="T20" fmla="+- 0 1336 1329"/>
                              <a:gd name="T21" fmla="*/ T20 w 640"/>
                              <a:gd name="T22" fmla="+- 0 1044 436"/>
                              <a:gd name="T23" fmla="*/ 1044 h 617"/>
                              <a:gd name="T24" fmla="+- 0 1358 1329"/>
                              <a:gd name="T25" fmla="*/ T24 w 640"/>
                              <a:gd name="T26" fmla="+- 0 1053 436"/>
                              <a:gd name="T27" fmla="*/ 1053 h 617"/>
                              <a:gd name="T28" fmla="+- 0 1526 1329"/>
                              <a:gd name="T29" fmla="*/ T28 w 640"/>
                              <a:gd name="T30" fmla="+- 0 1053 436"/>
                              <a:gd name="T31" fmla="*/ 1053 h 617"/>
                              <a:gd name="T32" fmla="+- 0 1606 1329"/>
                              <a:gd name="T33" fmla="*/ T32 w 640"/>
                              <a:gd name="T34" fmla="+- 0 1053 436"/>
                              <a:gd name="T35" fmla="*/ 1053 h 617"/>
                              <a:gd name="T36" fmla="+- 0 1653 1329"/>
                              <a:gd name="T37" fmla="*/ T36 w 640"/>
                              <a:gd name="T38" fmla="+- 0 1051 436"/>
                              <a:gd name="T39" fmla="*/ 1051 h 617"/>
                              <a:gd name="T40" fmla="+- 0 1664 1329"/>
                              <a:gd name="T41" fmla="*/ T40 w 640"/>
                              <a:gd name="T42" fmla="+- 0 1041 436"/>
                              <a:gd name="T43" fmla="*/ 1041 h 617"/>
                              <a:gd name="T44" fmla="+- 0 1668 1329"/>
                              <a:gd name="T45" fmla="*/ T44 w 640"/>
                              <a:gd name="T46" fmla="+- 0 1016 436"/>
                              <a:gd name="T47" fmla="*/ 1016 h 617"/>
                              <a:gd name="T48" fmla="+- 0 1667 1329"/>
                              <a:gd name="T49" fmla="*/ T48 w 640"/>
                              <a:gd name="T50" fmla="+- 0 729 436"/>
                              <a:gd name="T51" fmla="*/ 729 h 617"/>
                              <a:gd name="T52" fmla="+- 0 1652 1329"/>
                              <a:gd name="T53" fmla="*/ T52 w 640"/>
                              <a:gd name="T54" fmla="+- 0 713 436"/>
                              <a:gd name="T55" fmla="*/ 713 h 617"/>
                              <a:gd name="T56" fmla="+- 0 1569 1329"/>
                              <a:gd name="T57" fmla="*/ T56 w 640"/>
                              <a:gd name="T58" fmla="+- 0 711 436"/>
                              <a:gd name="T59" fmla="*/ 711 h 617"/>
                              <a:gd name="T60" fmla="+- 0 1346 1329"/>
                              <a:gd name="T61" fmla="*/ T60 w 640"/>
                              <a:gd name="T62" fmla="+- 0 713 436"/>
                              <a:gd name="T63" fmla="*/ 713 h 617"/>
                              <a:gd name="T64" fmla="+- 0 1331 1329"/>
                              <a:gd name="T65" fmla="*/ T64 w 640"/>
                              <a:gd name="T66" fmla="+- 0 729 436"/>
                              <a:gd name="T67" fmla="*/ 729 h 617"/>
                              <a:gd name="T68" fmla="+- 0 1331 1329"/>
                              <a:gd name="T69" fmla="*/ T68 w 640"/>
                              <a:gd name="T70" fmla="+- 0 758 436"/>
                              <a:gd name="T71" fmla="*/ 758 h 617"/>
                              <a:gd name="T72" fmla="+- 0 1346 1329"/>
                              <a:gd name="T73" fmla="*/ T72 w 640"/>
                              <a:gd name="T74" fmla="+- 0 775 436"/>
                              <a:gd name="T75" fmla="*/ 775 h 617"/>
                              <a:gd name="T76" fmla="+- 0 1639 1329"/>
                              <a:gd name="T77" fmla="*/ T76 w 640"/>
                              <a:gd name="T78" fmla="+- 0 778 436"/>
                              <a:gd name="T79" fmla="*/ 778 h 617"/>
                              <a:gd name="T80" fmla="+- 0 1661 1329"/>
                              <a:gd name="T81" fmla="*/ T80 w 640"/>
                              <a:gd name="T82" fmla="+- 0 770 436"/>
                              <a:gd name="T83" fmla="*/ 770 h 617"/>
                              <a:gd name="T84" fmla="+- 0 1668 1329"/>
                              <a:gd name="T85" fmla="*/ T84 w 640"/>
                              <a:gd name="T86" fmla="+- 0 745 436"/>
                              <a:gd name="T87" fmla="*/ 745 h 617"/>
                              <a:gd name="T88" fmla="+- 0 1666 1329"/>
                              <a:gd name="T89" fmla="*/ T88 w 640"/>
                              <a:gd name="T90" fmla="+- 0 855 436"/>
                              <a:gd name="T91" fmla="*/ 855 h 617"/>
                              <a:gd name="T92" fmla="+- 0 1499 1329"/>
                              <a:gd name="T93" fmla="*/ T92 w 640"/>
                              <a:gd name="T94" fmla="+- 0 848 436"/>
                              <a:gd name="T95" fmla="*/ 848 h 617"/>
                              <a:gd name="T96" fmla="+- 0 1347 1329"/>
                              <a:gd name="T97" fmla="*/ T96 w 640"/>
                              <a:gd name="T98" fmla="+- 0 850 436"/>
                              <a:gd name="T99" fmla="*/ 850 h 617"/>
                              <a:gd name="T100" fmla="+- 0 1331 1329"/>
                              <a:gd name="T101" fmla="*/ T100 w 640"/>
                              <a:gd name="T102" fmla="+- 0 867 436"/>
                              <a:gd name="T103" fmla="*/ 867 h 617"/>
                              <a:gd name="T104" fmla="+- 0 1331 1329"/>
                              <a:gd name="T105" fmla="*/ T104 w 640"/>
                              <a:gd name="T106" fmla="+- 0 896 436"/>
                              <a:gd name="T107" fmla="*/ 896 h 617"/>
                              <a:gd name="T108" fmla="+- 0 1347 1329"/>
                              <a:gd name="T109" fmla="*/ T108 w 640"/>
                              <a:gd name="T110" fmla="+- 0 913 436"/>
                              <a:gd name="T111" fmla="*/ 913 h 617"/>
                              <a:gd name="T112" fmla="+- 0 1396 1329"/>
                              <a:gd name="T113" fmla="*/ T112 w 640"/>
                              <a:gd name="T114" fmla="+- 0 915 436"/>
                              <a:gd name="T115" fmla="*/ 915 h 617"/>
                              <a:gd name="T116" fmla="+- 0 1501 1329"/>
                              <a:gd name="T117" fmla="*/ T116 w 640"/>
                              <a:gd name="T118" fmla="+- 0 915 436"/>
                              <a:gd name="T119" fmla="*/ 915 h 617"/>
                              <a:gd name="T120" fmla="+- 0 1655 1329"/>
                              <a:gd name="T121" fmla="*/ T120 w 640"/>
                              <a:gd name="T122" fmla="+- 0 916 436"/>
                              <a:gd name="T123" fmla="*/ 916 h 617"/>
                              <a:gd name="T124" fmla="+- 0 1664 1329"/>
                              <a:gd name="T125" fmla="*/ T124 w 640"/>
                              <a:gd name="T126" fmla="+- 0 910 436"/>
                              <a:gd name="T127" fmla="*/ 910 h 617"/>
                              <a:gd name="T128" fmla="+- 0 1669 1329"/>
                              <a:gd name="T129" fmla="*/ T128 w 640"/>
                              <a:gd name="T130" fmla="+- 0 882 436"/>
                              <a:gd name="T131" fmla="*/ 882 h 617"/>
                              <a:gd name="T132" fmla="+- 0 1965 1329"/>
                              <a:gd name="T133" fmla="*/ T132 w 640"/>
                              <a:gd name="T134" fmla="+- 0 450 436"/>
                              <a:gd name="T135" fmla="*/ 450 h 617"/>
                              <a:gd name="T136" fmla="+- 0 1951 1329"/>
                              <a:gd name="T137" fmla="*/ T136 w 640"/>
                              <a:gd name="T138" fmla="+- 0 437 436"/>
                              <a:gd name="T139" fmla="*/ 437 h 617"/>
                              <a:gd name="T140" fmla="+- 0 1362 1329"/>
                              <a:gd name="T141" fmla="*/ T140 w 640"/>
                              <a:gd name="T142" fmla="+- 0 436 436"/>
                              <a:gd name="T143" fmla="*/ 436 h 617"/>
                              <a:gd name="T144" fmla="+- 0 1337 1329"/>
                              <a:gd name="T145" fmla="*/ T144 w 640"/>
                              <a:gd name="T146" fmla="+- 0 444 436"/>
                              <a:gd name="T147" fmla="*/ 444 h 617"/>
                              <a:gd name="T148" fmla="+- 0 1329 1329"/>
                              <a:gd name="T149" fmla="*/ T148 w 640"/>
                              <a:gd name="T150" fmla="+- 0 470 436"/>
                              <a:gd name="T151" fmla="*/ 470 h 617"/>
                              <a:gd name="T152" fmla="+- 0 1337 1329"/>
                              <a:gd name="T153" fmla="*/ T152 w 640"/>
                              <a:gd name="T154" fmla="+- 0 495 436"/>
                              <a:gd name="T155" fmla="*/ 495 h 617"/>
                              <a:gd name="T156" fmla="+- 0 1361 1329"/>
                              <a:gd name="T157" fmla="*/ T156 w 640"/>
                              <a:gd name="T158" fmla="+- 0 503 436"/>
                              <a:gd name="T159" fmla="*/ 503 h 617"/>
                              <a:gd name="T160" fmla="+- 0 1935 1329"/>
                              <a:gd name="T161" fmla="*/ T160 w 640"/>
                              <a:gd name="T162" fmla="+- 0 503 436"/>
                              <a:gd name="T163" fmla="*/ 503 h 617"/>
                              <a:gd name="T164" fmla="+- 0 1963 1329"/>
                              <a:gd name="T165" fmla="*/ T164 w 640"/>
                              <a:gd name="T166" fmla="+- 0 493 436"/>
                              <a:gd name="T167" fmla="*/ 493 h 617"/>
                              <a:gd name="T168" fmla="+- 0 1969 1329"/>
                              <a:gd name="T169" fmla="*/ T168 w 640"/>
                              <a:gd name="T170" fmla="+- 0 464 436"/>
                              <a:gd name="T171" fmla="*/ 464 h 617"/>
                              <a:gd name="T172" fmla="+- 0 1968 1329"/>
                              <a:gd name="T173" fmla="*/ T172 w 640"/>
                              <a:gd name="T174" fmla="+- 0 598 436"/>
                              <a:gd name="T175" fmla="*/ 598 h 617"/>
                              <a:gd name="T176" fmla="+- 0 1958 1329"/>
                              <a:gd name="T177" fmla="*/ T176 w 640"/>
                              <a:gd name="T178" fmla="+- 0 573 436"/>
                              <a:gd name="T179" fmla="*/ 573 h 617"/>
                              <a:gd name="T180" fmla="+- 0 1346 1329"/>
                              <a:gd name="T181" fmla="*/ T180 w 640"/>
                              <a:gd name="T182" fmla="+- 0 575 436"/>
                              <a:gd name="T183" fmla="*/ 575 h 617"/>
                              <a:gd name="T184" fmla="+- 0 1331 1329"/>
                              <a:gd name="T185" fmla="*/ T184 w 640"/>
                              <a:gd name="T186" fmla="+- 0 592 436"/>
                              <a:gd name="T187" fmla="*/ 592 h 617"/>
                              <a:gd name="T188" fmla="+- 0 1331 1329"/>
                              <a:gd name="T189" fmla="*/ T188 w 640"/>
                              <a:gd name="T190" fmla="+- 0 621 436"/>
                              <a:gd name="T191" fmla="*/ 621 h 617"/>
                              <a:gd name="T192" fmla="+- 0 1346 1329"/>
                              <a:gd name="T193" fmla="*/ T192 w 640"/>
                              <a:gd name="T194" fmla="+- 0 638 436"/>
                              <a:gd name="T195" fmla="*/ 638 h 617"/>
                              <a:gd name="T196" fmla="+- 0 1651 1329"/>
                              <a:gd name="T197" fmla="*/ T196 w 640"/>
                              <a:gd name="T198" fmla="+- 0 640 436"/>
                              <a:gd name="T199" fmla="*/ 640 h 617"/>
                              <a:gd name="T200" fmla="+- 0 1952 1329"/>
                              <a:gd name="T201" fmla="*/ T200 w 640"/>
                              <a:gd name="T202" fmla="+- 0 637 436"/>
                              <a:gd name="T203" fmla="*/ 637 h 617"/>
                              <a:gd name="T204" fmla="+- 0 1969 1329"/>
                              <a:gd name="T205" fmla="*/ T204 w 640"/>
                              <a:gd name="T206" fmla="+- 0 616 436"/>
                              <a:gd name="T207" fmla="*/ 616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40" h="617">
                                <a:moveTo>
                                  <a:pt x="339" y="580"/>
                                </a:moveTo>
                                <a:lnTo>
                                  <a:pt x="337" y="567"/>
                                </a:lnTo>
                                <a:lnTo>
                                  <a:pt x="333" y="553"/>
                                </a:lnTo>
                                <a:lnTo>
                                  <a:pt x="323" y="550"/>
                                </a:lnTo>
                                <a:lnTo>
                                  <a:pt x="169" y="550"/>
                                </a:lnTo>
                                <a:lnTo>
                                  <a:pt x="30" y="550"/>
                                </a:lnTo>
                                <a:lnTo>
                                  <a:pt x="17" y="552"/>
                                </a:lnTo>
                                <a:lnTo>
                                  <a:pt x="8" y="558"/>
                                </a:lnTo>
                                <a:lnTo>
                                  <a:pt x="2" y="568"/>
                                </a:lnTo>
                                <a:lnTo>
                                  <a:pt x="0" y="582"/>
                                </a:lnTo>
                                <a:lnTo>
                                  <a:pt x="2" y="597"/>
                                </a:lnTo>
                                <a:lnTo>
                                  <a:pt x="7" y="608"/>
                                </a:lnTo>
                                <a:lnTo>
                                  <a:pt x="16" y="614"/>
                                </a:lnTo>
                                <a:lnTo>
                                  <a:pt x="29" y="617"/>
                                </a:lnTo>
                                <a:lnTo>
                                  <a:pt x="64" y="617"/>
                                </a:lnTo>
                                <a:lnTo>
                                  <a:pt x="197" y="617"/>
                                </a:lnTo>
                                <a:lnTo>
                                  <a:pt x="241" y="617"/>
                                </a:lnTo>
                                <a:lnTo>
                                  <a:pt x="277" y="617"/>
                                </a:lnTo>
                                <a:lnTo>
                                  <a:pt x="318" y="616"/>
                                </a:lnTo>
                                <a:lnTo>
                                  <a:pt x="324" y="615"/>
                                </a:lnTo>
                                <a:lnTo>
                                  <a:pt x="328" y="613"/>
                                </a:lnTo>
                                <a:lnTo>
                                  <a:pt x="335" y="605"/>
                                </a:lnTo>
                                <a:lnTo>
                                  <a:pt x="338" y="594"/>
                                </a:lnTo>
                                <a:lnTo>
                                  <a:pt x="339" y="580"/>
                                </a:lnTo>
                                <a:moveTo>
                                  <a:pt x="339" y="309"/>
                                </a:moveTo>
                                <a:lnTo>
                                  <a:pt x="338" y="293"/>
                                </a:lnTo>
                                <a:lnTo>
                                  <a:pt x="333" y="283"/>
                                </a:lnTo>
                                <a:lnTo>
                                  <a:pt x="323" y="277"/>
                                </a:lnTo>
                                <a:lnTo>
                                  <a:pt x="310" y="275"/>
                                </a:lnTo>
                                <a:lnTo>
                                  <a:pt x="240" y="275"/>
                                </a:lnTo>
                                <a:lnTo>
                                  <a:pt x="31" y="275"/>
                                </a:lnTo>
                                <a:lnTo>
                                  <a:pt x="17" y="277"/>
                                </a:lnTo>
                                <a:lnTo>
                                  <a:pt x="8" y="283"/>
                                </a:lnTo>
                                <a:lnTo>
                                  <a:pt x="2" y="293"/>
                                </a:lnTo>
                                <a:lnTo>
                                  <a:pt x="0" y="308"/>
                                </a:lnTo>
                                <a:lnTo>
                                  <a:pt x="2" y="322"/>
                                </a:lnTo>
                                <a:lnTo>
                                  <a:pt x="8" y="333"/>
                                </a:lnTo>
                                <a:lnTo>
                                  <a:pt x="17" y="339"/>
                                </a:lnTo>
                                <a:lnTo>
                                  <a:pt x="31" y="342"/>
                                </a:lnTo>
                                <a:lnTo>
                                  <a:pt x="310" y="342"/>
                                </a:lnTo>
                                <a:lnTo>
                                  <a:pt x="323" y="340"/>
                                </a:lnTo>
                                <a:lnTo>
                                  <a:pt x="332" y="334"/>
                                </a:lnTo>
                                <a:lnTo>
                                  <a:pt x="337" y="324"/>
                                </a:lnTo>
                                <a:lnTo>
                                  <a:pt x="339" y="309"/>
                                </a:lnTo>
                                <a:moveTo>
                                  <a:pt x="340" y="446"/>
                                </a:moveTo>
                                <a:lnTo>
                                  <a:pt x="337" y="419"/>
                                </a:lnTo>
                                <a:lnTo>
                                  <a:pt x="329" y="412"/>
                                </a:lnTo>
                                <a:lnTo>
                                  <a:pt x="170" y="412"/>
                                </a:lnTo>
                                <a:lnTo>
                                  <a:pt x="32" y="412"/>
                                </a:lnTo>
                                <a:lnTo>
                                  <a:pt x="18" y="414"/>
                                </a:lnTo>
                                <a:lnTo>
                                  <a:pt x="8" y="420"/>
                                </a:lnTo>
                                <a:lnTo>
                                  <a:pt x="2" y="431"/>
                                </a:lnTo>
                                <a:lnTo>
                                  <a:pt x="0" y="446"/>
                                </a:lnTo>
                                <a:lnTo>
                                  <a:pt x="2" y="460"/>
                                </a:lnTo>
                                <a:lnTo>
                                  <a:pt x="8" y="471"/>
                                </a:lnTo>
                                <a:lnTo>
                                  <a:pt x="18" y="477"/>
                                </a:lnTo>
                                <a:lnTo>
                                  <a:pt x="31" y="479"/>
                                </a:lnTo>
                                <a:lnTo>
                                  <a:pt x="67" y="479"/>
                                </a:lnTo>
                                <a:lnTo>
                                  <a:pt x="172" y="479"/>
                                </a:lnTo>
                                <a:lnTo>
                                  <a:pt x="250" y="479"/>
                                </a:lnTo>
                                <a:lnTo>
                                  <a:pt x="326" y="480"/>
                                </a:lnTo>
                                <a:lnTo>
                                  <a:pt x="327" y="479"/>
                                </a:lnTo>
                                <a:lnTo>
                                  <a:pt x="335" y="474"/>
                                </a:lnTo>
                                <a:lnTo>
                                  <a:pt x="339" y="453"/>
                                </a:lnTo>
                                <a:lnTo>
                                  <a:pt x="340" y="446"/>
                                </a:lnTo>
                                <a:moveTo>
                                  <a:pt x="640" y="28"/>
                                </a:moveTo>
                                <a:lnTo>
                                  <a:pt x="636" y="14"/>
                                </a:lnTo>
                                <a:lnTo>
                                  <a:pt x="631" y="6"/>
                                </a:lnTo>
                                <a:lnTo>
                                  <a:pt x="622" y="1"/>
                                </a:lnTo>
                                <a:lnTo>
                                  <a:pt x="608" y="0"/>
                                </a:lnTo>
                                <a:lnTo>
                                  <a:pt x="33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8" y="59"/>
                                </a:lnTo>
                                <a:lnTo>
                                  <a:pt x="18" y="65"/>
                                </a:lnTo>
                                <a:lnTo>
                                  <a:pt x="32" y="67"/>
                                </a:lnTo>
                                <a:lnTo>
                                  <a:pt x="322" y="67"/>
                                </a:lnTo>
                                <a:lnTo>
                                  <a:pt x="606" y="67"/>
                                </a:lnTo>
                                <a:lnTo>
                                  <a:pt x="623" y="64"/>
                                </a:lnTo>
                                <a:lnTo>
                                  <a:pt x="634" y="57"/>
                                </a:lnTo>
                                <a:lnTo>
                                  <a:pt x="640" y="44"/>
                                </a:lnTo>
                                <a:lnTo>
                                  <a:pt x="640" y="28"/>
                                </a:lnTo>
                                <a:moveTo>
                                  <a:pt x="640" y="180"/>
                                </a:moveTo>
                                <a:lnTo>
                                  <a:pt x="639" y="162"/>
                                </a:lnTo>
                                <a:lnTo>
                                  <a:pt x="635" y="143"/>
                                </a:lnTo>
                                <a:lnTo>
                                  <a:pt x="629" y="137"/>
                                </a:lnTo>
                                <a:lnTo>
                                  <a:pt x="30" y="137"/>
                                </a:lnTo>
                                <a:lnTo>
                                  <a:pt x="17" y="139"/>
                                </a:lnTo>
                                <a:lnTo>
                                  <a:pt x="8" y="146"/>
                                </a:lnTo>
                                <a:lnTo>
                                  <a:pt x="2" y="156"/>
                                </a:lnTo>
                                <a:lnTo>
                                  <a:pt x="0" y="171"/>
                                </a:lnTo>
                                <a:lnTo>
                                  <a:pt x="2" y="185"/>
                                </a:lnTo>
                                <a:lnTo>
                                  <a:pt x="8" y="196"/>
                                </a:lnTo>
                                <a:lnTo>
                                  <a:pt x="17" y="202"/>
                                </a:lnTo>
                                <a:lnTo>
                                  <a:pt x="30" y="204"/>
                                </a:lnTo>
                                <a:lnTo>
                                  <a:pt x="322" y="204"/>
                                </a:lnTo>
                                <a:lnTo>
                                  <a:pt x="606" y="204"/>
                                </a:lnTo>
                                <a:lnTo>
                                  <a:pt x="623" y="201"/>
                                </a:lnTo>
                                <a:lnTo>
                                  <a:pt x="634" y="193"/>
                                </a:lnTo>
                                <a:lnTo>
                                  <a:pt x="640" y="180"/>
                                </a:lnTo>
                              </a:path>
                            </a:pathLst>
                          </a:custGeom>
                          <a:solidFill>
                            <a:srgbClr val="9CC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5567F0" id="Group 60" o:spid="_x0000_s1026" style="position:absolute;margin-left:57.3pt;margin-top:1.15pt;width:50.35pt;height:64.1pt;z-index:251747328;mso-position-horizontal-relative:page" coordorigin="1146,23" coordsize="1007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">
                <v:shape id="AutoShape 63" o:spid="_x0000_s1027" style="position:absolute;left:1145;top:23;width:1007;height:1282;visibility:visible;mso-wrap-style:square;v-text-anchor:top" coordsize="1007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" path="m644,l381,1,364,2,346,4,329,9r-16,5l265,36,221,62,180,93r-41,33l106,157,74,189,45,224,20,262r-9,18l5,298,1,317,,337r,84l,517r,578l14,1169r40,59l113,1267r74,15l647,1282r169,-1l831,1281r15,-1l861,1277r59,-23l966,1213r12,-21l502,1192r-324,l144,1185r-28,-20l97,1136r-7,-35l90,330r,-5l90,319r56,l213,318r30,-2l272,313r36,-11l335,281r18,-30l362,214r1,-25l363,186r1,-25l365,107r,-17l977,90,952,54,893,14,819,,731,,644,xm977,90r-157,l859,97r31,20l910,148r6,38l917,1095r-4,29l903,1149r-17,20l861,1184r-11,5l837,1192r-335,l978,1192r18,-32l1006,1097r,-911l992,113,977,90xm146,319r-56,l122,319r15,l146,319xm819,l731,r88,xe" fillcolor="#9cc64a" stroked="f">
                  <v:path arrowok="t" o:connecttype="custom" o:connectlocs="381,24;346,27;313,37;221,85;139,149;74,212;20,285;5,321;0,360;0,540;14,1192;113,1290;647,1305;831,1304;861,1300;966,1236;502,1215;144,1208;97,1159;90,353;90,342;213,341;272,336;335,304;362,237;363,209;365,130;977,113;893,37;731,23;977,113;859,120;910,171;917,1118;903,1172;861,1207;837,1215;978,1215;1006,1120;992,136;146,342;122,342;146,342;731,23;819,23" o:connectangles="0,0,0,0,0,0,0,0,0,0,0,0,0,0,0,0,0,0,0,0,0,0,0,0,0,0,0,0,0,0,0,0,0,0,0,0,0,0,0,0,0,0,0,0,0"/>
                </v:shape>
                <v:shape id="Picture 62" o:spid="_x0000_s1028" type="#_x0000_t75" style="position:absolute;left:1759;top:763;width:226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">
                  <v:imagedata r:id="rId77" o:title=""/>
                </v:shape>
                <v:shape id="AutoShape 61" o:spid="_x0000_s1029" style="position:absolute;left:1329;top:435;width:640;height:617;visibility:visible;mso-wrap-style:square;v-text-anchor:top" coordsize="640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" path="m339,580r-2,-13l333,553r-10,-3l169,550r-139,l17,552r-9,6l2,568,,582r2,15l7,608r9,6l29,617r35,l197,617r44,l277,617r41,-1l324,615r4,-2l335,605r3,-11l339,580t,-271l338,293r-5,-10l323,277r-13,-2l240,275r-209,l17,277r-9,6l2,293,,308r2,14l8,333r9,6l31,342r279,l323,340r9,-6l337,324r2,-15m340,446r-3,-27l329,412r-159,l32,412r-14,2l8,420,2,431,,446r2,14l8,471r10,6l31,479r36,l172,479r78,l326,480r1,-1l335,474r4,-21l340,446m640,28l636,14,631,6,622,1,608,,33,,18,2,8,8,2,19,,34,2,48,8,59r10,6l32,67r290,l606,67r17,-3l634,57r6,-13l640,28t,152l639,162r-4,-19l629,137r-599,l17,139r-9,7l2,156,,171r2,14l8,196r9,6l30,204r292,l606,204r17,-3l634,193r6,-13e" fillcolor="#9cc64a" stroked="f">
                  <v:path arrowok="t" o:connecttype="custom" o:connectlocs="337,1003;323,986;30,986;8,994;0,1018;7,1044;29,1053;197,1053;277,1053;324,1051;335,1041;339,1016;338,729;323,713;240,711;17,713;2,729;2,758;17,775;310,778;332,770;339,745;337,855;170,848;18,850;2,867;2,896;18,913;67,915;172,915;326,916;335,910;340,882;636,450;622,437;33,436;8,444;0,470;8,495;32,503;606,503;634,493;640,464;639,598;629,573;17,575;2,592;2,621;17,638;322,640;623,637;640,616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28"/>
        </w:rPr>
        <w:t xml:space="preserve">ПОЛУЧИТЬ РЕГИСТРАЦИЮ </w:t>
      </w:r>
      <w:r w:rsidR="00E20640">
        <w:rPr>
          <w:rFonts w:ascii="Trebuchet MS" w:hAnsi="Trebuchet MS"/>
          <w:b/>
          <w:color w:val="9CC64A"/>
          <w:sz w:val="28"/>
        </w:rPr>
        <w:t>В НОВОЙ КВАРТИРЕ</w:t>
      </w:r>
    </w:p>
    <w:p w:rsidR="006E6631" w:rsidRDefault="00E20640">
      <w:pPr>
        <w:spacing w:before="48" w:line="249" w:lineRule="auto"/>
        <w:ind w:left="2230" w:right="1262"/>
        <w:rPr>
          <w:sz w:val="20"/>
        </w:rPr>
      </w:pPr>
      <w:r>
        <w:rPr>
          <w:color w:val="231F20"/>
          <w:sz w:val="20"/>
        </w:rPr>
        <w:t>Вас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зарегистрируют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месту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жительства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(прописка) в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новой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квартире.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Одновременно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Вы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будете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сняты</w:t>
      </w:r>
    </w:p>
    <w:p w:rsidR="006E6631" w:rsidRDefault="00E20640">
      <w:pPr>
        <w:spacing w:before="2"/>
        <w:ind w:left="2230"/>
        <w:jc w:val="both"/>
        <w:rPr>
          <w:sz w:val="20"/>
        </w:rPr>
      </w:pPr>
      <w:r>
        <w:rPr>
          <w:color w:val="231F20"/>
          <w:sz w:val="20"/>
        </w:rPr>
        <w:t>с регистрационного учета по старому адресу.</w:t>
      </w:r>
    </w:p>
    <w:p w:rsidR="006E6631" w:rsidRDefault="006E6631">
      <w:pPr>
        <w:pStyle w:val="a3"/>
        <w:rPr>
          <w:sz w:val="22"/>
        </w:rPr>
      </w:pPr>
    </w:p>
    <w:p w:rsidR="006E6631" w:rsidRDefault="00E20640">
      <w:pPr>
        <w:pStyle w:val="8"/>
        <w:spacing w:before="154"/>
        <w:ind w:left="252"/>
      </w:pPr>
      <w:r>
        <w:rPr>
          <w:color w:val="231F20"/>
        </w:rPr>
        <w:t>СПРАВОЧНО:</w:t>
      </w:r>
    </w:p>
    <w:p w:rsidR="006E6631" w:rsidRDefault="00E20640">
      <w:pPr>
        <w:pStyle w:val="a3"/>
        <w:spacing w:before="6"/>
        <w:ind w:left="252"/>
      </w:pPr>
      <w:r>
        <w:rPr>
          <w:color w:val="231F20"/>
          <w:u w:val="single" w:color="231F20"/>
        </w:rPr>
        <w:t>Согласно п.3 постановления Правительства РФ от 17.07.1995 № 713</w:t>
      </w:r>
    </w:p>
    <w:p w:rsidR="006E6631" w:rsidRDefault="00E20640">
      <w:pPr>
        <w:pStyle w:val="a3"/>
        <w:spacing w:before="8" w:line="249" w:lineRule="auto"/>
        <w:ind w:left="252" w:right="269"/>
      </w:pPr>
      <w:r>
        <w:rPr>
          <w:color w:val="231F20"/>
        </w:rPr>
        <w:t>Местом жительства является жилой дом, квартира, комната, жилое помещение специализированного жилищного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фонда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жилое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помещение,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3"/>
        </w:rPr>
        <w:t xml:space="preserve"> </w:t>
      </w:r>
      <w:r>
        <w:rPr>
          <w:color w:val="F15A29"/>
        </w:rPr>
        <w:t>гражданин</w:t>
      </w:r>
      <w:r>
        <w:rPr>
          <w:color w:val="F15A29"/>
          <w:spacing w:val="-13"/>
        </w:rPr>
        <w:t xml:space="preserve"> </w:t>
      </w:r>
      <w:r>
        <w:rPr>
          <w:color w:val="F15A29"/>
        </w:rPr>
        <w:t>постоянно</w:t>
      </w:r>
      <w:r>
        <w:rPr>
          <w:color w:val="F15A29"/>
          <w:spacing w:val="-12"/>
        </w:rPr>
        <w:t xml:space="preserve"> </w:t>
      </w:r>
      <w:r>
        <w:rPr>
          <w:color w:val="F15A29"/>
        </w:rPr>
        <w:t>или</w:t>
      </w:r>
      <w:r>
        <w:rPr>
          <w:color w:val="F15A29"/>
          <w:spacing w:val="-13"/>
        </w:rPr>
        <w:t xml:space="preserve"> </w:t>
      </w:r>
      <w:r>
        <w:rPr>
          <w:color w:val="F15A29"/>
        </w:rPr>
        <w:t>преимущественно проживает</w:t>
      </w:r>
      <w:r>
        <w:rPr>
          <w:color w:val="F15A29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собственника,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договору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найма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(поднайма),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договору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найма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специализированно- </w:t>
      </w:r>
      <w:proofErr w:type="spellStart"/>
      <w:r>
        <w:rPr>
          <w:color w:val="231F20"/>
        </w:rPr>
        <w:t>го</w:t>
      </w:r>
      <w:proofErr w:type="spellEnd"/>
      <w:proofErr w:type="gramEnd"/>
      <w:r>
        <w:rPr>
          <w:color w:val="231F20"/>
        </w:rPr>
        <w:t xml:space="preserve"> жилого помещения либо </w:t>
      </w:r>
      <w:r>
        <w:rPr>
          <w:color w:val="F15A29"/>
        </w:rPr>
        <w:t>на иных основаниях, предусмотренных законодательством Российской Федерации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зарегистрирован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жительства.</w:t>
      </w:r>
    </w:p>
    <w:p w:rsidR="006E6631" w:rsidRDefault="006E6631">
      <w:pPr>
        <w:spacing w:line="249" w:lineRule="auto"/>
        <w:sectPr w:rsidR="006E6631">
          <w:pgSz w:w="8960" w:h="12480"/>
          <w:pgMar w:top="980" w:right="320" w:bottom="280" w:left="340" w:header="590" w:footer="0" w:gutter="0"/>
          <w:cols w:space="720"/>
        </w:sectPr>
      </w:pPr>
    </w:p>
    <w:p w:rsidR="006E6631" w:rsidRDefault="00CC671F">
      <w:pPr>
        <w:pStyle w:val="a3"/>
        <w:ind w:left="-340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1904365" cy="254000"/>
                <wp:effectExtent l="0" t="6350" r="635" b="0"/>
                <wp:docPr id="8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4365" cy="254000"/>
                          <a:chOff x="0" y="0"/>
                          <a:chExt cx="2999" cy="400"/>
                        </a:xfrm>
                      </wpg:grpSpPr>
                      <wps:wsp>
                        <wps:cNvPr id="8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51" cy="90"/>
                          </a:xfrm>
                          <a:prstGeom prst="rect">
                            <a:avLst/>
                          </a:pr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303"/>
                            <a:ext cx="586" cy="57"/>
                          </a:xfrm>
                          <a:prstGeom prst="rect">
                            <a:avLst/>
                          </a:pr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89"/>
                            <a:ext cx="586" cy="214"/>
                          </a:xfrm>
                          <a:prstGeom prst="rect">
                            <a:avLst/>
                          </a:pr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6"/>
                        <wps:cNvSpPr>
                          <a:spLocks/>
                        </wps:cNvSpPr>
                        <wps:spPr bwMode="auto">
                          <a:xfrm>
                            <a:off x="585" y="0"/>
                            <a:ext cx="65" cy="40"/>
                          </a:xfrm>
                          <a:custGeom>
                            <a:avLst/>
                            <a:gdLst>
                              <a:gd name="T0" fmla="+- 0 651 586"/>
                              <a:gd name="T1" fmla="*/ T0 w 65"/>
                              <a:gd name="T2" fmla="*/ 0 h 40"/>
                              <a:gd name="T3" fmla="+- 0 586 586"/>
                              <a:gd name="T4" fmla="*/ T3 w 65"/>
                              <a:gd name="T5" fmla="*/ 40 h 40"/>
                              <a:gd name="T6" fmla="+- 0 651 586"/>
                              <a:gd name="T7" fmla="*/ T6 w 65"/>
                              <a:gd name="T8" fmla="*/ 40 h 40"/>
                              <a:gd name="T9" fmla="+- 0 651 586"/>
                              <a:gd name="T10" fmla="*/ T9 w 65"/>
                              <a:gd name="T11" fmla="*/ 0 h 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0"/>
                                </a:moveTo>
                                <a:lnTo>
                                  <a:pt x="0" y="40"/>
                                </a:lnTo>
                                <a:lnTo>
                                  <a:pt x="65" y="4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85" y="89"/>
                            <a:ext cx="2414" cy="310"/>
                          </a:xfrm>
                          <a:prstGeom prst="rect">
                            <a:avLst/>
                          </a:prstGeom>
                          <a:solidFill>
                            <a:srgbClr val="FDBA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631" w:rsidRDefault="00E20640">
                              <w:pPr>
                                <w:spacing w:line="303" w:lineRule="exact"/>
                                <w:ind w:left="164"/>
                                <w:rPr>
                                  <w:rFonts w:ascii="Trebuchet MS" w:hAns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30"/>
                                </w:rPr>
                                <w:t>ПРИЛОЖЕНИЕ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4" o:spid="_x0000_s1143" style="width:149.95pt;height:20pt;mso-position-horizontal-relative:char;mso-position-vertical-relative:line" coordsize="2999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">
                <v:rect id="Rectangle 59" o:spid="_x0000_s1144" style="position:absolute;width:65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" fillcolor="#f79433" stroked="f"/>
                <v:rect id="Rectangle 58" o:spid="_x0000_s1145" style="position:absolute;top:303;width:586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" fillcolor="#f79433" stroked="f"/>
                <v:rect id="Rectangle 57" o:spid="_x0000_s1146" style="position:absolute;top:89;width:586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" fillcolor="#f79433" stroked="f"/>
                <v:shape id="Freeform 56" o:spid="_x0000_s1147" style="position:absolute;left:585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" path="m65,l,40r65,l65,xe" fillcolor="#f15a29" stroked="f">
                  <v:path arrowok="t" o:connecttype="custom" o:connectlocs="65,0;0,40;65,40;65,0" o:connectangles="0,0,0,0"/>
                </v:shape>
                <v:shape id="Text Box 55" o:spid="_x0000_s1148" type="#_x0000_t202" style="position:absolute;left:585;top:89;width:241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" fillcolor="#fdba43" stroked="f">
                  <v:textbox inset="0,0,0,0">
                    <w:txbxContent>
                      <w:p w:rsidR="006E6631" w:rsidRDefault="00E20640">
                        <w:pPr>
                          <w:spacing w:line="303" w:lineRule="exact"/>
                          <w:ind w:left="164"/>
                          <w:rPr>
                            <w:rFonts w:ascii="Trebuchet MS" w:hAns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30"/>
                          </w:rPr>
                          <w:t>ПРИЛОЖЕНИЕ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6631" w:rsidRDefault="006E6631">
      <w:pPr>
        <w:pStyle w:val="a3"/>
        <w:spacing w:before="11"/>
        <w:rPr>
          <w:sz w:val="17"/>
        </w:rPr>
      </w:pPr>
    </w:p>
    <w:p w:rsidR="006E6631" w:rsidRDefault="00E20640">
      <w:pPr>
        <w:pStyle w:val="1"/>
        <w:spacing w:line="409" w:lineRule="exact"/>
        <w:ind w:left="335"/>
      </w:pPr>
      <w:r>
        <w:rPr>
          <w:color w:val="F15A29"/>
        </w:rPr>
        <w:t>ПЕРЕЧЕНЬ ВОПРОСОВ,</w:t>
      </w:r>
    </w:p>
    <w:p w:rsidR="006E6631" w:rsidRDefault="00E20640">
      <w:pPr>
        <w:pStyle w:val="4"/>
        <w:spacing w:line="247" w:lineRule="auto"/>
        <w:ind w:left="335"/>
      </w:pPr>
      <w:r>
        <w:rPr>
          <w:color w:val="F15A29"/>
        </w:rPr>
        <w:t>ОТНОСЯЩИХСЯ К КОМПЕТЕНЦИИ ОРГАНИЗАЦИЙ, ОСУЩЕСТВЛЯЮЩИХ ПРИЕМ И КОНСУЛЬТИРОВАНИЕ ГРАЖДАН</w:t>
      </w:r>
    </w:p>
    <w:p w:rsidR="006E6631" w:rsidRDefault="00E20640">
      <w:pPr>
        <w:pStyle w:val="6"/>
        <w:spacing w:before="191"/>
      </w:pPr>
      <w:r>
        <w:rPr>
          <w:noProof/>
          <w:lang w:bidi="ar-SA"/>
        </w:rPr>
        <w:drawing>
          <wp:anchor distT="0" distB="0" distL="0" distR="0" simplePos="0" relativeHeight="251753472" behindDoc="0" locked="0" layoutInCell="1" allowOverlap="1">
            <wp:simplePos x="0" y="0"/>
            <wp:positionH relativeFrom="page">
              <wp:posOffset>429408</wp:posOffset>
            </wp:positionH>
            <wp:positionV relativeFrom="paragraph">
              <wp:posOffset>108072</wp:posOffset>
            </wp:positionV>
            <wp:extent cx="167072" cy="169811"/>
            <wp:effectExtent l="0" t="0" r="0" b="0"/>
            <wp:wrapNone/>
            <wp:docPr id="1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72" cy="16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Вопросы, связанные с переездом в новую квартиру</w:t>
      </w:r>
    </w:p>
    <w:p w:rsidR="006E6631" w:rsidRDefault="006E6631">
      <w:pPr>
        <w:sectPr w:rsidR="006E6631">
          <w:headerReference w:type="default" r:id="rId79"/>
          <w:pgSz w:w="8960" w:h="12480"/>
          <w:pgMar w:top="580" w:right="320" w:bottom="280" w:left="340" w:header="0" w:footer="0" w:gutter="0"/>
          <w:cols w:space="720"/>
        </w:sectPr>
      </w:pPr>
    </w:p>
    <w:p w:rsidR="006E6631" w:rsidRDefault="006E6631">
      <w:pPr>
        <w:pStyle w:val="a3"/>
        <w:spacing w:before="4"/>
        <w:rPr>
          <w:rFonts w:ascii="Trebuchet MS"/>
          <w:b/>
        </w:rPr>
      </w:pPr>
    </w:p>
    <w:p w:rsidR="006E6631" w:rsidRDefault="00CC671F">
      <w:pPr>
        <w:spacing w:before="1" w:line="264" w:lineRule="auto"/>
        <w:ind w:left="1042"/>
        <w:rPr>
          <w:rFonts w:ascii="Trebuchet MS" w:hAnsi="Trebuchet MS"/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-16510</wp:posOffset>
                </wp:positionV>
                <wp:extent cx="344805" cy="409575"/>
                <wp:effectExtent l="0" t="0" r="0" b="0"/>
                <wp:wrapNone/>
                <wp:docPr id="7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409575"/>
                          <a:chOff x="713" y="-26"/>
                          <a:chExt cx="543" cy="645"/>
                        </a:xfrm>
                      </wpg:grpSpPr>
                      <wps:wsp>
                        <wps:cNvPr id="76" name="AutoShape 53"/>
                        <wps:cNvSpPr>
                          <a:spLocks/>
                        </wps:cNvSpPr>
                        <wps:spPr bwMode="auto">
                          <a:xfrm>
                            <a:off x="713" y="-27"/>
                            <a:ext cx="543" cy="645"/>
                          </a:xfrm>
                          <a:custGeom>
                            <a:avLst/>
                            <a:gdLst>
                              <a:gd name="T0" fmla="+- 0 895 713"/>
                              <a:gd name="T1" fmla="*/ T0 w 543"/>
                              <a:gd name="T2" fmla="+- 0 578 -26"/>
                              <a:gd name="T3" fmla="*/ 578 h 645"/>
                              <a:gd name="T4" fmla="+- 0 903 713"/>
                              <a:gd name="T5" fmla="*/ T4 w 543"/>
                              <a:gd name="T6" fmla="+- 0 579 -26"/>
                              <a:gd name="T7" fmla="*/ 579 h 645"/>
                              <a:gd name="T8" fmla="+- 0 911 713"/>
                              <a:gd name="T9" fmla="*/ T8 w 543"/>
                              <a:gd name="T10" fmla="+- 0 580 -26"/>
                              <a:gd name="T11" fmla="*/ 580 h 645"/>
                              <a:gd name="T12" fmla="+- 0 919 713"/>
                              <a:gd name="T13" fmla="*/ T12 w 543"/>
                              <a:gd name="T14" fmla="+- 0 582 -26"/>
                              <a:gd name="T15" fmla="*/ 582 h 645"/>
                              <a:gd name="T16" fmla="+- 0 925 713"/>
                              <a:gd name="T17" fmla="*/ T16 w 543"/>
                              <a:gd name="T18" fmla="+- 0 583 -26"/>
                              <a:gd name="T19" fmla="*/ 583 h 645"/>
                              <a:gd name="T20" fmla="+- 0 935 713"/>
                              <a:gd name="T21" fmla="*/ T20 w 543"/>
                              <a:gd name="T22" fmla="+- 0 586 -26"/>
                              <a:gd name="T23" fmla="*/ 586 h 645"/>
                              <a:gd name="T24" fmla="+- 0 945 713"/>
                              <a:gd name="T25" fmla="*/ T24 w 543"/>
                              <a:gd name="T26" fmla="+- 0 590 -26"/>
                              <a:gd name="T27" fmla="*/ 590 h 645"/>
                              <a:gd name="T28" fmla="+- 0 950 713"/>
                              <a:gd name="T29" fmla="*/ T28 w 543"/>
                              <a:gd name="T30" fmla="+- 0 593 -26"/>
                              <a:gd name="T31" fmla="*/ 593 h 645"/>
                              <a:gd name="T32" fmla="+- 0 956 713"/>
                              <a:gd name="T33" fmla="*/ T32 w 543"/>
                              <a:gd name="T34" fmla="+- 0 596 -26"/>
                              <a:gd name="T35" fmla="*/ 596 h 645"/>
                              <a:gd name="T36" fmla="+- 0 961 713"/>
                              <a:gd name="T37" fmla="*/ T36 w 543"/>
                              <a:gd name="T38" fmla="+- 0 599 -26"/>
                              <a:gd name="T39" fmla="*/ 599 h 645"/>
                              <a:gd name="T40" fmla="+- 0 971 713"/>
                              <a:gd name="T41" fmla="*/ T40 w 543"/>
                              <a:gd name="T42" fmla="+- 0 606 -26"/>
                              <a:gd name="T43" fmla="*/ 606 h 645"/>
                              <a:gd name="T44" fmla="+- 0 978 713"/>
                              <a:gd name="T45" fmla="*/ T44 w 543"/>
                              <a:gd name="T46" fmla="+- 0 612 -26"/>
                              <a:gd name="T47" fmla="*/ 612 h 645"/>
                              <a:gd name="T48" fmla="+- 0 985 713"/>
                              <a:gd name="T49" fmla="*/ T48 w 543"/>
                              <a:gd name="T50" fmla="+- 0 619 -26"/>
                              <a:gd name="T51" fmla="*/ 619 h 645"/>
                              <a:gd name="T52" fmla="+- 0 991 713"/>
                              <a:gd name="T53" fmla="*/ T52 w 543"/>
                              <a:gd name="T54" fmla="+- 0 612 -26"/>
                              <a:gd name="T55" fmla="*/ 612 h 645"/>
                              <a:gd name="T56" fmla="+- 0 998 713"/>
                              <a:gd name="T57" fmla="*/ T56 w 543"/>
                              <a:gd name="T58" fmla="+- 0 606 -26"/>
                              <a:gd name="T59" fmla="*/ 606 h 645"/>
                              <a:gd name="T60" fmla="+- 0 1011 713"/>
                              <a:gd name="T61" fmla="*/ T60 w 543"/>
                              <a:gd name="T62" fmla="+- 0 598 -26"/>
                              <a:gd name="T63" fmla="*/ 598 h 645"/>
                              <a:gd name="T64" fmla="+- 0 1016 713"/>
                              <a:gd name="T65" fmla="*/ T64 w 543"/>
                              <a:gd name="T66" fmla="+- 0 595 -26"/>
                              <a:gd name="T67" fmla="*/ 595 h 645"/>
                              <a:gd name="T68" fmla="+- 0 1022 713"/>
                              <a:gd name="T69" fmla="*/ T68 w 543"/>
                              <a:gd name="T70" fmla="+- 0 592 -26"/>
                              <a:gd name="T71" fmla="*/ 592 h 645"/>
                              <a:gd name="T72" fmla="+- 0 1031 713"/>
                              <a:gd name="T73" fmla="*/ T72 w 543"/>
                              <a:gd name="T74" fmla="+- 0 588 -26"/>
                              <a:gd name="T75" fmla="*/ 588 h 645"/>
                              <a:gd name="T76" fmla="+- 0 1037 713"/>
                              <a:gd name="T77" fmla="*/ T76 w 543"/>
                              <a:gd name="T78" fmla="+- 0 585 -26"/>
                              <a:gd name="T79" fmla="*/ 585 h 645"/>
                              <a:gd name="T80" fmla="+- 0 1047 713"/>
                              <a:gd name="T81" fmla="*/ T80 w 543"/>
                              <a:gd name="T82" fmla="+- 0 582 -26"/>
                              <a:gd name="T83" fmla="*/ 582 h 645"/>
                              <a:gd name="T84" fmla="+- 0 1058 713"/>
                              <a:gd name="T85" fmla="*/ T84 w 543"/>
                              <a:gd name="T86" fmla="+- 0 580 -26"/>
                              <a:gd name="T87" fmla="*/ 580 h 645"/>
                              <a:gd name="T88" fmla="+- 0 1066 713"/>
                              <a:gd name="T89" fmla="*/ T88 w 543"/>
                              <a:gd name="T90" fmla="+- 0 579 -26"/>
                              <a:gd name="T91" fmla="*/ 579 h 645"/>
                              <a:gd name="T92" fmla="+- 0 1074 713"/>
                              <a:gd name="T93" fmla="*/ T92 w 543"/>
                              <a:gd name="T94" fmla="+- 0 578 -26"/>
                              <a:gd name="T95" fmla="*/ 578 h 645"/>
                              <a:gd name="T96" fmla="+- 0 886 713"/>
                              <a:gd name="T97" fmla="*/ T96 w 543"/>
                              <a:gd name="T98" fmla="+- 0 578 -26"/>
                              <a:gd name="T99" fmla="*/ 578 h 645"/>
                              <a:gd name="T100" fmla="+- 0 1078 713"/>
                              <a:gd name="T101" fmla="*/ T100 w 543"/>
                              <a:gd name="T102" fmla="+- 0 578 -26"/>
                              <a:gd name="T103" fmla="*/ 578 h 645"/>
                              <a:gd name="T104" fmla="+- 0 1256 713"/>
                              <a:gd name="T105" fmla="*/ T104 w 543"/>
                              <a:gd name="T106" fmla="+- 0 -26 -26"/>
                              <a:gd name="T107" fmla="*/ -26 h 645"/>
                              <a:gd name="T108" fmla="+- 0 713 713"/>
                              <a:gd name="T109" fmla="*/ T108 w 543"/>
                              <a:gd name="T110" fmla="+- 0 487 -26"/>
                              <a:gd name="T111" fmla="*/ 487 h 645"/>
                              <a:gd name="T112" fmla="+- 0 714 713"/>
                              <a:gd name="T113" fmla="*/ T112 w 543"/>
                              <a:gd name="T114" fmla="+- 0 497 -26"/>
                              <a:gd name="T115" fmla="*/ 497 h 645"/>
                              <a:gd name="T116" fmla="+- 0 717 713"/>
                              <a:gd name="T117" fmla="*/ T116 w 543"/>
                              <a:gd name="T118" fmla="+- 0 512 -26"/>
                              <a:gd name="T119" fmla="*/ 512 h 645"/>
                              <a:gd name="T120" fmla="+- 0 720 713"/>
                              <a:gd name="T121" fmla="*/ T120 w 543"/>
                              <a:gd name="T122" fmla="+- 0 521 -26"/>
                              <a:gd name="T123" fmla="*/ 521 h 645"/>
                              <a:gd name="T124" fmla="+- 0 724 713"/>
                              <a:gd name="T125" fmla="*/ T124 w 543"/>
                              <a:gd name="T126" fmla="+- 0 529 -26"/>
                              <a:gd name="T127" fmla="*/ 529 h 645"/>
                              <a:gd name="T128" fmla="+- 0 728 713"/>
                              <a:gd name="T129" fmla="*/ T128 w 543"/>
                              <a:gd name="T130" fmla="+- 0 537 -26"/>
                              <a:gd name="T131" fmla="*/ 537 h 645"/>
                              <a:gd name="T132" fmla="+- 0 734 713"/>
                              <a:gd name="T133" fmla="*/ T132 w 543"/>
                              <a:gd name="T134" fmla="+- 0 544 -26"/>
                              <a:gd name="T135" fmla="*/ 544 h 645"/>
                              <a:gd name="T136" fmla="+- 0 740 713"/>
                              <a:gd name="T137" fmla="*/ T136 w 543"/>
                              <a:gd name="T138" fmla="+- 0 551 -26"/>
                              <a:gd name="T139" fmla="*/ 551 h 645"/>
                              <a:gd name="T140" fmla="+- 0 747 713"/>
                              <a:gd name="T141" fmla="*/ T140 w 543"/>
                              <a:gd name="T142" fmla="+- 0 557 -26"/>
                              <a:gd name="T143" fmla="*/ 557 h 645"/>
                              <a:gd name="T144" fmla="+- 0 755 713"/>
                              <a:gd name="T145" fmla="*/ T144 w 543"/>
                              <a:gd name="T146" fmla="+- 0 563 -26"/>
                              <a:gd name="T147" fmla="*/ 563 h 645"/>
                              <a:gd name="T148" fmla="+- 0 764 713"/>
                              <a:gd name="T149" fmla="*/ T148 w 543"/>
                              <a:gd name="T150" fmla="+- 0 567 -26"/>
                              <a:gd name="T151" fmla="*/ 567 h 645"/>
                              <a:gd name="T152" fmla="+- 0 773 713"/>
                              <a:gd name="T153" fmla="*/ T152 w 543"/>
                              <a:gd name="T154" fmla="+- 0 571 -26"/>
                              <a:gd name="T155" fmla="*/ 571 h 645"/>
                              <a:gd name="T156" fmla="+- 0 784 713"/>
                              <a:gd name="T157" fmla="*/ T156 w 543"/>
                              <a:gd name="T158" fmla="+- 0 574 -26"/>
                              <a:gd name="T159" fmla="*/ 574 h 645"/>
                              <a:gd name="T160" fmla="+- 0 795 713"/>
                              <a:gd name="T161" fmla="*/ T160 w 543"/>
                              <a:gd name="T162" fmla="+- 0 576 -26"/>
                              <a:gd name="T163" fmla="*/ 576 h 645"/>
                              <a:gd name="T164" fmla="+- 0 807 713"/>
                              <a:gd name="T165" fmla="*/ T164 w 543"/>
                              <a:gd name="T166" fmla="+- 0 578 -26"/>
                              <a:gd name="T167" fmla="*/ 578 h 645"/>
                              <a:gd name="T168" fmla="+- 0 1150 713"/>
                              <a:gd name="T169" fmla="*/ T168 w 543"/>
                              <a:gd name="T170" fmla="+- 0 578 -26"/>
                              <a:gd name="T171" fmla="*/ 578 h 645"/>
                              <a:gd name="T172" fmla="+- 0 1169 713"/>
                              <a:gd name="T173" fmla="*/ T172 w 543"/>
                              <a:gd name="T174" fmla="+- 0 577 -26"/>
                              <a:gd name="T175" fmla="*/ 577 h 645"/>
                              <a:gd name="T176" fmla="+- 0 1180 713"/>
                              <a:gd name="T177" fmla="*/ T176 w 543"/>
                              <a:gd name="T178" fmla="+- 0 575 -26"/>
                              <a:gd name="T179" fmla="*/ 575 h 645"/>
                              <a:gd name="T180" fmla="+- 0 1191 713"/>
                              <a:gd name="T181" fmla="*/ T180 w 543"/>
                              <a:gd name="T182" fmla="+- 0 572 -26"/>
                              <a:gd name="T183" fmla="*/ 572 h 645"/>
                              <a:gd name="T184" fmla="+- 0 1201 713"/>
                              <a:gd name="T185" fmla="*/ T184 w 543"/>
                              <a:gd name="T186" fmla="+- 0 569 -26"/>
                              <a:gd name="T187" fmla="*/ 569 h 645"/>
                              <a:gd name="T188" fmla="+- 0 1214 713"/>
                              <a:gd name="T189" fmla="*/ T188 w 543"/>
                              <a:gd name="T190" fmla="+- 0 563 -26"/>
                              <a:gd name="T191" fmla="*/ 563 h 645"/>
                              <a:gd name="T192" fmla="+- 0 1222 713"/>
                              <a:gd name="T193" fmla="*/ T192 w 543"/>
                              <a:gd name="T194" fmla="+- 0 557 -26"/>
                              <a:gd name="T195" fmla="*/ 557 h 645"/>
                              <a:gd name="T196" fmla="+- 0 1229 713"/>
                              <a:gd name="T197" fmla="*/ T196 w 543"/>
                              <a:gd name="T198" fmla="+- 0 551 -26"/>
                              <a:gd name="T199" fmla="*/ 551 h 645"/>
                              <a:gd name="T200" fmla="+- 0 1235 713"/>
                              <a:gd name="T201" fmla="*/ T200 w 543"/>
                              <a:gd name="T202" fmla="+- 0 544 -26"/>
                              <a:gd name="T203" fmla="*/ 544 h 645"/>
                              <a:gd name="T204" fmla="+- 0 1241 713"/>
                              <a:gd name="T205" fmla="*/ T204 w 543"/>
                              <a:gd name="T206" fmla="+- 0 537 -26"/>
                              <a:gd name="T207" fmla="*/ 537 h 645"/>
                              <a:gd name="T208" fmla="+- 0 1245 713"/>
                              <a:gd name="T209" fmla="*/ T208 w 543"/>
                              <a:gd name="T210" fmla="+- 0 529 -26"/>
                              <a:gd name="T211" fmla="*/ 529 h 645"/>
                              <a:gd name="T212" fmla="+- 0 1249 713"/>
                              <a:gd name="T213" fmla="*/ T212 w 543"/>
                              <a:gd name="T214" fmla="+- 0 521 -26"/>
                              <a:gd name="T215" fmla="*/ 521 h 645"/>
                              <a:gd name="T216" fmla="+- 0 1252 713"/>
                              <a:gd name="T217" fmla="*/ T216 w 543"/>
                              <a:gd name="T218" fmla="+- 0 512 -26"/>
                              <a:gd name="T219" fmla="*/ 512 h 645"/>
                              <a:gd name="T220" fmla="+- 0 1254 713"/>
                              <a:gd name="T221" fmla="*/ T220 w 543"/>
                              <a:gd name="T222" fmla="+- 0 502 -26"/>
                              <a:gd name="T223" fmla="*/ 502 h 645"/>
                              <a:gd name="T224" fmla="+- 0 1256 713"/>
                              <a:gd name="T225" fmla="*/ T224 w 543"/>
                              <a:gd name="T226" fmla="+- 0 492 -26"/>
                              <a:gd name="T227" fmla="*/ 492 h 645"/>
                              <a:gd name="T228" fmla="+- 0 1256 713"/>
                              <a:gd name="T229" fmla="*/ T228 w 543"/>
                              <a:gd name="T230" fmla="+- 0 -26 -26"/>
                              <a:gd name="T231" fmla="*/ -26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3" h="645">
                                <a:moveTo>
                                  <a:pt x="361" y="604"/>
                                </a:moveTo>
                                <a:lnTo>
                                  <a:pt x="182" y="604"/>
                                </a:lnTo>
                                <a:lnTo>
                                  <a:pt x="186" y="605"/>
                                </a:lnTo>
                                <a:lnTo>
                                  <a:pt x="190" y="605"/>
                                </a:lnTo>
                                <a:lnTo>
                                  <a:pt x="194" y="606"/>
                                </a:lnTo>
                                <a:lnTo>
                                  <a:pt x="198" y="606"/>
                                </a:lnTo>
                                <a:lnTo>
                                  <a:pt x="202" y="607"/>
                                </a:lnTo>
                                <a:lnTo>
                                  <a:pt x="206" y="608"/>
                                </a:lnTo>
                                <a:lnTo>
                                  <a:pt x="209" y="608"/>
                                </a:lnTo>
                                <a:lnTo>
                                  <a:pt x="212" y="609"/>
                                </a:lnTo>
                                <a:lnTo>
                                  <a:pt x="219" y="611"/>
                                </a:lnTo>
                                <a:lnTo>
                                  <a:pt x="222" y="612"/>
                                </a:lnTo>
                                <a:lnTo>
                                  <a:pt x="226" y="614"/>
                                </a:lnTo>
                                <a:lnTo>
                                  <a:pt x="232" y="616"/>
                                </a:lnTo>
                                <a:lnTo>
                                  <a:pt x="235" y="618"/>
                                </a:lnTo>
                                <a:lnTo>
                                  <a:pt x="237" y="619"/>
                                </a:lnTo>
                                <a:lnTo>
                                  <a:pt x="240" y="621"/>
                                </a:lnTo>
                                <a:lnTo>
                                  <a:pt x="243" y="622"/>
                                </a:lnTo>
                                <a:lnTo>
                                  <a:pt x="246" y="624"/>
                                </a:lnTo>
                                <a:lnTo>
                                  <a:pt x="248" y="625"/>
                                </a:lnTo>
                                <a:lnTo>
                                  <a:pt x="256" y="631"/>
                                </a:lnTo>
                                <a:lnTo>
                                  <a:pt x="258" y="632"/>
                                </a:lnTo>
                                <a:lnTo>
                                  <a:pt x="263" y="637"/>
                                </a:lnTo>
                                <a:lnTo>
                                  <a:pt x="265" y="638"/>
                                </a:lnTo>
                                <a:lnTo>
                                  <a:pt x="267" y="640"/>
                                </a:lnTo>
                                <a:lnTo>
                                  <a:pt x="272" y="645"/>
                                </a:lnTo>
                                <a:lnTo>
                                  <a:pt x="276" y="640"/>
                                </a:lnTo>
                                <a:lnTo>
                                  <a:pt x="278" y="638"/>
                                </a:lnTo>
                                <a:lnTo>
                                  <a:pt x="281" y="637"/>
                                </a:lnTo>
                                <a:lnTo>
                                  <a:pt x="285" y="632"/>
                                </a:lnTo>
                                <a:lnTo>
                                  <a:pt x="287" y="631"/>
                                </a:lnTo>
                                <a:lnTo>
                                  <a:pt x="298" y="624"/>
                                </a:lnTo>
                                <a:lnTo>
                                  <a:pt x="300" y="622"/>
                                </a:lnTo>
                                <a:lnTo>
                                  <a:pt x="303" y="621"/>
                                </a:lnTo>
                                <a:lnTo>
                                  <a:pt x="306" y="619"/>
                                </a:lnTo>
                                <a:lnTo>
                                  <a:pt x="309" y="618"/>
                                </a:lnTo>
                                <a:lnTo>
                                  <a:pt x="312" y="616"/>
                                </a:lnTo>
                                <a:lnTo>
                                  <a:pt x="318" y="614"/>
                                </a:lnTo>
                                <a:lnTo>
                                  <a:pt x="321" y="612"/>
                                </a:lnTo>
                                <a:lnTo>
                                  <a:pt x="324" y="611"/>
                                </a:lnTo>
                                <a:lnTo>
                                  <a:pt x="327" y="610"/>
                                </a:lnTo>
                                <a:lnTo>
                                  <a:pt x="334" y="608"/>
                                </a:lnTo>
                                <a:lnTo>
                                  <a:pt x="342" y="607"/>
                                </a:lnTo>
                                <a:lnTo>
                                  <a:pt x="345" y="606"/>
                                </a:lnTo>
                                <a:lnTo>
                                  <a:pt x="349" y="606"/>
                                </a:lnTo>
                                <a:lnTo>
                                  <a:pt x="353" y="605"/>
                                </a:lnTo>
                                <a:lnTo>
                                  <a:pt x="357" y="605"/>
                                </a:lnTo>
                                <a:lnTo>
                                  <a:pt x="361" y="604"/>
                                </a:lnTo>
                                <a:close/>
                                <a:moveTo>
                                  <a:pt x="370" y="604"/>
                                </a:moveTo>
                                <a:lnTo>
                                  <a:pt x="173" y="604"/>
                                </a:lnTo>
                                <a:lnTo>
                                  <a:pt x="178" y="604"/>
                                </a:lnTo>
                                <a:lnTo>
                                  <a:pt x="365" y="604"/>
                                </a:lnTo>
                                <a:lnTo>
                                  <a:pt x="370" y="604"/>
                                </a:lnTo>
                                <a:close/>
                                <a:moveTo>
                                  <a:pt x="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"/>
                                </a:lnTo>
                                <a:lnTo>
                                  <a:pt x="1" y="518"/>
                                </a:lnTo>
                                <a:lnTo>
                                  <a:pt x="1" y="523"/>
                                </a:lnTo>
                                <a:lnTo>
                                  <a:pt x="2" y="528"/>
                                </a:lnTo>
                                <a:lnTo>
                                  <a:pt x="4" y="538"/>
                                </a:lnTo>
                                <a:lnTo>
                                  <a:pt x="5" y="542"/>
                                </a:lnTo>
                                <a:lnTo>
                                  <a:pt x="7" y="547"/>
                                </a:lnTo>
                                <a:lnTo>
                                  <a:pt x="9" y="551"/>
                                </a:lnTo>
                                <a:lnTo>
                                  <a:pt x="11" y="555"/>
                                </a:lnTo>
                                <a:lnTo>
                                  <a:pt x="13" y="559"/>
                                </a:lnTo>
                                <a:lnTo>
                                  <a:pt x="15" y="563"/>
                                </a:lnTo>
                                <a:lnTo>
                                  <a:pt x="18" y="567"/>
                                </a:lnTo>
                                <a:lnTo>
                                  <a:pt x="21" y="570"/>
                                </a:lnTo>
                                <a:lnTo>
                                  <a:pt x="24" y="574"/>
                                </a:lnTo>
                                <a:lnTo>
                                  <a:pt x="27" y="577"/>
                                </a:lnTo>
                                <a:lnTo>
                                  <a:pt x="31" y="580"/>
                                </a:lnTo>
                                <a:lnTo>
                                  <a:pt x="34" y="583"/>
                                </a:lnTo>
                                <a:lnTo>
                                  <a:pt x="38" y="586"/>
                                </a:lnTo>
                                <a:lnTo>
                                  <a:pt x="42" y="589"/>
                                </a:lnTo>
                                <a:lnTo>
                                  <a:pt x="46" y="591"/>
                                </a:lnTo>
                                <a:lnTo>
                                  <a:pt x="51" y="593"/>
                                </a:lnTo>
                                <a:lnTo>
                                  <a:pt x="56" y="595"/>
                                </a:lnTo>
                                <a:lnTo>
                                  <a:pt x="60" y="597"/>
                                </a:lnTo>
                                <a:lnTo>
                                  <a:pt x="65" y="598"/>
                                </a:lnTo>
                                <a:lnTo>
                                  <a:pt x="71" y="600"/>
                                </a:lnTo>
                                <a:lnTo>
                                  <a:pt x="76" y="601"/>
                                </a:lnTo>
                                <a:lnTo>
                                  <a:pt x="82" y="602"/>
                                </a:lnTo>
                                <a:lnTo>
                                  <a:pt x="88" y="603"/>
                                </a:lnTo>
                                <a:lnTo>
                                  <a:pt x="94" y="604"/>
                                </a:lnTo>
                                <a:lnTo>
                                  <a:pt x="106" y="604"/>
                                </a:lnTo>
                                <a:lnTo>
                                  <a:pt x="437" y="604"/>
                                </a:lnTo>
                                <a:lnTo>
                                  <a:pt x="450" y="604"/>
                                </a:lnTo>
                                <a:lnTo>
                                  <a:pt x="456" y="603"/>
                                </a:lnTo>
                                <a:lnTo>
                                  <a:pt x="461" y="602"/>
                                </a:lnTo>
                                <a:lnTo>
                                  <a:pt x="467" y="601"/>
                                </a:lnTo>
                                <a:lnTo>
                                  <a:pt x="472" y="600"/>
                                </a:lnTo>
                                <a:lnTo>
                                  <a:pt x="478" y="598"/>
                                </a:lnTo>
                                <a:lnTo>
                                  <a:pt x="483" y="597"/>
                                </a:lnTo>
                                <a:lnTo>
                                  <a:pt x="488" y="595"/>
                                </a:lnTo>
                                <a:lnTo>
                                  <a:pt x="492" y="593"/>
                                </a:lnTo>
                                <a:lnTo>
                                  <a:pt x="501" y="589"/>
                                </a:lnTo>
                                <a:lnTo>
                                  <a:pt x="505" y="586"/>
                                </a:lnTo>
                                <a:lnTo>
                                  <a:pt x="509" y="583"/>
                                </a:lnTo>
                                <a:lnTo>
                                  <a:pt x="513" y="580"/>
                                </a:lnTo>
                                <a:lnTo>
                                  <a:pt x="516" y="577"/>
                                </a:lnTo>
                                <a:lnTo>
                                  <a:pt x="519" y="574"/>
                                </a:lnTo>
                                <a:lnTo>
                                  <a:pt x="522" y="570"/>
                                </a:lnTo>
                                <a:lnTo>
                                  <a:pt x="525" y="567"/>
                                </a:lnTo>
                                <a:lnTo>
                                  <a:pt x="528" y="563"/>
                                </a:lnTo>
                                <a:lnTo>
                                  <a:pt x="530" y="559"/>
                                </a:lnTo>
                                <a:lnTo>
                                  <a:pt x="532" y="555"/>
                                </a:lnTo>
                                <a:lnTo>
                                  <a:pt x="535" y="551"/>
                                </a:lnTo>
                                <a:lnTo>
                                  <a:pt x="536" y="547"/>
                                </a:lnTo>
                                <a:lnTo>
                                  <a:pt x="538" y="542"/>
                                </a:lnTo>
                                <a:lnTo>
                                  <a:pt x="539" y="538"/>
                                </a:lnTo>
                                <a:lnTo>
                                  <a:pt x="540" y="533"/>
                                </a:lnTo>
                                <a:lnTo>
                                  <a:pt x="541" y="528"/>
                                </a:lnTo>
                                <a:lnTo>
                                  <a:pt x="542" y="523"/>
                                </a:lnTo>
                                <a:lnTo>
                                  <a:pt x="543" y="518"/>
                                </a:lnTo>
                                <a:lnTo>
                                  <a:pt x="543" y="508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52"/>
                        <wps:cNvSpPr>
                          <a:spLocks/>
                        </wps:cNvSpPr>
                        <wps:spPr bwMode="auto">
                          <a:xfrm>
                            <a:off x="716" y="-23"/>
                            <a:ext cx="537" cy="637"/>
                          </a:xfrm>
                          <a:custGeom>
                            <a:avLst/>
                            <a:gdLst>
                              <a:gd name="T0" fmla="+- 0 1087 716"/>
                              <a:gd name="T1" fmla="*/ T0 w 537"/>
                              <a:gd name="T2" fmla="+- 0 575 -23"/>
                              <a:gd name="T3" fmla="*/ 575 h 637"/>
                              <a:gd name="T4" fmla="+- 0 882 716"/>
                              <a:gd name="T5" fmla="*/ T4 w 537"/>
                              <a:gd name="T6" fmla="+- 0 575 -23"/>
                              <a:gd name="T7" fmla="*/ 575 h 637"/>
                              <a:gd name="T8" fmla="+- 0 915 716"/>
                              <a:gd name="T9" fmla="*/ T8 w 537"/>
                              <a:gd name="T10" fmla="+- 0 578 -23"/>
                              <a:gd name="T11" fmla="*/ 578 h 637"/>
                              <a:gd name="T12" fmla="+- 0 943 716"/>
                              <a:gd name="T13" fmla="*/ T12 w 537"/>
                              <a:gd name="T14" fmla="+- 0 586 -23"/>
                              <a:gd name="T15" fmla="*/ 586 h 637"/>
                              <a:gd name="T16" fmla="+- 0 966 716"/>
                              <a:gd name="T17" fmla="*/ T16 w 537"/>
                              <a:gd name="T18" fmla="+- 0 598 -23"/>
                              <a:gd name="T19" fmla="*/ 598 h 637"/>
                              <a:gd name="T20" fmla="+- 0 985 716"/>
                              <a:gd name="T21" fmla="*/ T20 w 537"/>
                              <a:gd name="T22" fmla="+- 0 614 -23"/>
                              <a:gd name="T23" fmla="*/ 614 h 637"/>
                              <a:gd name="T24" fmla="+- 0 1003 716"/>
                              <a:gd name="T25" fmla="*/ T24 w 537"/>
                              <a:gd name="T26" fmla="+- 0 598 -23"/>
                              <a:gd name="T27" fmla="*/ 598 h 637"/>
                              <a:gd name="T28" fmla="+- 0 1026 716"/>
                              <a:gd name="T29" fmla="*/ T28 w 537"/>
                              <a:gd name="T30" fmla="+- 0 586 -23"/>
                              <a:gd name="T31" fmla="*/ 586 h 637"/>
                              <a:gd name="T32" fmla="+- 0 1054 716"/>
                              <a:gd name="T33" fmla="*/ T32 w 537"/>
                              <a:gd name="T34" fmla="+- 0 578 -23"/>
                              <a:gd name="T35" fmla="*/ 578 h 637"/>
                              <a:gd name="T36" fmla="+- 0 1087 716"/>
                              <a:gd name="T37" fmla="*/ T36 w 537"/>
                              <a:gd name="T38" fmla="+- 0 575 -23"/>
                              <a:gd name="T39" fmla="*/ 575 h 637"/>
                              <a:gd name="T40" fmla="+- 0 1253 716"/>
                              <a:gd name="T41" fmla="*/ T40 w 537"/>
                              <a:gd name="T42" fmla="+- 0 -23 -23"/>
                              <a:gd name="T43" fmla="*/ -23 h 637"/>
                              <a:gd name="T44" fmla="+- 0 716 716"/>
                              <a:gd name="T45" fmla="*/ T44 w 537"/>
                              <a:gd name="T46" fmla="+- 0 -23 -23"/>
                              <a:gd name="T47" fmla="*/ -23 h 637"/>
                              <a:gd name="T48" fmla="+- 0 716 716"/>
                              <a:gd name="T49" fmla="*/ T48 w 537"/>
                              <a:gd name="T50" fmla="+- 0 482 -23"/>
                              <a:gd name="T51" fmla="*/ 482 h 637"/>
                              <a:gd name="T52" fmla="+- 0 723 716"/>
                              <a:gd name="T53" fmla="*/ T52 w 537"/>
                              <a:gd name="T54" fmla="+- 0 519 -23"/>
                              <a:gd name="T55" fmla="*/ 519 h 637"/>
                              <a:gd name="T56" fmla="+- 0 742 716"/>
                              <a:gd name="T57" fmla="*/ T56 w 537"/>
                              <a:gd name="T58" fmla="+- 0 549 -23"/>
                              <a:gd name="T59" fmla="*/ 549 h 637"/>
                              <a:gd name="T60" fmla="+- 0 775 716"/>
                              <a:gd name="T61" fmla="*/ T60 w 537"/>
                              <a:gd name="T62" fmla="+- 0 568 -23"/>
                              <a:gd name="T63" fmla="*/ 568 h 637"/>
                              <a:gd name="T64" fmla="+- 0 819 716"/>
                              <a:gd name="T65" fmla="*/ T64 w 537"/>
                              <a:gd name="T66" fmla="+- 0 575 -23"/>
                              <a:gd name="T67" fmla="*/ 575 h 637"/>
                              <a:gd name="T68" fmla="+- 0 1150 716"/>
                              <a:gd name="T69" fmla="*/ T68 w 537"/>
                              <a:gd name="T70" fmla="+- 0 575 -23"/>
                              <a:gd name="T71" fmla="*/ 575 h 637"/>
                              <a:gd name="T72" fmla="+- 0 1195 716"/>
                              <a:gd name="T73" fmla="*/ T72 w 537"/>
                              <a:gd name="T74" fmla="+- 0 568 -23"/>
                              <a:gd name="T75" fmla="*/ 568 h 637"/>
                              <a:gd name="T76" fmla="+- 0 1227 716"/>
                              <a:gd name="T77" fmla="*/ T76 w 537"/>
                              <a:gd name="T78" fmla="+- 0 549 -23"/>
                              <a:gd name="T79" fmla="*/ 549 h 637"/>
                              <a:gd name="T80" fmla="+- 0 1246 716"/>
                              <a:gd name="T81" fmla="*/ T80 w 537"/>
                              <a:gd name="T82" fmla="+- 0 519 -23"/>
                              <a:gd name="T83" fmla="*/ 519 h 637"/>
                              <a:gd name="T84" fmla="+- 0 1253 716"/>
                              <a:gd name="T85" fmla="*/ T84 w 537"/>
                              <a:gd name="T86" fmla="+- 0 482 -23"/>
                              <a:gd name="T87" fmla="*/ 482 h 637"/>
                              <a:gd name="T88" fmla="+- 0 1253 716"/>
                              <a:gd name="T89" fmla="*/ T88 w 537"/>
                              <a:gd name="T90" fmla="+- 0 -23 -23"/>
                              <a:gd name="T91" fmla="*/ -23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37" h="637">
                                <a:moveTo>
                                  <a:pt x="371" y="598"/>
                                </a:moveTo>
                                <a:lnTo>
                                  <a:pt x="166" y="598"/>
                                </a:lnTo>
                                <a:lnTo>
                                  <a:pt x="199" y="601"/>
                                </a:lnTo>
                                <a:lnTo>
                                  <a:pt x="227" y="609"/>
                                </a:lnTo>
                                <a:lnTo>
                                  <a:pt x="250" y="621"/>
                                </a:lnTo>
                                <a:lnTo>
                                  <a:pt x="269" y="637"/>
                                </a:lnTo>
                                <a:lnTo>
                                  <a:pt x="287" y="621"/>
                                </a:lnTo>
                                <a:lnTo>
                                  <a:pt x="310" y="609"/>
                                </a:lnTo>
                                <a:lnTo>
                                  <a:pt x="338" y="601"/>
                                </a:lnTo>
                                <a:lnTo>
                                  <a:pt x="371" y="598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  <a:lnTo>
                                  <a:pt x="7" y="542"/>
                                </a:lnTo>
                                <a:lnTo>
                                  <a:pt x="26" y="572"/>
                                </a:lnTo>
                                <a:lnTo>
                                  <a:pt x="59" y="591"/>
                                </a:lnTo>
                                <a:lnTo>
                                  <a:pt x="103" y="598"/>
                                </a:lnTo>
                                <a:lnTo>
                                  <a:pt x="434" y="598"/>
                                </a:lnTo>
                                <a:lnTo>
                                  <a:pt x="479" y="591"/>
                                </a:lnTo>
                                <a:lnTo>
                                  <a:pt x="511" y="572"/>
                                </a:lnTo>
                                <a:lnTo>
                                  <a:pt x="530" y="542"/>
                                </a:lnTo>
                                <a:lnTo>
                                  <a:pt x="537" y="505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0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51"/>
                        <wps:cNvSpPr>
                          <a:spLocks/>
                        </wps:cNvSpPr>
                        <wps:spPr bwMode="auto">
                          <a:xfrm>
                            <a:off x="749" y="2"/>
                            <a:ext cx="477" cy="550"/>
                          </a:xfrm>
                          <a:custGeom>
                            <a:avLst/>
                            <a:gdLst>
                              <a:gd name="T0" fmla="+- 0 1000 749"/>
                              <a:gd name="T1" fmla="*/ T0 w 477"/>
                              <a:gd name="T2" fmla="+- 0 541 3"/>
                              <a:gd name="T3" fmla="*/ 541 h 550"/>
                              <a:gd name="T4" fmla="+- 0 1039 749"/>
                              <a:gd name="T5" fmla="*/ T4 w 477"/>
                              <a:gd name="T6" fmla="+- 0 543 3"/>
                              <a:gd name="T7" fmla="*/ 543 h 550"/>
                              <a:gd name="T8" fmla="+- 0 1102 749"/>
                              <a:gd name="T9" fmla="*/ T8 w 477"/>
                              <a:gd name="T10" fmla="+- 0 511 3"/>
                              <a:gd name="T11" fmla="*/ 511 h 550"/>
                              <a:gd name="T12" fmla="+- 0 1123 749"/>
                              <a:gd name="T13" fmla="*/ T12 w 477"/>
                              <a:gd name="T14" fmla="+- 0 537 3"/>
                              <a:gd name="T15" fmla="*/ 537 h 550"/>
                              <a:gd name="T16" fmla="+- 0 983 749"/>
                              <a:gd name="T17" fmla="*/ T16 w 477"/>
                              <a:gd name="T18" fmla="+- 0 543 3"/>
                              <a:gd name="T19" fmla="*/ 543 h 550"/>
                              <a:gd name="T20" fmla="+- 0 992 749"/>
                              <a:gd name="T21" fmla="*/ T20 w 477"/>
                              <a:gd name="T22" fmla="+- 0 533 3"/>
                              <a:gd name="T23" fmla="*/ 533 h 550"/>
                              <a:gd name="T24" fmla="+- 0 915 749"/>
                              <a:gd name="T25" fmla="*/ T24 w 477"/>
                              <a:gd name="T26" fmla="+- 0 537 3"/>
                              <a:gd name="T27" fmla="*/ 537 h 550"/>
                              <a:gd name="T28" fmla="+- 0 1144 749"/>
                              <a:gd name="T29" fmla="*/ T28 w 477"/>
                              <a:gd name="T30" fmla="+- 0 523 3"/>
                              <a:gd name="T31" fmla="*/ 523 h 550"/>
                              <a:gd name="T32" fmla="+- 0 1136 749"/>
                              <a:gd name="T33" fmla="*/ T32 w 477"/>
                              <a:gd name="T34" fmla="+- 0 479 3"/>
                              <a:gd name="T35" fmla="*/ 479 h 550"/>
                              <a:gd name="T36" fmla="+- 0 946 749"/>
                              <a:gd name="T37" fmla="*/ T36 w 477"/>
                              <a:gd name="T38" fmla="+- 0 513 3"/>
                              <a:gd name="T39" fmla="*/ 513 h 550"/>
                              <a:gd name="T40" fmla="+- 0 1090 749"/>
                              <a:gd name="T41" fmla="*/ T40 w 477"/>
                              <a:gd name="T42" fmla="+- 0 523 3"/>
                              <a:gd name="T43" fmla="*/ 523 h 550"/>
                              <a:gd name="T44" fmla="+- 0 1029 749"/>
                              <a:gd name="T45" fmla="*/ T44 w 477"/>
                              <a:gd name="T46" fmla="+- 0 521 3"/>
                              <a:gd name="T47" fmla="*/ 521 h 550"/>
                              <a:gd name="T48" fmla="+- 0 952 749"/>
                              <a:gd name="T49" fmla="*/ T48 w 477"/>
                              <a:gd name="T50" fmla="+- 0 517 3"/>
                              <a:gd name="T51" fmla="*/ 517 h 550"/>
                              <a:gd name="T52" fmla="+- 0 852 749"/>
                              <a:gd name="T53" fmla="*/ T52 w 477"/>
                              <a:gd name="T54" fmla="+- 0 475 3"/>
                              <a:gd name="T55" fmla="*/ 475 h 550"/>
                              <a:gd name="T56" fmla="+- 0 918 749"/>
                              <a:gd name="T57" fmla="*/ T56 w 477"/>
                              <a:gd name="T58" fmla="+- 0 467 3"/>
                              <a:gd name="T59" fmla="*/ 467 h 550"/>
                              <a:gd name="T60" fmla="+- 0 809 749"/>
                              <a:gd name="T61" fmla="*/ T60 w 477"/>
                              <a:gd name="T62" fmla="+- 0 371 3"/>
                              <a:gd name="T63" fmla="*/ 371 h 550"/>
                              <a:gd name="T64" fmla="+- 0 813 749"/>
                              <a:gd name="T65" fmla="*/ T64 w 477"/>
                              <a:gd name="T66" fmla="+- 0 499 3"/>
                              <a:gd name="T67" fmla="*/ 499 h 550"/>
                              <a:gd name="T68" fmla="+- 0 1078 749"/>
                              <a:gd name="T69" fmla="*/ T68 w 477"/>
                              <a:gd name="T70" fmla="+- 0 445 3"/>
                              <a:gd name="T71" fmla="*/ 445 h 550"/>
                              <a:gd name="T72" fmla="+- 0 820 749"/>
                              <a:gd name="T73" fmla="*/ T72 w 477"/>
                              <a:gd name="T74" fmla="+- 0 343 3"/>
                              <a:gd name="T75" fmla="*/ 343 h 550"/>
                              <a:gd name="T76" fmla="+- 0 882 749"/>
                              <a:gd name="T77" fmla="*/ T76 w 477"/>
                              <a:gd name="T78" fmla="+- 0 487 3"/>
                              <a:gd name="T79" fmla="*/ 487 h 550"/>
                              <a:gd name="T80" fmla="+- 0 1090 749"/>
                              <a:gd name="T81" fmla="*/ T80 w 477"/>
                              <a:gd name="T82" fmla="+- 0 403 3"/>
                              <a:gd name="T83" fmla="*/ 403 h 550"/>
                              <a:gd name="T84" fmla="+- 0 1103 749"/>
                              <a:gd name="T85" fmla="*/ T84 w 477"/>
                              <a:gd name="T86" fmla="+- 0 471 3"/>
                              <a:gd name="T87" fmla="*/ 471 h 550"/>
                              <a:gd name="T88" fmla="+- 0 1153 749"/>
                              <a:gd name="T89" fmla="*/ T88 w 477"/>
                              <a:gd name="T90" fmla="+- 0 437 3"/>
                              <a:gd name="T91" fmla="*/ 437 h 550"/>
                              <a:gd name="T92" fmla="+- 0 944 749"/>
                              <a:gd name="T93" fmla="*/ T92 w 477"/>
                              <a:gd name="T94" fmla="+- 0 409 3"/>
                              <a:gd name="T95" fmla="*/ 409 h 550"/>
                              <a:gd name="T96" fmla="+- 0 963 749"/>
                              <a:gd name="T97" fmla="*/ T96 w 477"/>
                              <a:gd name="T98" fmla="+- 0 411 3"/>
                              <a:gd name="T99" fmla="*/ 411 h 550"/>
                              <a:gd name="T100" fmla="+- 0 920 749"/>
                              <a:gd name="T101" fmla="*/ T100 w 477"/>
                              <a:gd name="T102" fmla="+- 0 383 3"/>
                              <a:gd name="T103" fmla="*/ 383 h 550"/>
                              <a:gd name="T104" fmla="+- 0 943 749"/>
                              <a:gd name="T105" fmla="*/ T104 w 477"/>
                              <a:gd name="T106" fmla="+- 0 405 3"/>
                              <a:gd name="T107" fmla="*/ 405 h 550"/>
                              <a:gd name="T108" fmla="+- 0 825 749"/>
                              <a:gd name="T109" fmla="*/ T108 w 477"/>
                              <a:gd name="T110" fmla="+- 0 395 3"/>
                              <a:gd name="T111" fmla="*/ 395 h 550"/>
                              <a:gd name="T112" fmla="+- 0 1003 749"/>
                              <a:gd name="T113" fmla="*/ T112 w 477"/>
                              <a:gd name="T114" fmla="+- 0 383 3"/>
                              <a:gd name="T115" fmla="*/ 383 h 550"/>
                              <a:gd name="T116" fmla="+- 0 1101 749"/>
                              <a:gd name="T117" fmla="*/ T116 w 477"/>
                              <a:gd name="T118" fmla="+- 0 409 3"/>
                              <a:gd name="T119" fmla="*/ 409 h 550"/>
                              <a:gd name="T120" fmla="+- 0 1168 749"/>
                              <a:gd name="T121" fmla="*/ T120 w 477"/>
                              <a:gd name="T122" fmla="+- 0 329 3"/>
                              <a:gd name="T123" fmla="*/ 329 h 550"/>
                              <a:gd name="T124" fmla="+- 0 1214 749"/>
                              <a:gd name="T125" fmla="*/ T124 w 477"/>
                              <a:gd name="T126" fmla="+- 0 407 3"/>
                              <a:gd name="T127" fmla="*/ 407 h 550"/>
                              <a:gd name="T128" fmla="+- 0 1181 749"/>
                              <a:gd name="T129" fmla="*/ T128 w 477"/>
                              <a:gd name="T130" fmla="+- 0 323 3"/>
                              <a:gd name="T131" fmla="*/ 323 h 550"/>
                              <a:gd name="T132" fmla="+- 0 775 749"/>
                              <a:gd name="T133" fmla="*/ T132 w 477"/>
                              <a:gd name="T134" fmla="+- 0 327 3"/>
                              <a:gd name="T135" fmla="*/ 327 h 550"/>
                              <a:gd name="T136" fmla="+- 0 820 749"/>
                              <a:gd name="T137" fmla="*/ T136 w 477"/>
                              <a:gd name="T138" fmla="+- 0 343 3"/>
                              <a:gd name="T139" fmla="*/ 343 h 550"/>
                              <a:gd name="T140" fmla="+- 0 1178 749"/>
                              <a:gd name="T141" fmla="*/ T140 w 477"/>
                              <a:gd name="T142" fmla="+- 0 273 3"/>
                              <a:gd name="T143" fmla="*/ 273 h 550"/>
                              <a:gd name="T144" fmla="+- 0 912 749"/>
                              <a:gd name="T145" fmla="*/ T144 w 477"/>
                              <a:gd name="T146" fmla="+- 0 389 3"/>
                              <a:gd name="T147" fmla="*/ 389 h 550"/>
                              <a:gd name="T148" fmla="+- 0 1098 749"/>
                              <a:gd name="T149" fmla="*/ T148 w 477"/>
                              <a:gd name="T150" fmla="+- 0 347 3"/>
                              <a:gd name="T151" fmla="*/ 347 h 550"/>
                              <a:gd name="T152" fmla="+- 0 1176 749"/>
                              <a:gd name="T153" fmla="*/ T152 w 477"/>
                              <a:gd name="T154" fmla="+- 0 275 3"/>
                              <a:gd name="T155" fmla="*/ 275 h 550"/>
                              <a:gd name="T156" fmla="+- 0 1180 749"/>
                              <a:gd name="T157" fmla="*/ T156 w 477"/>
                              <a:gd name="T158" fmla="+- 0 269 3"/>
                              <a:gd name="T159" fmla="*/ 269 h 550"/>
                              <a:gd name="T160" fmla="+- 0 1223 749"/>
                              <a:gd name="T161" fmla="*/ T160 w 477"/>
                              <a:gd name="T162" fmla="+- 0 345 3"/>
                              <a:gd name="T163" fmla="*/ 345 h 550"/>
                              <a:gd name="T164" fmla="+- 0 1189 749"/>
                              <a:gd name="T165" fmla="*/ T164 w 477"/>
                              <a:gd name="T166" fmla="+- 0 243 3"/>
                              <a:gd name="T167" fmla="*/ 243 h 550"/>
                              <a:gd name="T168" fmla="+- 0 1178 749"/>
                              <a:gd name="T169" fmla="*/ T168 w 477"/>
                              <a:gd name="T170" fmla="+- 0 273 3"/>
                              <a:gd name="T171" fmla="*/ 273 h 550"/>
                              <a:gd name="T172" fmla="+- 0 1168 749"/>
                              <a:gd name="T173" fmla="*/ T172 w 477"/>
                              <a:gd name="T174" fmla="+- 0 299 3"/>
                              <a:gd name="T175" fmla="*/ 299 h 550"/>
                              <a:gd name="T176" fmla="+- 0 853 749"/>
                              <a:gd name="T177" fmla="*/ T176 w 477"/>
                              <a:gd name="T178" fmla="+- 0 217 3"/>
                              <a:gd name="T179" fmla="*/ 217 h 550"/>
                              <a:gd name="T180" fmla="+- 0 1147 749"/>
                              <a:gd name="T181" fmla="*/ T180 w 477"/>
                              <a:gd name="T182" fmla="+- 0 261 3"/>
                              <a:gd name="T183" fmla="*/ 261 h 550"/>
                              <a:gd name="T184" fmla="+- 0 834 749"/>
                              <a:gd name="T185" fmla="*/ T184 w 477"/>
                              <a:gd name="T186" fmla="+- 0 173 3"/>
                              <a:gd name="T187" fmla="*/ 173 h 550"/>
                              <a:gd name="T188" fmla="+- 0 1124 749"/>
                              <a:gd name="T189" fmla="*/ T188 w 477"/>
                              <a:gd name="T190" fmla="+- 0 217 3"/>
                              <a:gd name="T191" fmla="*/ 217 h 550"/>
                              <a:gd name="T192" fmla="+- 0 1122 749"/>
                              <a:gd name="T193" fmla="*/ T192 w 477"/>
                              <a:gd name="T194" fmla="+- 0 155 3"/>
                              <a:gd name="T195" fmla="*/ 155 h 550"/>
                              <a:gd name="T196" fmla="+- 0 1152 749"/>
                              <a:gd name="T197" fmla="*/ T196 w 477"/>
                              <a:gd name="T198" fmla="+- 0 165 3"/>
                              <a:gd name="T199" fmla="*/ 165 h 550"/>
                              <a:gd name="T200" fmla="+- 0 860 749"/>
                              <a:gd name="T201" fmla="*/ T200 w 477"/>
                              <a:gd name="T202" fmla="+- 0 85 3"/>
                              <a:gd name="T203" fmla="*/ 85 h 550"/>
                              <a:gd name="T204" fmla="+- 0 1129 749"/>
                              <a:gd name="T205" fmla="*/ T204 w 477"/>
                              <a:gd name="T206" fmla="+- 0 119 3"/>
                              <a:gd name="T207" fmla="*/ 119 h 550"/>
                              <a:gd name="T208" fmla="+- 0 869 749"/>
                              <a:gd name="T209" fmla="*/ T208 w 477"/>
                              <a:gd name="T210" fmla="+- 0 57 3"/>
                              <a:gd name="T211" fmla="*/ 57 h 550"/>
                              <a:gd name="T212" fmla="+- 0 1121 749"/>
                              <a:gd name="T213" fmla="*/ T212 w 477"/>
                              <a:gd name="T214" fmla="+- 0 89 3"/>
                              <a:gd name="T215" fmla="*/ 89 h 550"/>
                              <a:gd name="T216" fmla="+- 0 1002 749"/>
                              <a:gd name="T217" fmla="*/ T216 w 477"/>
                              <a:gd name="T218" fmla="+- 0 89 3"/>
                              <a:gd name="T219" fmla="*/ 89 h 550"/>
                              <a:gd name="T220" fmla="+- 0 1000 749"/>
                              <a:gd name="T221" fmla="*/ T220 w 477"/>
                              <a:gd name="T222" fmla="+- 0 83 3"/>
                              <a:gd name="T223" fmla="*/ 83 h 550"/>
                              <a:gd name="T224" fmla="+- 0 1046 749"/>
                              <a:gd name="T225" fmla="*/ T224 w 477"/>
                              <a:gd name="T226" fmla="+- 0 79 3"/>
                              <a:gd name="T227" fmla="*/ 79 h 550"/>
                              <a:gd name="T228" fmla="+- 0 1057 749"/>
                              <a:gd name="T229" fmla="*/ T228 w 477"/>
                              <a:gd name="T230" fmla="+- 0 67 3"/>
                              <a:gd name="T231" fmla="*/ 67 h 550"/>
                              <a:gd name="T232" fmla="+- 0 994 749"/>
                              <a:gd name="T233" fmla="*/ T232 w 477"/>
                              <a:gd name="T234" fmla="+- 0 35 3"/>
                              <a:gd name="T235" fmla="*/ 35 h 550"/>
                              <a:gd name="T236" fmla="+- 0 942 749"/>
                              <a:gd name="T237" fmla="*/ T236 w 477"/>
                              <a:gd name="T238" fmla="+- 0 17 3"/>
                              <a:gd name="T239" fmla="*/ 17 h 550"/>
                              <a:gd name="T240" fmla="+- 0 996 749"/>
                              <a:gd name="T241" fmla="*/ T240 w 477"/>
                              <a:gd name="T242" fmla="+- 0 9 3"/>
                              <a:gd name="T243" fmla="*/ 9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7" h="550">
                                <a:moveTo>
                                  <a:pt x="211" y="538"/>
                                </a:moveTo>
                                <a:lnTo>
                                  <a:pt x="190" y="538"/>
                                </a:lnTo>
                                <a:lnTo>
                                  <a:pt x="204" y="546"/>
                                </a:lnTo>
                                <a:lnTo>
                                  <a:pt x="213" y="546"/>
                                </a:lnTo>
                                <a:lnTo>
                                  <a:pt x="214" y="550"/>
                                </a:lnTo>
                                <a:lnTo>
                                  <a:pt x="215" y="546"/>
                                </a:lnTo>
                                <a:lnTo>
                                  <a:pt x="216" y="544"/>
                                </a:lnTo>
                                <a:lnTo>
                                  <a:pt x="216" y="542"/>
                                </a:lnTo>
                                <a:lnTo>
                                  <a:pt x="214" y="540"/>
                                </a:lnTo>
                                <a:lnTo>
                                  <a:pt x="211" y="538"/>
                                </a:lnTo>
                                <a:close/>
                                <a:moveTo>
                                  <a:pt x="255" y="534"/>
                                </a:moveTo>
                                <a:lnTo>
                                  <a:pt x="175" y="534"/>
                                </a:lnTo>
                                <a:lnTo>
                                  <a:pt x="179" y="536"/>
                                </a:lnTo>
                                <a:lnTo>
                                  <a:pt x="250" y="536"/>
                                </a:lnTo>
                                <a:lnTo>
                                  <a:pt x="251" y="538"/>
                                </a:lnTo>
                                <a:lnTo>
                                  <a:pt x="252" y="546"/>
                                </a:lnTo>
                                <a:lnTo>
                                  <a:pt x="256" y="536"/>
                                </a:lnTo>
                                <a:lnTo>
                                  <a:pt x="255" y="534"/>
                                </a:lnTo>
                                <a:close/>
                                <a:moveTo>
                                  <a:pt x="353" y="508"/>
                                </a:moveTo>
                                <a:lnTo>
                                  <a:pt x="305" y="508"/>
                                </a:lnTo>
                                <a:lnTo>
                                  <a:pt x="304" y="512"/>
                                </a:lnTo>
                                <a:lnTo>
                                  <a:pt x="304" y="518"/>
                                </a:lnTo>
                                <a:lnTo>
                                  <a:pt x="305" y="520"/>
                                </a:lnTo>
                                <a:lnTo>
                                  <a:pt x="309" y="520"/>
                                </a:lnTo>
                                <a:lnTo>
                                  <a:pt x="309" y="522"/>
                                </a:lnTo>
                                <a:lnTo>
                                  <a:pt x="309" y="526"/>
                                </a:lnTo>
                                <a:lnTo>
                                  <a:pt x="297" y="526"/>
                                </a:lnTo>
                                <a:lnTo>
                                  <a:pt x="297" y="532"/>
                                </a:lnTo>
                                <a:lnTo>
                                  <a:pt x="290" y="534"/>
                                </a:lnTo>
                                <a:lnTo>
                                  <a:pt x="290" y="540"/>
                                </a:lnTo>
                                <a:lnTo>
                                  <a:pt x="293" y="546"/>
                                </a:lnTo>
                                <a:lnTo>
                                  <a:pt x="293" y="534"/>
                                </a:lnTo>
                                <a:lnTo>
                                  <a:pt x="374" y="534"/>
                                </a:lnTo>
                                <a:lnTo>
                                  <a:pt x="376" y="532"/>
                                </a:lnTo>
                                <a:lnTo>
                                  <a:pt x="389" y="532"/>
                                </a:lnTo>
                                <a:lnTo>
                                  <a:pt x="390" y="528"/>
                                </a:lnTo>
                                <a:lnTo>
                                  <a:pt x="384" y="528"/>
                                </a:lnTo>
                                <a:lnTo>
                                  <a:pt x="386" y="522"/>
                                </a:lnTo>
                                <a:lnTo>
                                  <a:pt x="334" y="522"/>
                                </a:lnTo>
                                <a:lnTo>
                                  <a:pt x="327" y="518"/>
                                </a:lnTo>
                                <a:lnTo>
                                  <a:pt x="328" y="516"/>
                                </a:lnTo>
                                <a:lnTo>
                                  <a:pt x="332" y="514"/>
                                </a:lnTo>
                                <a:lnTo>
                                  <a:pt x="355" y="514"/>
                                </a:lnTo>
                                <a:lnTo>
                                  <a:pt x="352" y="510"/>
                                </a:lnTo>
                                <a:lnTo>
                                  <a:pt x="353" y="508"/>
                                </a:lnTo>
                                <a:close/>
                                <a:moveTo>
                                  <a:pt x="371" y="536"/>
                                </a:moveTo>
                                <a:lnTo>
                                  <a:pt x="361" y="536"/>
                                </a:lnTo>
                                <a:lnTo>
                                  <a:pt x="369" y="546"/>
                                </a:lnTo>
                                <a:lnTo>
                                  <a:pt x="370" y="544"/>
                                </a:lnTo>
                                <a:lnTo>
                                  <a:pt x="370" y="540"/>
                                </a:lnTo>
                                <a:lnTo>
                                  <a:pt x="368" y="538"/>
                                </a:lnTo>
                                <a:lnTo>
                                  <a:pt x="371" y="536"/>
                                </a:lnTo>
                                <a:close/>
                                <a:moveTo>
                                  <a:pt x="209" y="536"/>
                                </a:moveTo>
                                <a:lnTo>
                                  <a:pt x="184" y="536"/>
                                </a:lnTo>
                                <a:lnTo>
                                  <a:pt x="185" y="538"/>
                                </a:lnTo>
                                <a:lnTo>
                                  <a:pt x="191" y="544"/>
                                </a:lnTo>
                                <a:lnTo>
                                  <a:pt x="190" y="538"/>
                                </a:lnTo>
                                <a:lnTo>
                                  <a:pt x="211" y="538"/>
                                </a:lnTo>
                                <a:lnTo>
                                  <a:pt x="209" y="536"/>
                                </a:lnTo>
                                <a:close/>
                                <a:moveTo>
                                  <a:pt x="374" y="534"/>
                                </a:moveTo>
                                <a:lnTo>
                                  <a:pt x="293" y="534"/>
                                </a:lnTo>
                                <a:lnTo>
                                  <a:pt x="303" y="544"/>
                                </a:lnTo>
                                <a:lnTo>
                                  <a:pt x="313" y="536"/>
                                </a:lnTo>
                                <a:lnTo>
                                  <a:pt x="371" y="536"/>
                                </a:lnTo>
                                <a:lnTo>
                                  <a:pt x="374" y="534"/>
                                </a:lnTo>
                                <a:close/>
                                <a:moveTo>
                                  <a:pt x="389" y="532"/>
                                </a:moveTo>
                                <a:lnTo>
                                  <a:pt x="376" y="532"/>
                                </a:lnTo>
                                <a:lnTo>
                                  <a:pt x="386" y="534"/>
                                </a:lnTo>
                                <a:lnTo>
                                  <a:pt x="380" y="544"/>
                                </a:lnTo>
                                <a:lnTo>
                                  <a:pt x="385" y="540"/>
                                </a:lnTo>
                                <a:lnTo>
                                  <a:pt x="389" y="532"/>
                                </a:lnTo>
                                <a:close/>
                                <a:moveTo>
                                  <a:pt x="250" y="536"/>
                                </a:moveTo>
                                <a:lnTo>
                                  <a:pt x="216" y="536"/>
                                </a:lnTo>
                                <a:lnTo>
                                  <a:pt x="228" y="538"/>
                                </a:lnTo>
                                <a:lnTo>
                                  <a:pt x="234" y="540"/>
                                </a:lnTo>
                                <a:lnTo>
                                  <a:pt x="240" y="542"/>
                                </a:lnTo>
                                <a:lnTo>
                                  <a:pt x="245" y="540"/>
                                </a:lnTo>
                                <a:lnTo>
                                  <a:pt x="250" y="536"/>
                                </a:lnTo>
                                <a:close/>
                                <a:moveTo>
                                  <a:pt x="162" y="518"/>
                                </a:moveTo>
                                <a:lnTo>
                                  <a:pt x="155" y="520"/>
                                </a:lnTo>
                                <a:lnTo>
                                  <a:pt x="154" y="528"/>
                                </a:lnTo>
                                <a:lnTo>
                                  <a:pt x="145" y="528"/>
                                </a:lnTo>
                                <a:lnTo>
                                  <a:pt x="143" y="532"/>
                                </a:lnTo>
                                <a:lnTo>
                                  <a:pt x="143" y="540"/>
                                </a:lnTo>
                                <a:lnTo>
                                  <a:pt x="146" y="534"/>
                                </a:lnTo>
                                <a:lnTo>
                                  <a:pt x="255" y="534"/>
                                </a:lnTo>
                                <a:lnTo>
                                  <a:pt x="255" y="532"/>
                                </a:lnTo>
                                <a:lnTo>
                                  <a:pt x="246" y="532"/>
                                </a:lnTo>
                                <a:lnTo>
                                  <a:pt x="246" y="530"/>
                                </a:lnTo>
                                <a:lnTo>
                                  <a:pt x="243" y="530"/>
                                </a:lnTo>
                                <a:lnTo>
                                  <a:pt x="245" y="524"/>
                                </a:lnTo>
                                <a:lnTo>
                                  <a:pt x="260" y="524"/>
                                </a:lnTo>
                                <a:lnTo>
                                  <a:pt x="259" y="522"/>
                                </a:lnTo>
                                <a:lnTo>
                                  <a:pt x="172" y="522"/>
                                </a:lnTo>
                                <a:lnTo>
                                  <a:pt x="162" y="518"/>
                                </a:lnTo>
                                <a:close/>
                                <a:moveTo>
                                  <a:pt x="351" y="536"/>
                                </a:moveTo>
                                <a:lnTo>
                                  <a:pt x="320" y="536"/>
                                </a:lnTo>
                                <a:lnTo>
                                  <a:pt x="321" y="540"/>
                                </a:lnTo>
                                <a:lnTo>
                                  <a:pt x="339" y="540"/>
                                </a:lnTo>
                                <a:lnTo>
                                  <a:pt x="351" y="536"/>
                                </a:lnTo>
                                <a:close/>
                                <a:moveTo>
                                  <a:pt x="166" y="534"/>
                                </a:moveTo>
                                <a:lnTo>
                                  <a:pt x="150" y="534"/>
                                </a:lnTo>
                                <a:lnTo>
                                  <a:pt x="153" y="536"/>
                                </a:lnTo>
                                <a:lnTo>
                                  <a:pt x="162" y="536"/>
                                </a:lnTo>
                                <a:lnTo>
                                  <a:pt x="166" y="534"/>
                                </a:lnTo>
                                <a:close/>
                                <a:moveTo>
                                  <a:pt x="254" y="530"/>
                                </a:moveTo>
                                <a:lnTo>
                                  <a:pt x="247" y="530"/>
                                </a:lnTo>
                                <a:lnTo>
                                  <a:pt x="246" y="532"/>
                                </a:lnTo>
                                <a:lnTo>
                                  <a:pt x="255" y="532"/>
                                </a:lnTo>
                                <a:lnTo>
                                  <a:pt x="254" y="530"/>
                                </a:lnTo>
                                <a:close/>
                                <a:moveTo>
                                  <a:pt x="376" y="510"/>
                                </a:moveTo>
                                <a:lnTo>
                                  <a:pt x="370" y="516"/>
                                </a:lnTo>
                                <a:lnTo>
                                  <a:pt x="364" y="518"/>
                                </a:lnTo>
                                <a:lnTo>
                                  <a:pt x="359" y="520"/>
                                </a:lnTo>
                                <a:lnTo>
                                  <a:pt x="387" y="520"/>
                                </a:lnTo>
                                <a:lnTo>
                                  <a:pt x="398" y="526"/>
                                </a:lnTo>
                                <a:lnTo>
                                  <a:pt x="395" y="532"/>
                                </a:lnTo>
                                <a:lnTo>
                                  <a:pt x="400" y="530"/>
                                </a:lnTo>
                                <a:lnTo>
                                  <a:pt x="400" y="526"/>
                                </a:lnTo>
                                <a:lnTo>
                                  <a:pt x="395" y="520"/>
                                </a:lnTo>
                                <a:lnTo>
                                  <a:pt x="394" y="518"/>
                                </a:lnTo>
                                <a:lnTo>
                                  <a:pt x="384" y="518"/>
                                </a:lnTo>
                                <a:lnTo>
                                  <a:pt x="380" y="512"/>
                                </a:lnTo>
                                <a:lnTo>
                                  <a:pt x="376" y="510"/>
                                </a:lnTo>
                                <a:close/>
                                <a:moveTo>
                                  <a:pt x="253" y="524"/>
                                </a:moveTo>
                                <a:lnTo>
                                  <a:pt x="245" y="524"/>
                                </a:lnTo>
                                <a:lnTo>
                                  <a:pt x="246" y="530"/>
                                </a:lnTo>
                                <a:lnTo>
                                  <a:pt x="247" y="530"/>
                                </a:lnTo>
                                <a:lnTo>
                                  <a:pt x="250" y="526"/>
                                </a:lnTo>
                                <a:lnTo>
                                  <a:pt x="253" y="524"/>
                                </a:lnTo>
                                <a:close/>
                                <a:moveTo>
                                  <a:pt x="260" y="524"/>
                                </a:moveTo>
                                <a:lnTo>
                                  <a:pt x="253" y="524"/>
                                </a:lnTo>
                                <a:lnTo>
                                  <a:pt x="260" y="528"/>
                                </a:lnTo>
                                <a:lnTo>
                                  <a:pt x="260" y="524"/>
                                </a:lnTo>
                                <a:close/>
                                <a:moveTo>
                                  <a:pt x="387" y="476"/>
                                </a:moveTo>
                                <a:lnTo>
                                  <a:pt x="181" y="476"/>
                                </a:lnTo>
                                <a:lnTo>
                                  <a:pt x="181" y="486"/>
                                </a:lnTo>
                                <a:lnTo>
                                  <a:pt x="169" y="496"/>
                                </a:lnTo>
                                <a:lnTo>
                                  <a:pt x="164" y="506"/>
                                </a:lnTo>
                                <a:lnTo>
                                  <a:pt x="177" y="512"/>
                                </a:lnTo>
                                <a:lnTo>
                                  <a:pt x="184" y="518"/>
                                </a:lnTo>
                                <a:lnTo>
                                  <a:pt x="180" y="520"/>
                                </a:lnTo>
                                <a:lnTo>
                                  <a:pt x="172" y="522"/>
                                </a:lnTo>
                                <a:lnTo>
                                  <a:pt x="259" y="522"/>
                                </a:lnTo>
                                <a:lnTo>
                                  <a:pt x="257" y="520"/>
                                </a:lnTo>
                                <a:lnTo>
                                  <a:pt x="251" y="518"/>
                                </a:lnTo>
                                <a:lnTo>
                                  <a:pt x="241" y="518"/>
                                </a:lnTo>
                                <a:lnTo>
                                  <a:pt x="222" y="514"/>
                                </a:lnTo>
                                <a:lnTo>
                                  <a:pt x="203" y="514"/>
                                </a:lnTo>
                                <a:lnTo>
                                  <a:pt x="197" y="510"/>
                                </a:lnTo>
                                <a:lnTo>
                                  <a:pt x="195" y="506"/>
                                </a:lnTo>
                                <a:lnTo>
                                  <a:pt x="197" y="504"/>
                                </a:lnTo>
                                <a:lnTo>
                                  <a:pt x="200" y="502"/>
                                </a:lnTo>
                                <a:lnTo>
                                  <a:pt x="220" y="502"/>
                                </a:lnTo>
                                <a:lnTo>
                                  <a:pt x="231" y="500"/>
                                </a:lnTo>
                                <a:lnTo>
                                  <a:pt x="23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68" y="494"/>
                                </a:lnTo>
                                <a:lnTo>
                                  <a:pt x="375" y="494"/>
                                </a:lnTo>
                                <a:lnTo>
                                  <a:pt x="380" y="488"/>
                                </a:lnTo>
                                <a:lnTo>
                                  <a:pt x="387" y="476"/>
                                </a:lnTo>
                                <a:close/>
                                <a:moveTo>
                                  <a:pt x="355" y="514"/>
                                </a:moveTo>
                                <a:lnTo>
                                  <a:pt x="332" y="514"/>
                                </a:lnTo>
                                <a:lnTo>
                                  <a:pt x="334" y="518"/>
                                </a:lnTo>
                                <a:lnTo>
                                  <a:pt x="341" y="520"/>
                                </a:lnTo>
                                <a:lnTo>
                                  <a:pt x="336" y="522"/>
                                </a:lnTo>
                                <a:lnTo>
                                  <a:pt x="386" y="522"/>
                                </a:lnTo>
                                <a:lnTo>
                                  <a:pt x="387" y="520"/>
                                </a:lnTo>
                                <a:lnTo>
                                  <a:pt x="359" y="520"/>
                                </a:lnTo>
                                <a:lnTo>
                                  <a:pt x="356" y="516"/>
                                </a:lnTo>
                                <a:lnTo>
                                  <a:pt x="355" y="514"/>
                                </a:lnTo>
                                <a:close/>
                                <a:moveTo>
                                  <a:pt x="249" y="514"/>
                                </a:moveTo>
                                <a:lnTo>
                                  <a:pt x="246" y="514"/>
                                </a:lnTo>
                                <a:lnTo>
                                  <a:pt x="241" y="518"/>
                                </a:lnTo>
                                <a:lnTo>
                                  <a:pt x="251" y="518"/>
                                </a:lnTo>
                                <a:lnTo>
                                  <a:pt x="249" y="514"/>
                                </a:lnTo>
                                <a:close/>
                                <a:moveTo>
                                  <a:pt x="291" y="510"/>
                                </a:moveTo>
                                <a:lnTo>
                                  <a:pt x="275" y="510"/>
                                </a:lnTo>
                                <a:lnTo>
                                  <a:pt x="278" y="514"/>
                                </a:lnTo>
                                <a:lnTo>
                                  <a:pt x="280" y="518"/>
                                </a:lnTo>
                                <a:lnTo>
                                  <a:pt x="283" y="518"/>
                                </a:lnTo>
                                <a:lnTo>
                                  <a:pt x="286" y="514"/>
                                </a:lnTo>
                                <a:lnTo>
                                  <a:pt x="291" y="510"/>
                                </a:lnTo>
                                <a:close/>
                                <a:moveTo>
                                  <a:pt x="394" y="516"/>
                                </a:moveTo>
                                <a:lnTo>
                                  <a:pt x="390" y="516"/>
                                </a:lnTo>
                                <a:lnTo>
                                  <a:pt x="384" y="518"/>
                                </a:lnTo>
                                <a:lnTo>
                                  <a:pt x="394" y="518"/>
                                </a:lnTo>
                                <a:lnTo>
                                  <a:pt x="394" y="516"/>
                                </a:lnTo>
                                <a:close/>
                                <a:moveTo>
                                  <a:pt x="220" y="502"/>
                                </a:moveTo>
                                <a:lnTo>
                                  <a:pt x="200" y="502"/>
                                </a:lnTo>
                                <a:lnTo>
                                  <a:pt x="200" y="504"/>
                                </a:lnTo>
                                <a:lnTo>
                                  <a:pt x="201" y="506"/>
                                </a:lnTo>
                                <a:lnTo>
                                  <a:pt x="204" y="510"/>
                                </a:lnTo>
                                <a:lnTo>
                                  <a:pt x="205" y="512"/>
                                </a:lnTo>
                                <a:lnTo>
                                  <a:pt x="203" y="514"/>
                                </a:lnTo>
                                <a:lnTo>
                                  <a:pt x="222" y="514"/>
                                </a:lnTo>
                                <a:lnTo>
                                  <a:pt x="220" y="502"/>
                                </a:lnTo>
                                <a:close/>
                                <a:moveTo>
                                  <a:pt x="293" y="508"/>
                                </a:moveTo>
                                <a:lnTo>
                                  <a:pt x="264" y="508"/>
                                </a:lnTo>
                                <a:lnTo>
                                  <a:pt x="267" y="510"/>
                                </a:lnTo>
                                <a:lnTo>
                                  <a:pt x="271" y="512"/>
                                </a:lnTo>
                                <a:lnTo>
                                  <a:pt x="273" y="510"/>
                                </a:lnTo>
                                <a:lnTo>
                                  <a:pt x="291" y="510"/>
                                </a:lnTo>
                                <a:lnTo>
                                  <a:pt x="293" y="508"/>
                                </a:lnTo>
                                <a:close/>
                                <a:moveTo>
                                  <a:pt x="328" y="454"/>
                                </a:moveTo>
                                <a:lnTo>
                                  <a:pt x="75" y="454"/>
                                </a:lnTo>
                                <a:lnTo>
                                  <a:pt x="84" y="458"/>
                                </a:lnTo>
                                <a:lnTo>
                                  <a:pt x="96" y="462"/>
                                </a:lnTo>
                                <a:lnTo>
                                  <a:pt x="107" y="464"/>
                                </a:lnTo>
                                <a:lnTo>
                                  <a:pt x="103" y="472"/>
                                </a:lnTo>
                                <a:lnTo>
                                  <a:pt x="103" y="484"/>
                                </a:lnTo>
                                <a:lnTo>
                                  <a:pt x="107" y="492"/>
                                </a:lnTo>
                                <a:lnTo>
                                  <a:pt x="115" y="504"/>
                                </a:lnTo>
                                <a:lnTo>
                                  <a:pt x="123" y="510"/>
                                </a:lnTo>
                                <a:lnTo>
                                  <a:pt x="139" y="510"/>
                                </a:lnTo>
                                <a:lnTo>
                                  <a:pt x="152" y="506"/>
                                </a:lnTo>
                                <a:lnTo>
                                  <a:pt x="161" y="496"/>
                                </a:lnTo>
                                <a:lnTo>
                                  <a:pt x="164" y="484"/>
                                </a:lnTo>
                                <a:lnTo>
                                  <a:pt x="133" y="484"/>
                                </a:lnTo>
                                <a:lnTo>
                                  <a:pt x="130" y="482"/>
                                </a:lnTo>
                                <a:lnTo>
                                  <a:pt x="130" y="478"/>
                                </a:lnTo>
                                <a:lnTo>
                                  <a:pt x="134" y="476"/>
                                </a:lnTo>
                                <a:lnTo>
                                  <a:pt x="163" y="476"/>
                                </a:lnTo>
                                <a:lnTo>
                                  <a:pt x="162" y="468"/>
                                </a:lnTo>
                                <a:lnTo>
                                  <a:pt x="169" y="464"/>
                                </a:lnTo>
                                <a:lnTo>
                                  <a:pt x="329" y="464"/>
                                </a:lnTo>
                                <a:lnTo>
                                  <a:pt x="328" y="454"/>
                                </a:lnTo>
                                <a:close/>
                                <a:moveTo>
                                  <a:pt x="362" y="506"/>
                                </a:moveTo>
                                <a:lnTo>
                                  <a:pt x="249" y="506"/>
                                </a:lnTo>
                                <a:lnTo>
                                  <a:pt x="254" y="508"/>
                                </a:lnTo>
                                <a:lnTo>
                                  <a:pt x="353" y="508"/>
                                </a:lnTo>
                                <a:lnTo>
                                  <a:pt x="358" y="510"/>
                                </a:lnTo>
                                <a:lnTo>
                                  <a:pt x="360" y="510"/>
                                </a:lnTo>
                                <a:lnTo>
                                  <a:pt x="361" y="508"/>
                                </a:lnTo>
                                <a:lnTo>
                                  <a:pt x="362" y="506"/>
                                </a:lnTo>
                                <a:close/>
                                <a:moveTo>
                                  <a:pt x="71" y="340"/>
                                </a:moveTo>
                                <a:lnTo>
                                  <a:pt x="54" y="340"/>
                                </a:lnTo>
                                <a:lnTo>
                                  <a:pt x="56" y="344"/>
                                </a:lnTo>
                                <a:lnTo>
                                  <a:pt x="61" y="358"/>
                                </a:lnTo>
                                <a:lnTo>
                                  <a:pt x="60" y="368"/>
                                </a:lnTo>
                                <a:lnTo>
                                  <a:pt x="53" y="380"/>
                                </a:lnTo>
                                <a:lnTo>
                                  <a:pt x="44" y="400"/>
                                </a:lnTo>
                                <a:lnTo>
                                  <a:pt x="41" y="416"/>
                                </a:lnTo>
                                <a:lnTo>
                                  <a:pt x="46" y="432"/>
                                </a:lnTo>
                                <a:lnTo>
                                  <a:pt x="59" y="444"/>
                                </a:lnTo>
                                <a:lnTo>
                                  <a:pt x="60" y="448"/>
                                </a:lnTo>
                                <a:lnTo>
                                  <a:pt x="54" y="456"/>
                                </a:lnTo>
                                <a:lnTo>
                                  <a:pt x="52" y="458"/>
                                </a:lnTo>
                                <a:lnTo>
                                  <a:pt x="53" y="462"/>
                                </a:lnTo>
                                <a:lnTo>
                                  <a:pt x="59" y="468"/>
                                </a:lnTo>
                                <a:lnTo>
                                  <a:pt x="63" y="472"/>
                                </a:lnTo>
                                <a:lnTo>
                                  <a:pt x="65" y="480"/>
                                </a:lnTo>
                                <a:lnTo>
                                  <a:pt x="66" y="490"/>
                                </a:lnTo>
                                <a:lnTo>
                                  <a:pt x="64" y="492"/>
                                </a:lnTo>
                                <a:lnTo>
                                  <a:pt x="64" y="496"/>
                                </a:lnTo>
                                <a:lnTo>
                                  <a:pt x="65" y="500"/>
                                </a:lnTo>
                                <a:lnTo>
                                  <a:pt x="69" y="506"/>
                                </a:lnTo>
                                <a:lnTo>
                                  <a:pt x="77" y="508"/>
                                </a:lnTo>
                                <a:lnTo>
                                  <a:pt x="91" y="508"/>
                                </a:lnTo>
                                <a:lnTo>
                                  <a:pt x="91" y="506"/>
                                </a:lnTo>
                                <a:lnTo>
                                  <a:pt x="91" y="504"/>
                                </a:lnTo>
                                <a:lnTo>
                                  <a:pt x="92" y="500"/>
                                </a:lnTo>
                                <a:lnTo>
                                  <a:pt x="88" y="496"/>
                                </a:lnTo>
                                <a:lnTo>
                                  <a:pt x="84" y="488"/>
                                </a:lnTo>
                                <a:lnTo>
                                  <a:pt x="72" y="478"/>
                                </a:lnTo>
                                <a:lnTo>
                                  <a:pt x="69" y="46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4"/>
                                </a:lnTo>
                                <a:lnTo>
                                  <a:pt x="328" y="454"/>
                                </a:lnTo>
                                <a:lnTo>
                                  <a:pt x="329" y="442"/>
                                </a:lnTo>
                                <a:lnTo>
                                  <a:pt x="329" y="440"/>
                                </a:lnTo>
                                <a:lnTo>
                                  <a:pt x="107" y="440"/>
                                </a:lnTo>
                                <a:lnTo>
                                  <a:pt x="106" y="436"/>
                                </a:lnTo>
                                <a:lnTo>
                                  <a:pt x="94" y="436"/>
                                </a:lnTo>
                                <a:lnTo>
                                  <a:pt x="92" y="434"/>
                                </a:lnTo>
                                <a:lnTo>
                                  <a:pt x="89" y="432"/>
                                </a:lnTo>
                                <a:lnTo>
                                  <a:pt x="84" y="430"/>
                                </a:lnTo>
                                <a:lnTo>
                                  <a:pt x="86" y="424"/>
                                </a:lnTo>
                                <a:lnTo>
                                  <a:pt x="69" y="424"/>
                                </a:lnTo>
                                <a:lnTo>
                                  <a:pt x="62" y="420"/>
                                </a:lnTo>
                                <a:lnTo>
                                  <a:pt x="61" y="410"/>
                                </a:lnTo>
                                <a:lnTo>
                                  <a:pt x="67" y="396"/>
                                </a:lnTo>
                                <a:lnTo>
                                  <a:pt x="75" y="376"/>
                                </a:lnTo>
                                <a:lnTo>
                                  <a:pt x="76" y="358"/>
                                </a:lnTo>
                                <a:lnTo>
                                  <a:pt x="71" y="340"/>
                                </a:lnTo>
                                <a:close/>
                                <a:moveTo>
                                  <a:pt x="367" y="498"/>
                                </a:moveTo>
                                <a:lnTo>
                                  <a:pt x="237" y="498"/>
                                </a:lnTo>
                                <a:lnTo>
                                  <a:pt x="239" y="504"/>
                                </a:lnTo>
                                <a:lnTo>
                                  <a:pt x="244" y="506"/>
                                </a:lnTo>
                                <a:lnTo>
                                  <a:pt x="247" y="508"/>
                                </a:lnTo>
                                <a:lnTo>
                                  <a:pt x="249" y="506"/>
                                </a:lnTo>
                                <a:lnTo>
                                  <a:pt x="362" y="506"/>
                                </a:lnTo>
                                <a:lnTo>
                                  <a:pt x="364" y="502"/>
                                </a:lnTo>
                                <a:lnTo>
                                  <a:pt x="365" y="500"/>
                                </a:lnTo>
                                <a:lnTo>
                                  <a:pt x="367" y="498"/>
                                </a:lnTo>
                                <a:close/>
                                <a:moveTo>
                                  <a:pt x="163" y="476"/>
                                </a:moveTo>
                                <a:lnTo>
                                  <a:pt x="134" y="476"/>
                                </a:lnTo>
                                <a:lnTo>
                                  <a:pt x="139" y="478"/>
                                </a:lnTo>
                                <a:lnTo>
                                  <a:pt x="139" y="480"/>
                                </a:lnTo>
                                <a:lnTo>
                                  <a:pt x="133" y="484"/>
                                </a:lnTo>
                                <a:lnTo>
                                  <a:pt x="164" y="484"/>
                                </a:lnTo>
                                <a:lnTo>
                                  <a:pt x="163" y="476"/>
                                </a:lnTo>
                                <a:close/>
                                <a:moveTo>
                                  <a:pt x="329" y="464"/>
                                </a:moveTo>
                                <a:lnTo>
                                  <a:pt x="174" y="464"/>
                                </a:lnTo>
                                <a:lnTo>
                                  <a:pt x="176" y="468"/>
                                </a:lnTo>
                                <a:lnTo>
                                  <a:pt x="176" y="478"/>
                                </a:lnTo>
                                <a:lnTo>
                                  <a:pt x="181" y="476"/>
                                </a:lnTo>
                                <a:lnTo>
                                  <a:pt x="387" y="476"/>
                                </a:lnTo>
                                <a:lnTo>
                                  <a:pt x="392" y="474"/>
                                </a:lnTo>
                                <a:lnTo>
                                  <a:pt x="392" y="472"/>
                                </a:lnTo>
                                <a:lnTo>
                                  <a:pt x="335" y="472"/>
                                </a:lnTo>
                                <a:lnTo>
                                  <a:pt x="329" y="466"/>
                                </a:lnTo>
                                <a:lnTo>
                                  <a:pt x="329" y="464"/>
                                </a:lnTo>
                                <a:close/>
                                <a:moveTo>
                                  <a:pt x="341" y="398"/>
                                </a:moveTo>
                                <a:lnTo>
                                  <a:pt x="341" y="400"/>
                                </a:lnTo>
                                <a:lnTo>
                                  <a:pt x="344" y="406"/>
                                </a:lnTo>
                                <a:lnTo>
                                  <a:pt x="351" y="416"/>
                                </a:lnTo>
                                <a:lnTo>
                                  <a:pt x="352" y="420"/>
                                </a:lnTo>
                                <a:lnTo>
                                  <a:pt x="353" y="424"/>
                                </a:lnTo>
                                <a:lnTo>
                                  <a:pt x="357" y="428"/>
                                </a:lnTo>
                                <a:lnTo>
                                  <a:pt x="362" y="438"/>
                                </a:lnTo>
                                <a:lnTo>
                                  <a:pt x="362" y="440"/>
                                </a:lnTo>
                                <a:lnTo>
                                  <a:pt x="364" y="442"/>
                                </a:lnTo>
                                <a:lnTo>
                                  <a:pt x="364" y="444"/>
                                </a:lnTo>
                                <a:lnTo>
                                  <a:pt x="365" y="448"/>
                                </a:lnTo>
                                <a:lnTo>
                                  <a:pt x="366" y="450"/>
                                </a:lnTo>
                                <a:lnTo>
                                  <a:pt x="369" y="452"/>
                                </a:lnTo>
                                <a:lnTo>
                                  <a:pt x="366" y="458"/>
                                </a:lnTo>
                                <a:lnTo>
                                  <a:pt x="361" y="464"/>
                                </a:lnTo>
                                <a:lnTo>
                                  <a:pt x="354" y="468"/>
                                </a:lnTo>
                                <a:lnTo>
                                  <a:pt x="343" y="472"/>
                                </a:lnTo>
                                <a:lnTo>
                                  <a:pt x="392" y="472"/>
                                </a:lnTo>
                                <a:lnTo>
                                  <a:pt x="394" y="464"/>
                                </a:lnTo>
                                <a:lnTo>
                                  <a:pt x="395" y="450"/>
                                </a:lnTo>
                                <a:lnTo>
                                  <a:pt x="399" y="450"/>
                                </a:lnTo>
                                <a:lnTo>
                                  <a:pt x="402" y="448"/>
                                </a:lnTo>
                                <a:lnTo>
                                  <a:pt x="400" y="448"/>
                                </a:lnTo>
                                <a:lnTo>
                                  <a:pt x="399" y="446"/>
                                </a:lnTo>
                                <a:lnTo>
                                  <a:pt x="399" y="440"/>
                                </a:lnTo>
                                <a:lnTo>
                                  <a:pt x="408" y="440"/>
                                </a:lnTo>
                                <a:lnTo>
                                  <a:pt x="409" y="438"/>
                                </a:lnTo>
                                <a:lnTo>
                                  <a:pt x="409" y="436"/>
                                </a:lnTo>
                                <a:lnTo>
                                  <a:pt x="406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04" y="430"/>
                                </a:lnTo>
                                <a:lnTo>
                                  <a:pt x="402" y="426"/>
                                </a:lnTo>
                                <a:lnTo>
                                  <a:pt x="398" y="424"/>
                                </a:lnTo>
                                <a:lnTo>
                                  <a:pt x="392" y="414"/>
                                </a:lnTo>
                                <a:lnTo>
                                  <a:pt x="389" y="406"/>
                                </a:lnTo>
                                <a:lnTo>
                                  <a:pt x="352" y="406"/>
                                </a:lnTo>
                                <a:lnTo>
                                  <a:pt x="345" y="400"/>
                                </a:lnTo>
                                <a:lnTo>
                                  <a:pt x="341" y="398"/>
                                </a:lnTo>
                                <a:close/>
                                <a:moveTo>
                                  <a:pt x="118" y="438"/>
                                </a:moveTo>
                                <a:lnTo>
                                  <a:pt x="113" y="438"/>
                                </a:lnTo>
                                <a:lnTo>
                                  <a:pt x="107" y="440"/>
                                </a:lnTo>
                                <a:lnTo>
                                  <a:pt x="123" y="440"/>
                                </a:lnTo>
                                <a:lnTo>
                                  <a:pt x="118" y="438"/>
                                </a:lnTo>
                                <a:close/>
                                <a:moveTo>
                                  <a:pt x="196" y="404"/>
                                </a:moveTo>
                                <a:lnTo>
                                  <a:pt x="195" y="406"/>
                                </a:lnTo>
                                <a:lnTo>
                                  <a:pt x="199" y="408"/>
                                </a:lnTo>
                                <a:lnTo>
                                  <a:pt x="211" y="414"/>
                                </a:lnTo>
                                <a:lnTo>
                                  <a:pt x="218" y="422"/>
                                </a:lnTo>
                                <a:lnTo>
                                  <a:pt x="218" y="432"/>
                                </a:lnTo>
                                <a:lnTo>
                                  <a:pt x="203" y="432"/>
                                </a:lnTo>
                                <a:lnTo>
                                  <a:pt x="199" y="434"/>
                                </a:lnTo>
                                <a:lnTo>
                                  <a:pt x="196" y="436"/>
                                </a:lnTo>
                                <a:lnTo>
                                  <a:pt x="132" y="436"/>
                                </a:lnTo>
                                <a:lnTo>
                                  <a:pt x="123" y="440"/>
                                </a:lnTo>
                                <a:lnTo>
                                  <a:pt x="329" y="440"/>
                                </a:lnTo>
                                <a:lnTo>
                                  <a:pt x="331" y="434"/>
                                </a:lnTo>
                                <a:lnTo>
                                  <a:pt x="331" y="422"/>
                                </a:lnTo>
                                <a:lnTo>
                                  <a:pt x="334" y="412"/>
                                </a:lnTo>
                                <a:lnTo>
                                  <a:pt x="227" y="412"/>
                                </a:lnTo>
                                <a:lnTo>
                                  <a:pt x="214" y="408"/>
                                </a:lnTo>
                                <a:lnTo>
                                  <a:pt x="201" y="406"/>
                                </a:lnTo>
                                <a:lnTo>
                                  <a:pt x="196" y="404"/>
                                </a:lnTo>
                                <a:close/>
                                <a:moveTo>
                                  <a:pt x="101" y="434"/>
                                </a:moveTo>
                                <a:lnTo>
                                  <a:pt x="94" y="436"/>
                                </a:lnTo>
                                <a:lnTo>
                                  <a:pt x="106" y="436"/>
                                </a:lnTo>
                                <a:lnTo>
                                  <a:pt x="101" y="434"/>
                                </a:lnTo>
                                <a:close/>
                                <a:moveTo>
                                  <a:pt x="160" y="428"/>
                                </a:moveTo>
                                <a:lnTo>
                                  <a:pt x="151" y="430"/>
                                </a:lnTo>
                                <a:lnTo>
                                  <a:pt x="144" y="436"/>
                                </a:lnTo>
                                <a:lnTo>
                                  <a:pt x="192" y="436"/>
                                </a:lnTo>
                                <a:lnTo>
                                  <a:pt x="190" y="432"/>
                                </a:lnTo>
                                <a:lnTo>
                                  <a:pt x="169" y="432"/>
                                </a:lnTo>
                                <a:lnTo>
                                  <a:pt x="160" y="428"/>
                                </a:lnTo>
                                <a:close/>
                                <a:moveTo>
                                  <a:pt x="212" y="380"/>
                                </a:moveTo>
                                <a:lnTo>
                                  <a:pt x="171" y="380"/>
                                </a:lnTo>
                                <a:lnTo>
                                  <a:pt x="172" y="382"/>
                                </a:lnTo>
                                <a:lnTo>
                                  <a:pt x="166" y="394"/>
                                </a:lnTo>
                                <a:lnTo>
                                  <a:pt x="157" y="404"/>
                                </a:lnTo>
                                <a:lnTo>
                                  <a:pt x="153" y="408"/>
                                </a:lnTo>
                                <a:lnTo>
                                  <a:pt x="152" y="414"/>
                                </a:lnTo>
                                <a:lnTo>
                                  <a:pt x="158" y="420"/>
                                </a:lnTo>
                                <a:lnTo>
                                  <a:pt x="167" y="424"/>
                                </a:lnTo>
                                <a:lnTo>
                                  <a:pt x="170" y="428"/>
                                </a:lnTo>
                                <a:lnTo>
                                  <a:pt x="169" y="432"/>
                                </a:lnTo>
                                <a:lnTo>
                                  <a:pt x="190" y="432"/>
                                </a:lnTo>
                                <a:lnTo>
                                  <a:pt x="188" y="430"/>
                                </a:lnTo>
                                <a:lnTo>
                                  <a:pt x="179" y="422"/>
                                </a:lnTo>
                                <a:lnTo>
                                  <a:pt x="178" y="414"/>
                                </a:lnTo>
                                <a:lnTo>
                                  <a:pt x="189" y="406"/>
                                </a:lnTo>
                                <a:lnTo>
                                  <a:pt x="194" y="402"/>
                                </a:lnTo>
                                <a:lnTo>
                                  <a:pt x="203" y="392"/>
                                </a:lnTo>
                                <a:lnTo>
                                  <a:pt x="212" y="380"/>
                                </a:lnTo>
                                <a:close/>
                                <a:moveTo>
                                  <a:pt x="76" y="392"/>
                                </a:moveTo>
                                <a:lnTo>
                                  <a:pt x="73" y="412"/>
                                </a:lnTo>
                                <a:lnTo>
                                  <a:pt x="71" y="418"/>
                                </a:lnTo>
                                <a:lnTo>
                                  <a:pt x="69" y="424"/>
                                </a:lnTo>
                                <a:lnTo>
                                  <a:pt x="86" y="424"/>
                                </a:lnTo>
                                <a:lnTo>
                                  <a:pt x="88" y="416"/>
                                </a:lnTo>
                                <a:lnTo>
                                  <a:pt x="98" y="408"/>
                                </a:lnTo>
                                <a:lnTo>
                                  <a:pt x="113" y="406"/>
                                </a:lnTo>
                                <a:lnTo>
                                  <a:pt x="125" y="402"/>
                                </a:lnTo>
                                <a:lnTo>
                                  <a:pt x="137" y="398"/>
                                </a:lnTo>
                                <a:lnTo>
                                  <a:pt x="145" y="394"/>
                                </a:lnTo>
                                <a:lnTo>
                                  <a:pt x="83" y="394"/>
                                </a:lnTo>
                                <a:lnTo>
                                  <a:pt x="76" y="392"/>
                                </a:lnTo>
                                <a:close/>
                                <a:moveTo>
                                  <a:pt x="254" y="380"/>
                                </a:moveTo>
                                <a:lnTo>
                                  <a:pt x="247" y="380"/>
                                </a:lnTo>
                                <a:lnTo>
                                  <a:pt x="254" y="388"/>
                                </a:lnTo>
                                <a:lnTo>
                                  <a:pt x="256" y="396"/>
                                </a:lnTo>
                                <a:lnTo>
                                  <a:pt x="250" y="404"/>
                                </a:lnTo>
                                <a:lnTo>
                                  <a:pt x="256" y="408"/>
                                </a:lnTo>
                                <a:lnTo>
                                  <a:pt x="256" y="410"/>
                                </a:lnTo>
                                <a:lnTo>
                                  <a:pt x="250" y="412"/>
                                </a:lnTo>
                                <a:lnTo>
                                  <a:pt x="334" y="412"/>
                                </a:lnTo>
                                <a:lnTo>
                                  <a:pt x="335" y="406"/>
                                </a:lnTo>
                                <a:lnTo>
                                  <a:pt x="333" y="402"/>
                                </a:lnTo>
                                <a:lnTo>
                                  <a:pt x="289" y="402"/>
                                </a:lnTo>
                                <a:lnTo>
                                  <a:pt x="281" y="396"/>
                                </a:lnTo>
                                <a:lnTo>
                                  <a:pt x="266" y="386"/>
                                </a:lnTo>
                                <a:lnTo>
                                  <a:pt x="254" y="380"/>
                                </a:lnTo>
                                <a:close/>
                                <a:moveTo>
                                  <a:pt x="331" y="352"/>
                                </a:moveTo>
                                <a:lnTo>
                                  <a:pt x="315" y="352"/>
                                </a:lnTo>
                                <a:lnTo>
                                  <a:pt x="319" y="354"/>
                                </a:lnTo>
                                <a:lnTo>
                                  <a:pt x="320" y="356"/>
                                </a:lnTo>
                                <a:lnTo>
                                  <a:pt x="337" y="378"/>
                                </a:lnTo>
                                <a:lnTo>
                                  <a:pt x="332" y="380"/>
                                </a:lnTo>
                                <a:lnTo>
                                  <a:pt x="345" y="390"/>
                                </a:lnTo>
                                <a:lnTo>
                                  <a:pt x="343" y="392"/>
                                </a:lnTo>
                                <a:lnTo>
                                  <a:pt x="344" y="392"/>
                                </a:lnTo>
                                <a:lnTo>
                                  <a:pt x="347" y="394"/>
                                </a:lnTo>
                                <a:lnTo>
                                  <a:pt x="345" y="396"/>
                                </a:lnTo>
                                <a:lnTo>
                                  <a:pt x="346" y="398"/>
                                </a:lnTo>
                                <a:lnTo>
                                  <a:pt x="349" y="398"/>
                                </a:lnTo>
                                <a:lnTo>
                                  <a:pt x="350" y="402"/>
                                </a:lnTo>
                                <a:lnTo>
                                  <a:pt x="352" y="406"/>
                                </a:lnTo>
                                <a:lnTo>
                                  <a:pt x="389" y="406"/>
                                </a:lnTo>
                                <a:lnTo>
                                  <a:pt x="387" y="400"/>
                                </a:lnTo>
                                <a:lnTo>
                                  <a:pt x="385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69" y="390"/>
                                </a:lnTo>
                                <a:lnTo>
                                  <a:pt x="366" y="384"/>
                                </a:lnTo>
                                <a:lnTo>
                                  <a:pt x="363" y="376"/>
                                </a:lnTo>
                                <a:lnTo>
                                  <a:pt x="363" y="374"/>
                                </a:lnTo>
                                <a:lnTo>
                                  <a:pt x="348" y="374"/>
                                </a:lnTo>
                                <a:lnTo>
                                  <a:pt x="347" y="370"/>
                                </a:lnTo>
                                <a:lnTo>
                                  <a:pt x="344" y="370"/>
                                </a:lnTo>
                                <a:lnTo>
                                  <a:pt x="331" y="352"/>
                                </a:lnTo>
                                <a:close/>
                                <a:moveTo>
                                  <a:pt x="432" y="320"/>
                                </a:moveTo>
                                <a:lnTo>
                                  <a:pt x="414" y="320"/>
                                </a:lnTo>
                                <a:lnTo>
                                  <a:pt x="419" y="326"/>
                                </a:lnTo>
                                <a:lnTo>
                                  <a:pt x="434" y="340"/>
                                </a:lnTo>
                                <a:lnTo>
                                  <a:pt x="437" y="344"/>
                                </a:lnTo>
                                <a:lnTo>
                                  <a:pt x="437" y="346"/>
                                </a:lnTo>
                                <a:lnTo>
                                  <a:pt x="434" y="352"/>
                                </a:lnTo>
                                <a:lnTo>
                                  <a:pt x="437" y="356"/>
                                </a:lnTo>
                                <a:lnTo>
                                  <a:pt x="442" y="360"/>
                                </a:lnTo>
                                <a:lnTo>
                                  <a:pt x="447" y="366"/>
                                </a:lnTo>
                                <a:lnTo>
                                  <a:pt x="447" y="372"/>
                                </a:lnTo>
                                <a:lnTo>
                                  <a:pt x="443" y="382"/>
                                </a:lnTo>
                                <a:lnTo>
                                  <a:pt x="441" y="388"/>
                                </a:lnTo>
                                <a:lnTo>
                                  <a:pt x="442" y="390"/>
                                </a:lnTo>
                                <a:lnTo>
                                  <a:pt x="445" y="392"/>
                                </a:lnTo>
                                <a:lnTo>
                                  <a:pt x="455" y="400"/>
                                </a:lnTo>
                                <a:lnTo>
                                  <a:pt x="461" y="404"/>
                                </a:lnTo>
                                <a:lnTo>
                                  <a:pt x="465" y="404"/>
                                </a:lnTo>
                                <a:lnTo>
                                  <a:pt x="464" y="394"/>
                                </a:lnTo>
                                <a:lnTo>
                                  <a:pt x="464" y="388"/>
                                </a:lnTo>
                                <a:lnTo>
                                  <a:pt x="462" y="384"/>
                                </a:lnTo>
                                <a:lnTo>
                                  <a:pt x="460" y="380"/>
                                </a:lnTo>
                                <a:lnTo>
                                  <a:pt x="456" y="374"/>
                                </a:lnTo>
                                <a:lnTo>
                                  <a:pt x="454" y="368"/>
                                </a:lnTo>
                                <a:lnTo>
                                  <a:pt x="454" y="364"/>
                                </a:lnTo>
                                <a:lnTo>
                                  <a:pt x="454" y="358"/>
                                </a:lnTo>
                                <a:lnTo>
                                  <a:pt x="454" y="350"/>
                                </a:lnTo>
                                <a:lnTo>
                                  <a:pt x="452" y="344"/>
                                </a:lnTo>
                                <a:lnTo>
                                  <a:pt x="447" y="340"/>
                                </a:lnTo>
                                <a:lnTo>
                                  <a:pt x="442" y="334"/>
                                </a:lnTo>
                                <a:lnTo>
                                  <a:pt x="437" y="328"/>
                                </a:lnTo>
                                <a:lnTo>
                                  <a:pt x="433" y="322"/>
                                </a:lnTo>
                                <a:lnTo>
                                  <a:pt x="432" y="320"/>
                                </a:lnTo>
                                <a:close/>
                                <a:moveTo>
                                  <a:pt x="316" y="396"/>
                                </a:moveTo>
                                <a:lnTo>
                                  <a:pt x="303" y="396"/>
                                </a:lnTo>
                                <a:lnTo>
                                  <a:pt x="299" y="400"/>
                                </a:lnTo>
                                <a:lnTo>
                                  <a:pt x="295" y="402"/>
                                </a:lnTo>
                                <a:lnTo>
                                  <a:pt x="333" y="402"/>
                                </a:lnTo>
                                <a:lnTo>
                                  <a:pt x="331" y="398"/>
                                </a:lnTo>
                                <a:lnTo>
                                  <a:pt x="316" y="396"/>
                                </a:lnTo>
                                <a:close/>
                                <a:moveTo>
                                  <a:pt x="9" y="268"/>
                                </a:moveTo>
                                <a:lnTo>
                                  <a:pt x="2" y="278"/>
                                </a:lnTo>
                                <a:lnTo>
                                  <a:pt x="1" y="288"/>
                                </a:lnTo>
                                <a:lnTo>
                                  <a:pt x="0" y="298"/>
                                </a:lnTo>
                                <a:lnTo>
                                  <a:pt x="5" y="306"/>
                                </a:lnTo>
                                <a:lnTo>
                                  <a:pt x="17" y="314"/>
                                </a:lnTo>
                                <a:lnTo>
                                  <a:pt x="24" y="316"/>
                                </a:lnTo>
                                <a:lnTo>
                                  <a:pt x="26" y="324"/>
                                </a:lnTo>
                                <a:lnTo>
                                  <a:pt x="20" y="332"/>
                                </a:lnTo>
                                <a:lnTo>
                                  <a:pt x="13" y="346"/>
                                </a:lnTo>
                                <a:lnTo>
                                  <a:pt x="11" y="362"/>
                                </a:lnTo>
                                <a:lnTo>
                                  <a:pt x="14" y="378"/>
                                </a:lnTo>
                                <a:lnTo>
                                  <a:pt x="21" y="398"/>
                                </a:lnTo>
                                <a:lnTo>
                                  <a:pt x="23" y="396"/>
                                </a:lnTo>
                                <a:lnTo>
                                  <a:pt x="25" y="378"/>
                                </a:lnTo>
                                <a:lnTo>
                                  <a:pt x="29" y="364"/>
                                </a:lnTo>
                                <a:lnTo>
                                  <a:pt x="34" y="354"/>
                                </a:lnTo>
                                <a:lnTo>
                                  <a:pt x="41" y="350"/>
                                </a:lnTo>
                                <a:lnTo>
                                  <a:pt x="44" y="350"/>
                                </a:lnTo>
                                <a:lnTo>
                                  <a:pt x="47" y="348"/>
                                </a:lnTo>
                                <a:lnTo>
                                  <a:pt x="49" y="344"/>
                                </a:lnTo>
                                <a:lnTo>
                                  <a:pt x="52" y="340"/>
                                </a:lnTo>
                                <a:lnTo>
                                  <a:pt x="71" y="340"/>
                                </a:lnTo>
                                <a:lnTo>
                                  <a:pt x="60" y="324"/>
                                </a:lnTo>
                                <a:lnTo>
                                  <a:pt x="66" y="308"/>
                                </a:lnTo>
                                <a:lnTo>
                                  <a:pt x="24" y="308"/>
                                </a:lnTo>
                                <a:lnTo>
                                  <a:pt x="18" y="304"/>
                                </a:lnTo>
                                <a:lnTo>
                                  <a:pt x="6" y="294"/>
                                </a:lnTo>
                                <a:lnTo>
                                  <a:pt x="4" y="286"/>
                                </a:lnTo>
                                <a:lnTo>
                                  <a:pt x="10" y="280"/>
                                </a:lnTo>
                                <a:lnTo>
                                  <a:pt x="19" y="272"/>
                                </a:lnTo>
                                <a:lnTo>
                                  <a:pt x="23" y="272"/>
                                </a:lnTo>
                                <a:lnTo>
                                  <a:pt x="9" y="268"/>
                                </a:lnTo>
                                <a:close/>
                                <a:moveTo>
                                  <a:pt x="382" y="392"/>
                                </a:moveTo>
                                <a:lnTo>
                                  <a:pt x="376" y="396"/>
                                </a:lnTo>
                                <a:lnTo>
                                  <a:pt x="385" y="396"/>
                                </a:lnTo>
                                <a:lnTo>
                                  <a:pt x="382" y="392"/>
                                </a:lnTo>
                                <a:close/>
                                <a:moveTo>
                                  <a:pt x="429" y="270"/>
                                </a:moveTo>
                                <a:lnTo>
                                  <a:pt x="97" y="270"/>
                                </a:lnTo>
                                <a:lnTo>
                                  <a:pt x="116" y="272"/>
                                </a:lnTo>
                                <a:lnTo>
                                  <a:pt x="109" y="282"/>
                                </a:lnTo>
                                <a:lnTo>
                                  <a:pt x="103" y="298"/>
                                </a:lnTo>
                                <a:lnTo>
                                  <a:pt x="99" y="318"/>
                                </a:lnTo>
                                <a:lnTo>
                                  <a:pt x="99" y="346"/>
                                </a:lnTo>
                                <a:lnTo>
                                  <a:pt x="100" y="354"/>
                                </a:lnTo>
                                <a:lnTo>
                                  <a:pt x="100" y="358"/>
                                </a:lnTo>
                                <a:lnTo>
                                  <a:pt x="100" y="366"/>
                                </a:lnTo>
                                <a:lnTo>
                                  <a:pt x="98" y="376"/>
                                </a:lnTo>
                                <a:lnTo>
                                  <a:pt x="93" y="384"/>
                                </a:lnTo>
                                <a:lnTo>
                                  <a:pt x="83" y="394"/>
                                </a:lnTo>
                                <a:lnTo>
                                  <a:pt x="145" y="394"/>
                                </a:lnTo>
                                <a:lnTo>
                                  <a:pt x="150" y="392"/>
                                </a:lnTo>
                                <a:lnTo>
                                  <a:pt x="163" y="386"/>
                                </a:lnTo>
                                <a:lnTo>
                                  <a:pt x="171" y="380"/>
                                </a:lnTo>
                                <a:lnTo>
                                  <a:pt x="212" y="380"/>
                                </a:lnTo>
                                <a:lnTo>
                                  <a:pt x="214" y="378"/>
                                </a:lnTo>
                                <a:lnTo>
                                  <a:pt x="221" y="378"/>
                                </a:lnTo>
                                <a:lnTo>
                                  <a:pt x="227" y="376"/>
                                </a:lnTo>
                                <a:lnTo>
                                  <a:pt x="234" y="376"/>
                                </a:lnTo>
                                <a:lnTo>
                                  <a:pt x="275" y="368"/>
                                </a:lnTo>
                                <a:lnTo>
                                  <a:pt x="294" y="362"/>
                                </a:lnTo>
                                <a:lnTo>
                                  <a:pt x="311" y="354"/>
                                </a:lnTo>
                                <a:lnTo>
                                  <a:pt x="315" y="352"/>
                                </a:lnTo>
                                <a:lnTo>
                                  <a:pt x="331" y="352"/>
                                </a:lnTo>
                                <a:lnTo>
                                  <a:pt x="328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32" y="346"/>
                                </a:lnTo>
                                <a:lnTo>
                                  <a:pt x="349" y="344"/>
                                </a:lnTo>
                                <a:lnTo>
                                  <a:pt x="364" y="340"/>
                                </a:lnTo>
                                <a:lnTo>
                                  <a:pt x="394" y="328"/>
                                </a:lnTo>
                                <a:lnTo>
                                  <a:pt x="408" y="322"/>
                                </a:lnTo>
                                <a:lnTo>
                                  <a:pt x="414" y="320"/>
                                </a:lnTo>
                                <a:lnTo>
                                  <a:pt x="432" y="320"/>
                                </a:lnTo>
                                <a:lnTo>
                                  <a:pt x="432" y="318"/>
                                </a:lnTo>
                                <a:lnTo>
                                  <a:pt x="431" y="316"/>
                                </a:lnTo>
                                <a:lnTo>
                                  <a:pt x="429" y="316"/>
                                </a:lnTo>
                                <a:lnTo>
                                  <a:pt x="428" y="302"/>
                                </a:lnTo>
                                <a:lnTo>
                                  <a:pt x="404" y="302"/>
                                </a:lnTo>
                                <a:lnTo>
                                  <a:pt x="399" y="300"/>
                                </a:lnTo>
                                <a:lnTo>
                                  <a:pt x="399" y="298"/>
                                </a:lnTo>
                                <a:lnTo>
                                  <a:pt x="405" y="294"/>
                                </a:lnTo>
                                <a:lnTo>
                                  <a:pt x="416" y="284"/>
                                </a:lnTo>
                                <a:lnTo>
                                  <a:pt x="427" y="272"/>
                                </a:lnTo>
                                <a:lnTo>
                                  <a:pt x="429" y="270"/>
                                </a:lnTo>
                                <a:close/>
                                <a:moveTo>
                                  <a:pt x="363" y="366"/>
                                </a:moveTo>
                                <a:lnTo>
                                  <a:pt x="353" y="366"/>
                                </a:lnTo>
                                <a:lnTo>
                                  <a:pt x="348" y="374"/>
                                </a:lnTo>
                                <a:lnTo>
                                  <a:pt x="363" y="374"/>
                                </a:lnTo>
                                <a:lnTo>
                                  <a:pt x="363" y="366"/>
                                </a:lnTo>
                                <a:close/>
                                <a:moveTo>
                                  <a:pt x="346" y="366"/>
                                </a:moveTo>
                                <a:lnTo>
                                  <a:pt x="344" y="370"/>
                                </a:lnTo>
                                <a:lnTo>
                                  <a:pt x="347" y="370"/>
                                </a:lnTo>
                                <a:lnTo>
                                  <a:pt x="346" y="366"/>
                                </a:lnTo>
                                <a:close/>
                                <a:moveTo>
                                  <a:pt x="428" y="236"/>
                                </a:moveTo>
                                <a:lnTo>
                                  <a:pt x="420" y="252"/>
                                </a:lnTo>
                                <a:lnTo>
                                  <a:pt x="404" y="264"/>
                                </a:lnTo>
                                <a:lnTo>
                                  <a:pt x="401" y="266"/>
                                </a:lnTo>
                                <a:lnTo>
                                  <a:pt x="431" y="266"/>
                                </a:lnTo>
                                <a:lnTo>
                                  <a:pt x="437" y="272"/>
                                </a:lnTo>
                                <a:lnTo>
                                  <a:pt x="453" y="288"/>
                                </a:lnTo>
                                <a:lnTo>
                                  <a:pt x="453" y="296"/>
                                </a:lnTo>
                                <a:lnTo>
                                  <a:pt x="454" y="302"/>
                                </a:lnTo>
                                <a:lnTo>
                                  <a:pt x="460" y="302"/>
                                </a:lnTo>
                                <a:lnTo>
                                  <a:pt x="463" y="308"/>
                                </a:lnTo>
                                <a:lnTo>
                                  <a:pt x="465" y="314"/>
                                </a:lnTo>
                                <a:lnTo>
                                  <a:pt x="462" y="318"/>
                                </a:lnTo>
                                <a:lnTo>
                                  <a:pt x="458" y="320"/>
                                </a:lnTo>
                                <a:lnTo>
                                  <a:pt x="455" y="322"/>
                                </a:lnTo>
                                <a:lnTo>
                                  <a:pt x="455" y="328"/>
                                </a:lnTo>
                                <a:lnTo>
                                  <a:pt x="456" y="334"/>
                                </a:lnTo>
                                <a:lnTo>
                                  <a:pt x="463" y="340"/>
                                </a:lnTo>
                                <a:lnTo>
                                  <a:pt x="472" y="344"/>
                                </a:lnTo>
                                <a:lnTo>
                                  <a:pt x="474" y="342"/>
                                </a:lnTo>
                                <a:lnTo>
                                  <a:pt x="476" y="336"/>
                                </a:lnTo>
                                <a:lnTo>
                                  <a:pt x="477" y="330"/>
                                </a:lnTo>
                                <a:lnTo>
                                  <a:pt x="474" y="322"/>
                                </a:lnTo>
                                <a:lnTo>
                                  <a:pt x="472" y="314"/>
                                </a:lnTo>
                                <a:lnTo>
                                  <a:pt x="471" y="310"/>
                                </a:lnTo>
                                <a:lnTo>
                                  <a:pt x="472" y="304"/>
                                </a:lnTo>
                                <a:lnTo>
                                  <a:pt x="473" y="296"/>
                                </a:lnTo>
                                <a:lnTo>
                                  <a:pt x="473" y="292"/>
                                </a:lnTo>
                                <a:lnTo>
                                  <a:pt x="465" y="286"/>
                                </a:lnTo>
                                <a:lnTo>
                                  <a:pt x="458" y="278"/>
                                </a:lnTo>
                                <a:lnTo>
                                  <a:pt x="451" y="272"/>
                                </a:lnTo>
                                <a:lnTo>
                                  <a:pt x="445" y="264"/>
                                </a:lnTo>
                                <a:lnTo>
                                  <a:pt x="440" y="256"/>
                                </a:lnTo>
                                <a:lnTo>
                                  <a:pt x="440" y="240"/>
                                </a:lnTo>
                                <a:lnTo>
                                  <a:pt x="428" y="236"/>
                                </a:lnTo>
                                <a:close/>
                                <a:moveTo>
                                  <a:pt x="80" y="240"/>
                                </a:moveTo>
                                <a:lnTo>
                                  <a:pt x="66" y="244"/>
                                </a:lnTo>
                                <a:lnTo>
                                  <a:pt x="52" y="256"/>
                                </a:lnTo>
                                <a:lnTo>
                                  <a:pt x="46" y="264"/>
                                </a:lnTo>
                                <a:lnTo>
                                  <a:pt x="40" y="276"/>
                                </a:lnTo>
                                <a:lnTo>
                                  <a:pt x="34" y="288"/>
                                </a:lnTo>
                                <a:lnTo>
                                  <a:pt x="29" y="302"/>
                                </a:lnTo>
                                <a:lnTo>
                                  <a:pt x="27" y="306"/>
                                </a:lnTo>
                                <a:lnTo>
                                  <a:pt x="24" y="308"/>
                                </a:lnTo>
                                <a:lnTo>
                                  <a:pt x="66" y="308"/>
                                </a:lnTo>
                                <a:lnTo>
                                  <a:pt x="69" y="298"/>
                                </a:lnTo>
                                <a:lnTo>
                                  <a:pt x="82" y="280"/>
                                </a:lnTo>
                                <a:lnTo>
                                  <a:pt x="97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31" y="266"/>
                                </a:lnTo>
                                <a:lnTo>
                                  <a:pt x="401" y="266"/>
                                </a:lnTo>
                                <a:lnTo>
                                  <a:pt x="398" y="262"/>
                                </a:lnTo>
                                <a:lnTo>
                                  <a:pt x="398" y="260"/>
                                </a:lnTo>
                                <a:lnTo>
                                  <a:pt x="127" y="260"/>
                                </a:lnTo>
                                <a:lnTo>
                                  <a:pt x="122" y="256"/>
                                </a:lnTo>
                                <a:lnTo>
                                  <a:pt x="117" y="254"/>
                                </a:lnTo>
                                <a:lnTo>
                                  <a:pt x="112" y="252"/>
                                </a:lnTo>
                                <a:lnTo>
                                  <a:pt x="95" y="244"/>
                                </a:lnTo>
                                <a:lnTo>
                                  <a:pt x="80" y="240"/>
                                </a:lnTo>
                                <a:close/>
                                <a:moveTo>
                                  <a:pt x="419" y="296"/>
                                </a:moveTo>
                                <a:lnTo>
                                  <a:pt x="414" y="300"/>
                                </a:lnTo>
                                <a:lnTo>
                                  <a:pt x="409" y="302"/>
                                </a:lnTo>
                                <a:lnTo>
                                  <a:pt x="428" y="302"/>
                                </a:lnTo>
                                <a:lnTo>
                                  <a:pt x="419" y="296"/>
                                </a:lnTo>
                                <a:close/>
                                <a:moveTo>
                                  <a:pt x="24" y="258"/>
                                </a:moveTo>
                                <a:lnTo>
                                  <a:pt x="22" y="258"/>
                                </a:lnTo>
                                <a:lnTo>
                                  <a:pt x="23" y="272"/>
                                </a:lnTo>
                                <a:lnTo>
                                  <a:pt x="19" y="272"/>
                                </a:lnTo>
                                <a:lnTo>
                                  <a:pt x="22" y="276"/>
                                </a:lnTo>
                                <a:lnTo>
                                  <a:pt x="17" y="280"/>
                                </a:lnTo>
                                <a:lnTo>
                                  <a:pt x="17" y="282"/>
                                </a:lnTo>
                                <a:lnTo>
                                  <a:pt x="24" y="282"/>
                                </a:lnTo>
                                <a:lnTo>
                                  <a:pt x="27" y="286"/>
                                </a:lnTo>
                                <a:lnTo>
                                  <a:pt x="29" y="292"/>
                                </a:lnTo>
                                <a:lnTo>
                                  <a:pt x="35" y="276"/>
                                </a:lnTo>
                                <a:lnTo>
                                  <a:pt x="32" y="266"/>
                                </a:lnTo>
                                <a:lnTo>
                                  <a:pt x="24" y="258"/>
                                </a:lnTo>
                                <a:close/>
                                <a:moveTo>
                                  <a:pt x="375" y="214"/>
                                </a:moveTo>
                                <a:lnTo>
                                  <a:pt x="104" y="214"/>
                                </a:lnTo>
                                <a:lnTo>
                                  <a:pt x="121" y="216"/>
                                </a:lnTo>
                                <a:lnTo>
                                  <a:pt x="136" y="224"/>
                                </a:lnTo>
                                <a:lnTo>
                                  <a:pt x="145" y="232"/>
                                </a:lnTo>
                                <a:lnTo>
                                  <a:pt x="143" y="236"/>
                                </a:lnTo>
                                <a:lnTo>
                                  <a:pt x="157" y="236"/>
                                </a:lnTo>
                                <a:lnTo>
                                  <a:pt x="156" y="242"/>
                                </a:lnTo>
                                <a:lnTo>
                                  <a:pt x="157" y="246"/>
                                </a:lnTo>
                                <a:lnTo>
                                  <a:pt x="162" y="246"/>
                                </a:lnTo>
                                <a:lnTo>
                                  <a:pt x="163" y="254"/>
                                </a:lnTo>
                                <a:lnTo>
                                  <a:pt x="151" y="254"/>
                                </a:lnTo>
                                <a:lnTo>
                                  <a:pt x="145" y="256"/>
                                </a:lnTo>
                                <a:lnTo>
                                  <a:pt x="139" y="258"/>
                                </a:lnTo>
                                <a:lnTo>
                                  <a:pt x="133" y="260"/>
                                </a:lnTo>
                                <a:lnTo>
                                  <a:pt x="398" y="260"/>
                                </a:lnTo>
                                <a:lnTo>
                                  <a:pt x="398" y="258"/>
                                </a:lnTo>
                                <a:lnTo>
                                  <a:pt x="395" y="244"/>
                                </a:lnTo>
                                <a:lnTo>
                                  <a:pt x="388" y="232"/>
                                </a:lnTo>
                                <a:lnTo>
                                  <a:pt x="380" y="220"/>
                                </a:lnTo>
                                <a:lnTo>
                                  <a:pt x="375" y="214"/>
                                </a:lnTo>
                                <a:close/>
                                <a:moveTo>
                                  <a:pt x="389" y="128"/>
                                </a:moveTo>
                                <a:lnTo>
                                  <a:pt x="117" y="128"/>
                                </a:lnTo>
                                <a:lnTo>
                                  <a:pt x="118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22" y="136"/>
                                </a:lnTo>
                                <a:lnTo>
                                  <a:pt x="119" y="144"/>
                                </a:lnTo>
                                <a:lnTo>
                                  <a:pt x="111" y="146"/>
                                </a:lnTo>
                                <a:lnTo>
                                  <a:pt x="99" y="150"/>
                                </a:lnTo>
                                <a:lnTo>
                                  <a:pt x="89" y="154"/>
                                </a:lnTo>
                                <a:lnTo>
                                  <a:pt x="84" y="160"/>
                                </a:lnTo>
                                <a:lnTo>
                                  <a:pt x="85" y="170"/>
                                </a:lnTo>
                                <a:lnTo>
                                  <a:pt x="91" y="178"/>
                                </a:lnTo>
                                <a:lnTo>
                                  <a:pt x="88" y="186"/>
                                </a:lnTo>
                                <a:lnTo>
                                  <a:pt x="76" y="194"/>
                                </a:lnTo>
                                <a:lnTo>
                                  <a:pt x="73" y="196"/>
                                </a:lnTo>
                                <a:lnTo>
                                  <a:pt x="72" y="198"/>
                                </a:lnTo>
                                <a:lnTo>
                                  <a:pt x="73" y="204"/>
                                </a:lnTo>
                                <a:lnTo>
                                  <a:pt x="69" y="206"/>
                                </a:lnTo>
                                <a:lnTo>
                                  <a:pt x="67" y="210"/>
                                </a:lnTo>
                                <a:lnTo>
                                  <a:pt x="65" y="216"/>
                                </a:lnTo>
                                <a:lnTo>
                                  <a:pt x="63" y="220"/>
                                </a:lnTo>
                                <a:lnTo>
                                  <a:pt x="63" y="222"/>
                                </a:lnTo>
                                <a:lnTo>
                                  <a:pt x="66" y="222"/>
                                </a:lnTo>
                                <a:lnTo>
                                  <a:pt x="86" y="216"/>
                                </a:lnTo>
                                <a:lnTo>
                                  <a:pt x="104" y="214"/>
                                </a:lnTo>
                                <a:lnTo>
                                  <a:pt x="375" y="214"/>
                                </a:lnTo>
                                <a:lnTo>
                                  <a:pt x="369" y="208"/>
                                </a:lnTo>
                                <a:lnTo>
                                  <a:pt x="363" y="192"/>
                                </a:lnTo>
                                <a:lnTo>
                                  <a:pt x="357" y="176"/>
                                </a:lnTo>
                                <a:lnTo>
                                  <a:pt x="351" y="162"/>
                                </a:lnTo>
                                <a:lnTo>
                                  <a:pt x="347" y="148"/>
                                </a:lnTo>
                                <a:lnTo>
                                  <a:pt x="404" y="148"/>
                                </a:lnTo>
                                <a:lnTo>
                                  <a:pt x="404" y="144"/>
                                </a:lnTo>
                                <a:lnTo>
                                  <a:pt x="404" y="140"/>
                                </a:lnTo>
                                <a:lnTo>
                                  <a:pt x="402" y="140"/>
                                </a:lnTo>
                                <a:lnTo>
                                  <a:pt x="397" y="136"/>
                                </a:lnTo>
                                <a:lnTo>
                                  <a:pt x="389" y="128"/>
                                </a:lnTo>
                                <a:close/>
                                <a:moveTo>
                                  <a:pt x="404" y="148"/>
                                </a:moveTo>
                                <a:lnTo>
                                  <a:pt x="347" y="148"/>
                                </a:lnTo>
                                <a:lnTo>
                                  <a:pt x="362" y="150"/>
                                </a:lnTo>
                                <a:lnTo>
                                  <a:pt x="373" y="152"/>
                                </a:lnTo>
                                <a:lnTo>
                                  <a:pt x="377" y="156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68"/>
                                </a:lnTo>
                                <a:lnTo>
                                  <a:pt x="394" y="162"/>
                                </a:lnTo>
                                <a:lnTo>
                                  <a:pt x="395" y="160"/>
                                </a:lnTo>
                                <a:lnTo>
                                  <a:pt x="390" y="158"/>
                                </a:lnTo>
                                <a:lnTo>
                                  <a:pt x="388" y="156"/>
                                </a:lnTo>
                                <a:lnTo>
                                  <a:pt x="405" y="156"/>
                                </a:lnTo>
                                <a:lnTo>
                                  <a:pt x="404" y="150"/>
                                </a:lnTo>
                                <a:lnTo>
                                  <a:pt x="404" y="148"/>
                                </a:lnTo>
                                <a:close/>
                                <a:moveTo>
                                  <a:pt x="405" y="156"/>
                                </a:moveTo>
                                <a:lnTo>
                                  <a:pt x="390" y="156"/>
                                </a:lnTo>
                                <a:lnTo>
                                  <a:pt x="394" y="158"/>
                                </a:lnTo>
                                <a:lnTo>
                                  <a:pt x="397" y="162"/>
                                </a:lnTo>
                                <a:lnTo>
                                  <a:pt x="403" y="162"/>
                                </a:lnTo>
                                <a:lnTo>
                                  <a:pt x="405" y="156"/>
                                </a:lnTo>
                                <a:close/>
                                <a:moveTo>
                                  <a:pt x="78" y="8"/>
                                </a:moveTo>
                                <a:lnTo>
                                  <a:pt x="75" y="10"/>
                                </a:lnTo>
                                <a:lnTo>
                                  <a:pt x="74" y="12"/>
                                </a:lnTo>
                                <a:lnTo>
                                  <a:pt x="74" y="16"/>
                                </a:lnTo>
                                <a:lnTo>
                                  <a:pt x="97" y="48"/>
                                </a:lnTo>
                                <a:lnTo>
                                  <a:pt x="98" y="48"/>
                                </a:lnTo>
                                <a:lnTo>
                                  <a:pt x="99" y="50"/>
                                </a:lnTo>
                                <a:lnTo>
                                  <a:pt x="99" y="52"/>
                                </a:lnTo>
                                <a:lnTo>
                                  <a:pt x="97" y="56"/>
                                </a:lnTo>
                                <a:lnTo>
                                  <a:pt x="96" y="58"/>
                                </a:lnTo>
                                <a:lnTo>
                                  <a:pt x="108" y="70"/>
                                </a:lnTo>
                                <a:lnTo>
                                  <a:pt x="109" y="76"/>
                                </a:lnTo>
                                <a:lnTo>
                                  <a:pt x="110" y="80"/>
                                </a:lnTo>
                                <a:lnTo>
                                  <a:pt x="111" y="82"/>
                                </a:lnTo>
                                <a:lnTo>
                                  <a:pt x="110" y="84"/>
                                </a:lnTo>
                                <a:lnTo>
                                  <a:pt x="112" y="88"/>
                                </a:lnTo>
                                <a:lnTo>
                                  <a:pt x="115" y="92"/>
                                </a:lnTo>
                                <a:lnTo>
                                  <a:pt x="116" y="92"/>
                                </a:lnTo>
                                <a:lnTo>
                                  <a:pt x="116" y="94"/>
                                </a:lnTo>
                                <a:lnTo>
                                  <a:pt x="117" y="94"/>
                                </a:lnTo>
                                <a:lnTo>
                                  <a:pt x="118" y="106"/>
                                </a:lnTo>
                                <a:lnTo>
                                  <a:pt x="108" y="114"/>
                                </a:lnTo>
                                <a:lnTo>
                                  <a:pt x="102" y="122"/>
                                </a:lnTo>
                                <a:lnTo>
                                  <a:pt x="100" y="130"/>
                                </a:lnTo>
                                <a:lnTo>
                                  <a:pt x="102" y="130"/>
                                </a:lnTo>
                                <a:lnTo>
                                  <a:pt x="117" y="128"/>
                                </a:lnTo>
                                <a:lnTo>
                                  <a:pt x="389" y="128"/>
                                </a:lnTo>
                                <a:lnTo>
                                  <a:pt x="388" y="126"/>
                                </a:lnTo>
                                <a:lnTo>
                                  <a:pt x="380" y="116"/>
                                </a:lnTo>
                                <a:lnTo>
                                  <a:pt x="374" y="106"/>
                                </a:lnTo>
                                <a:lnTo>
                                  <a:pt x="373" y="104"/>
                                </a:lnTo>
                                <a:lnTo>
                                  <a:pt x="373" y="98"/>
                                </a:lnTo>
                                <a:lnTo>
                                  <a:pt x="372" y="94"/>
                                </a:lnTo>
                                <a:lnTo>
                                  <a:pt x="368" y="90"/>
                                </a:lnTo>
                                <a:lnTo>
                                  <a:pt x="140" y="90"/>
                                </a:lnTo>
                                <a:lnTo>
                                  <a:pt x="139" y="86"/>
                                </a:lnTo>
                                <a:lnTo>
                                  <a:pt x="133" y="74"/>
                                </a:lnTo>
                                <a:lnTo>
                                  <a:pt x="134" y="66"/>
                                </a:lnTo>
                                <a:lnTo>
                                  <a:pt x="131" y="62"/>
                                </a:lnTo>
                                <a:lnTo>
                                  <a:pt x="125" y="62"/>
                                </a:lnTo>
                                <a:lnTo>
                                  <a:pt x="122" y="60"/>
                                </a:lnTo>
                                <a:lnTo>
                                  <a:pt x="121" y="56"/>
                                </a:lnTo>
                                <a:lnTo>
                                  <a:pt x="120" y="54"/>
                                </a:lnTo>
                                <a:lnTo>
                                  <a:pt x="116" y="48"/>
                                </a:lnTo>
                                <a:lnTo>
                                  <a:pt x="118" y="44"/>
                                </a:lnTo>
                                <a:lnTo>
                                  <a:pt x="110" y="44"/>
                                </a:lnTo>
                                <a:lnTo>
                                  <a:pt x="106" y="42"/>
                                </a:lnTo>
                                <a:lnTo>
                                  <a:pt x="105" y="42"/>
                                </a:lnTo>
                                <a:lnTo>
                                  <a:pt x="78" y="8"/>
                                </a:lnTo>
                                <a:close/>
                                <a:moveTo>
                                  <a:pt x="174" y="72"/>
                                </a:moveTo>
                                <a:lnTo>
                                  <a:pt x="167" y="72"/>
                                </a:lnTo>
                                <a:lnTo>
                                  <a:pt x="161" y="76"/>
                                </a:lnTo>
                                <a:lnTo>
                                  <a:pt x="148" y="86"/>
                                </a:lnTo>
                                <a:lnTo>
                                  <a:pt x="144" y="90"/>
                                </a:lnTo>
                                <a:lnTo>
                                  <a:pt x="370" y="90"/>
                                </a:lnTo>
                                <a:lnTo>
                                  <a:pt x="369" y="88"/>
                                </a:lnTo>
                                <a:lnTo>
                                  <a:pt x="373" y="88"/>
                                </a:lnTo>
                                <a:lnTo>
                                  <a:pt x="372" y="86"/>
                                </a:lnTo>
                                <a:lnTo>
                                  <a:pt x="253" y="86"/>
                                </a:lnTo>
                                <a:lnTo>
                                  <a:pt x="251" y="84"/>
                                </a:lnTo>
                                <a:lnTo>
                                  <a:pt x="251" y="80"/>
                                </a:lnTo>
                                <a:lnTo>
                                  <a:pt x="204" y="80"/>
                                </a:lnTo>
                                <a:lnTo>
                                  <a:pt x="195" y="78"/>
                                </a:lnTo>
                                <a:lnTo>
                                  <a:pt x="182" y="78"/>
                                </a:lnTo>
                                <a:lnTo>
                                  <a:pt x="174" y="72"/>
                                </a:lnTo>
                                <a:close/>
                                <a:moveTo>
                                  <a:pt x="373" y="88"/>
                                </a:moveTo>
                                <a:lnTo>
                                  <a:pt x="369" y="88"/>
                                </a:lnTo>
                                <a:lnTo>
                                  <a:pt x="374" y="90"/>
                                </a:lnTo>
                                <a:lnTo>
                                  <a:pt x="373" y="88"/>
                                </a:lnTo>
                                <a:close/>
                                <a:moveTo>
                                  <a:pt x="279" y="74"/>
                                </a:moveTo>
                                <a:lnTo>
                                  <a:pt x="271" y="76"/>
                                </a:lnTo>
                                <a:lnTo>
                                  <a:pt x="262" y="80"/>
                                </a:lnTo>
                                <a:lnTo>
                                  <a:pt x="253" y="86"/>
                                </a:lnTo>
                                <a:lnTo>
                                  <a:pt x="372" y="86"/>
                                </a:lnTo>
                                <a:lnTo>
                                  <a:pt x="369" y="82"/>
                                </a:lnTo>
                                <a:lnTo>
                                  <a:pt x="368" y="78"/>
                                </a:lnTo>
                                <a:lnTo>
                                  <a:pt x="287" y="78"/>
                                </a:lnTo>
                                <a:lnTo>
                                  <a:pt x="279" y="74"/>
                                </a:lnTo>
                                <a:close/>
                                <a:moveTo>
                                  <a:pt x="245" y="32"/>
                                </a:moveTo>
                                <a:lnTo>
                                  <a:pt x="221" y="32"/>
                                </a:lnTo>
                                <a:lnTo>
                                  <a:pt x="219" y="36"/>
                                </a:lnTo>
                                <a:lnTo>
                                  <a:pt x="213" y="42"/>
                                </a:lnTo>
                                <a:lnTo>
                                  <a:pt x="209" y="50"/>
                                </a:lnTo>
                                <a:lnTo>
                                  <a:pt x="208" y="68"/>
                                </a:lnTo>
                                <a:lnTo>
                                  <a:pt x="206" y="72"/>
                                </a:lnTo>
                                <a:lnTo>
                                  <a:pt x="205" y="76"/>
                                </a:lnTo>
                                <a:lnTo>
                                  <a:pt x="204" y="80"/>
                                </a:lnTo>
                                <a:lnTo>
                                  <a:pt x="251" y="80"/>
                                </a:lnTo>
                                <a:lnTo>
                                  <a:pt x="251" y="70"/>
                                </a:lnTo>
                                <a:lnTo>
                                  <a:pt x="252" y="70"/>
                                </a:lnTo>
                                <a:lnTo>
                                  <a:pt x="251" y="62"/>
                                </a:lnTo>
                                <a:lnTo>
                                  <a:pt x="252" y="62"/>
                                </a:lnTo>
                                <a:lnTo>
                                  <a:pt x="253" y="46"/>
                                </a:lnTo>
                                <a:lnTo>
                                  <a:pt x="250" y="38"/>
                                </a:lnTo>
                                <a:lnTo>
                                  <a:pt x="245" y="32"/>
                                </a:lnTo>
                                <a:close/>
                                <a:moveTo>
                                  <a:pt x="188" y="76"/>
                                </a:moveTo>
                                <a:lnTo>
                                  <a:pt x="185" y="78"/>
                                </a:lnTo>
                                <a:lnTo>
                                  <a:pt x="195" y="78"/>
                                </a:lnTo>
                                <a:lnTo>
                                  <a:pt x="188" y="76"/>
                                </a:lnTo>
                                <a:close/>
                                <a:moveTo>
                                  <a:pt x="358" y="70"/>
                                </a:moveTo>
                                <a:lnTo>
                                  <a:pt x="345" y="74"/>
                                </a:lnTo>
                                <a:lnTo>
                                  <a:pt x="343" y="76"/>
                                </a:lnTo>
                                <a:lnTo>
                                  <a:pt x="297" y="76"/>
                                </a:lnTo>
                                <a:lnTo>
                                  <a:pt x="293" y="78"/>
                                </a:lnTo>
                                <a:lnTo>
                                  <a:pt x="368" y="78"/>
                                </a:lnTo>
                                <a:lnTo>
                                  <a:pt x="367" y="72"/>
                                </a:lnTo>
                                <a:lnTo>
                                  <a:pt x="358" y="70"/>
                                </a:lnTo>
                                <a:close/>
                                <a:moveTo>
                                  <a:pt x="308" y="64"/>
                                </a:moveTo>
                                <a:lnTo>
                                  <a:pt x="308" y="66"/>
                                </a:lnTo>
                                <a:lnTo>
                                  <a:pt x="309" y="68"/>
                                </a:lnTo>
                                <a:lnTo>
                                  <a:pt x="314" y="72"/>
                                </a:lnTo>
                                <a:lnTo>
                                  <a:pt x="315" y="76"/>
                                </a:lnTo>
                                <a:lnTo>
                                  <a:pt x="343" y="76"/>
                                </a:lnTo>
                                <a:lnTo>
                                  <a:pt x="341" y="74"/>
                                </a:lnTo>
                                <a:lnTo>
                                  <a:pt x="339" y="70"/>
                                </a:lnTo>
                                <a:lnTo>
                                  <a:pt x="337" y="68"/>
                                </a:lnTo>
                                <a:lnTo>
                                  <a:pt x="325" y="68"/>
                                </a:lnTo>
                                <a:lnTo>
                                  <a:pt x="308" y="64"/>
                                </a:lnTo>
                                <a:close/>
                                <a:moveTo>
                                  <a:pt x="322" y="58"/>
                                </a:moveTo>
                                <a:lnTo>
                                  <a:pt x="326" y="66"/>
                                </a:lnTo>
                                <a:lnTo>
                                  <a:pt x="328" y="68"/>
                                </a:lnTo>
                                <a:lnTo>
                                  <a:pt x="337" y="68"/>
                                </a:lnTo>
                                <a:lnTo>
                                  <a:pt x="331" y="62"/>
                                </a:lnTo>
                                <a:lnTo>
                                  <a:pt x="322" y="58"/>
                                </a:lnTo>
                                <a:close/>
                                <a:moveTo>
                                  <a:pt x="180" y="26"/>
                                </a:moveTo>
                                <a:lnTo>
                                  <a:pt x="184" y="32"/>
                                </a:lnTo>
                                <a:lnTo>
                                  <a:pt x="191" y="34"/>
                                </a:lnTo>
                                <a:lnTo>
                                  <a:pt x="203" y="34"/>
                                </a:lnTo>
                                <a:lnTo>
                                  <a:pt x="207" y="36"/>
                                </a:lnTo>
                                <a:lnTo>
                                  <a:pt x="212" y="36"/>
                                </a:lnTo>
                                <a:lnTo>
                                  <a:pt x="218" y="34"/>
                                </a:lnTo>
                                <a:lnTo>
                                  <a:pt x="221" y="32"/>
                                </a:lnTo>
                                <a:lnTo>
                                  <a:pt x="245" y="32"/>
                                </a:lnTo>
                                <a:lnTo>
                                  <a:pt x="244" y="28"/>
                                </a:lnTo>
                                <a:lnTo>
                                  <a:pt x="187" y="28"/>
                                </a:lnTo>
                                <a:lnTo>
                                  <a:pt x="180" y="26"/>
                                </a:lnTo>
                                <a:close/>
                                <a:moveTo>
                                  <a:pt x="180" y="12"/>
                                </a:moveTo>
                                <a:lnTo>
                                  <a:pt x="177" y="12"/>
                                </a:lnTo>
                                <a:lnTo>
                                  <a:pt x="178" y="14"/>
                                </a:lnTo>
                                <a:lnTo>
                                  <a:pt x="181" y="20"/>
                                </a:lnTo>
                                <a:lnTo>
                                  <a:pt x="187" y="22"/>
                                </a:lnTo>
                                <a:lnTo>
                                  <a:pt x="193" y="26"/>
                                </a:lnTo>
                                <a:lnTo>
                                  <a:pt x="191" y="26"/>
                                </a:lnTo>
                                <a:lnTo>
                                  <a:pt x="187" y="28"/>
                                </a:lnTo>
                                <a:lnTo>
                                  <a:pt x="248" y="28"/>
                                </a:lnTo>
                                <a:lnTo>
                                  <a:pt x="253" y="22"/>
                                </a:lnTo>
                                <a:lnTo>
                                  <a:pt x="253" y="14"/>
                                </a:lnTo>
                                <a:lnTo>
                                  <a:pt x="193" y="14"/>
                                </a:lnTo>
                                <a:lnTo>
                                  <a:pt x="180" y="12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7" y="0"/>
                                </a:lnTo>
                                <a:lnTo>
                                  <a:pt x="212" y="8"/>
                                </a:lnTo>
                                <a:lnTo>
                                  <a:pt x="203" y="12"/>
                                </a:lnTo>
                                <a:lnTo>
                                  <a:pt x="193" y="14"/>
                                </a:lnTo>
                                <a:lnTo>
                                  <a:pt x="253" y="14"/>
                                </a:lnTo>
                                <a:lnTo>
                                  <a:pt x="253" y="12"/>
                                </a:lnTo>
                                <a:lnTo>
                                  <a:pt x="252" y="6"/>
                                </a:lnTo>
                                <a:lnTo>
                                  <a:pt x="240" y="6"/>
                                </a:lnTo>
                                <a:lnTo>
                                  <a:pt x="237" y="4"/>
                                </a:lnTo>
                                <a:lnTo>
                                  <a:pt x="235" y="2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50" y="4"/>
                                </a:moveTo>
                                <a:lnTo>
                                  <a:pt x="247" y="6"/>
                                </a:lnTo>
                                <a:lnTo>
                                  <a:pt x="252" y="6"/>
                                </a:lnTo>
                                <a:lnTo>
                                  <a:pt x="25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7"/>
                            <a:ext cx="45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374C04" id="Group 49" o:spid="_x0000_s1026" style="position:absolute;margin-left:35.65pt;margin-top:-1.3pt;width:27.15pt;height:32.25pt;z-index:251752448;mso-position-horizontal-relative:page" coordorigin="713,-26" coordsize="543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">
                <v:shape id="AutoShape 53" o:spid="_x0000_s1027" style="position:absolute;left:713;top:-27;width:543;height:645;visibility:visible;mso-wrap-style:square;v-text-anchor:top" coordsize="543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" path="m361,604r-179,l186,605r4,l194,606r4,l202,607r4,1l209,608r3,1l219,611r3,1l226,614r6,2l235,618r2,1l240,621r3,1l246,624r2,1l256,631r2,1l263,637r2,1l267,640r5,5l276,640r2,-2l281,637r4,-5l287,631r11,-7l300,622r3,-1l306,619r3,-1l312,616r6,-2l321,612r3,-1l327,610r7,-2l342,607r3,-1l349,606r4,-1l357,605r4,-1xm370,604r-197,l178,604r187,l370,604xm543,l,,,513r1,5l1,523r1,5l4,538r1,4l7,547r2,4l11,555r2,4l15,563r3,4l21,570r3,4l27,577r4,3l34,583r4,3l42,589r4,2l51,593r5,2l60,597r5,1l71,600r5,1l82,602r6,1l94,604r12,l437,604r13,l456,603r5,-1l467,601r5,-1l478,598r5,-1l488,595r4,-2l501,589r4,-3l509,583r4,-3l516,577r3,-3l522,570r3,-3l528,563r2,-4l532,555r3,-4l536,547r2,-5l539,538r1,-5l541,528r1,-5l543,518r,-10l543,xe" fillcolor="#231f20" stroked="f">
                  <v:path arrowok="t" o:connecttype="custom" o:connectlocs="182,578;190,579;198,580;206,582;212,583;222,586;232,590;237,593;243,596;248,599;258,606;265,612;272,619;278,612;285,606;298,598;303,595;309,592;318,588;324,585;334,582;345,580;353,579;361,578;173,578;365,578;543,-26;0,487;1,497;4,512;7,521;11,529;15,537;21,544;27,551;34,557;42,563;51,567;60,571;71,574;82,576;94,578;437,578;456,577;467,575;478,572;488,569;501,563;509,557;516,551;522,544;528,537;532,529;536,521;539,512;541,502;543,492;543,-26" o:connectangles="0,0,0,0,0,0,0,0,0,0,0,0,0,0,0,0,0,0,0,0,0,0,0,0,0,0,0,0,0,0,0,0,0,0,0,0,0,0,0,0,0,0,0,0,0,0,0,0,0,0,0,0,0,0,0,0,0,0"/>
                </v:shape>
                <v:shape id="AutoShape 52" o:spid="_x0000_s1028" style="position:absolute;left:716;top:-23;width:537;height:637;visibility:visible;mso-wrap-style:square;v-text-anchor:top" coordsize="537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" path="m371,598r-205,l199,601r28,8l250,621r19,16l287,621r23,-12l338,601r33,-3xm537,l,,,505r7,37l26,572r33,19l103,598r331,l479,591r32,-19l530,542r7,-37l537,xe" fillcolor="#a90432" stroked="f">
                  <v:path arrowok="t" o:connecttype="custom" o:connectlocs="371,575;166,575;199,578;227,586;250,598;269,614;287,598;310,586;338,578;371,575;537,-23;0,-23;0,482;7,519;26,549;59,568;103,575;434,575;479,568;511,549;530,519;537,482;537,-23" o:connectangles="0,0,0,0,0,0,0,0,0,0,0,0,0,0,0,0,0,0,0,0,0,0,0"/>
                </v:shape>
                <v:shape id="AutoShape 51" o:spid="_x0000_s1029" style="position:absolute;left:749;top:2;width:477;height:550;visibility:visible;mso-wrap-style:square;v-text-anchor:top" coordsize="47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" path="m211,538r-21,l204,546r9,l214,550r1,-4l216,544r,-2l214,540r-3,-2xm255,534r-80,l179,536r71,l251,538r1,8l256,536r-1,-2xm353,508r-48,l304,512r,6l305,520r4,l309,522r,4l297,526r,6l290,534r,6l293,546r,-12l374,534r2,-2l389,532r1,-4l384,528r2,-6l334,522r-7,-4l328,516r4,-2l355,514r-3,-4l353,508xm371,536r-10,l369,546r1,-2l370,540r-2,-2l371,536xm209,536r-25,l185,538r6,6l190,538r21,l209,536xm374,534r-81,l303,544r10,-8l371,536r3,-2xm389,532r-13,l386,534r-6,10l385,540r4,-8xm250,536r-34,l228,538r6,2l240,542r5,-2l250,536xm162,518r-7,2l154,528r-9,l143,532r,8l146,534r109,l255,532r-9,l246,530r-3,l245,524r15,l259,522r-87,l162,518xm351,536r-31,l321,540r18,l351,536xm166,534r-16,l153,536r9,l166,534xm254,530r-7,l246,532r9,l254,530xm376,510r-6,6l364,518r-5,2l387,520r11,6l395,532r5,-2l400,526r-5,-6l394,518r-10,l380,512r-4,-2xm253,524r-8,l246,530r1,l250,526r3,-2xm260,524r-7,l260,528r,-4xm387,476r-206,l181,486r-12,10l164,506r13,6l184,518r-4,2l172,522r87,l257,520r-6,-2l241,518r-19,-4l203,514r-6,-4l195,506r2,-2l200,502r20,l231,500r6,-2l367,498r1,-4l375,494r5,-6l387,476xm355,514r-23,l334,518r7,2l336,522r50,l387,520r-28,l356,516r-1,-2xm249,514r-3,l241,518r10,l249,514xm291,510r-16,l278,514r2,4l283,518r3,-4l291,510xm394,516r-4,l384,518r10,l394,516xm220,502r-20,l200,504r1,2l204,510r1,2l203,514r19,l220,502xm293,508r-29,l267,510r4,2l273,510r18,l293,508xm328,454r-253,l84,458r12,4l107,464r-4,8l103,484r4,8l115,504r8,6l139,510r13,-4l161,496r3,-12l133,484r-3,-2l130,478r4,-2l163,476r-1,-8l169,464r160,l328,454xm362,506r-113,l254,508r99,l358,510r2,l361,508r1,-2xm71,340r-17,l56,344r5,14l60,368r-7,12l44,400r-3,16l46,432r13,12l60,448r-6,8l52,458r1,4l59,468r4,4l65,480r1,10l64,492r,4l65,500r4,6l77,508r14,l91,506r,-2l92,500r-4,-4l84,488,72,478,69,468r4,-10l75,454r253,l329,442r,-2l107,440r-1,-4l94,436r-2,-2l89,432r-5,-2l86,424r-17,l62,420,61,410r6,-14l75,376r1,-18l71,340xm367,498r-130,l239,504r5,2l247,508r2,-2l362,506r2,-4l365,500r2,-2xm163,476r-29,l139,478r,2l133,484r31,l163,476xm329,464r-155,l176,468r,10l181,476r206,l392,474r,-2l335,472r-6,-6l329,464xm341,398r,2l344,406r7,10l352,420r1,4l357,428r5,10l362,440r2,2l364,444r1,4l366,450r3,2l366,458r-5,6l354,468r-11,4l392,472r2,-8l395,450r4,l402,448r-2,l399,446r,-6l408,440r1,-2l409,436r-3,l404,434r,-4l402,426r-4,-2l392,414r-3,-8l352,406r-7,-6l341,398xm118,438r-5,l107,440r16,l118,438xm196,404r-1,2l199,408r12,6l218,422r,10l203,432r-4,2l196,436r-64,l123,440r206,l331,434r,-12l334,412r-107,l214,408r-13,-2l196,404xm101,434r-7,2l106,436r-5,-2xm160,428r-9,2l144,436r48,l190,432r-21,l160,428xm212,380r-41,l172,382r-6,12l157,404r-4,4l152,414r6,6l167,424r3,4l169,432r21,l188,430r-9,-8l178,414r11,-8l194,402r9,-10l212,380xm76,392r-3,20l71,418r-2,6l86,424r2,-8l98,408r15,-2l125,402r12,-4l145,394r-62,l76,392xm254,380r-7,l254,388r2,8l250,404r6,4l256,410r-6,2l334,412r1,-6l333,402r-44,l281,396,266,386r-12,-6xm331,352r-16,l319,354r1,2l337,378r-5,2l345,390r-2,2l344,392r3,2l345,396r1,2l349,398r1,4l352,406r37,l387,400r-2,-4l374,396r-5,-6l366,384r-3,-8l363,374r-15,l347,370r-3,l331,352xm432,320r-18,l419,326r15,14l437,344r,2l434,352r3,4l442,360r5,6l447,372r-4,10l441,388r1,2l445,392r10,8l461,404r4,l464,394r,-6l462,384r-2,-4l456,374r-2,-6l454,364r,-6l454,350r-2,-6l447,340r-5,-6l437,328r-4,-6l432,320xm316,396r-13,l299,400r-4,2l333,402r-2,-4l316,396xm9,268l2,278,1,288,,298r5,8l17,314r7,2l26,324r-6,8l13,346r-2,16l14,378r7,20l23,396r2,-18l29,364r5,-10l41,350r3,l47,348r2,-4l52,340r19,l60,324r6,-16l24,308r-6,-4l6,294,4,286r6,-6l19,272r4,l9,268xm382,392r-6,4l385,396r-3,-4xm429,270r-332,l116,272r-7,10l103,298r-4,20l99,346r1,8l100,358r,8l98,376r-5,8l83,394r62,l150,392r13,-6l171,380r41,l214,378r7,l227,376r7,l275,368r19,-6l311,354r4,-2l331,352r-3,-4l329,348r3,-2l349,344r15,-4l394,328r14,-6l414,320r18,l432,318r-1,-2l429,316r-1,-14l404,302r-5,-2l399,298r6,-4l416,284r11,-12l429,270xm363,366r-10,l348,374r15,l363,366xm346,366r-2,4l347,370r-1,-4xm428,236r-8,16l404,264r-3,2l431,266r6,6l453,288r,8l454,302r6,l463,308r2,6l462,318r-4,2l455,322r,6l456,334r7,6l472,344r2,-2l476,336r1,-6l474,322r-2,-8l471,310r1,-6l473,296r,-4l465,286r-7,-8l451,272r-6,-8l440,256r,-16l428,236xm80,240r-14,4l52,256r-6,8l40,276r-6,12l29,302r-2,4l24,308r42,l69,298,82,280,97,270r332,l431,266r-30,l398,262r,-2l127,260r-5,-4l117,254r-5,-2l95,244,80,240xm419,296r-5,4l409,302r19,l419,296xm24,258r-2,l23,272r-4,l22,276r-5,4l17,282r7,l27,286r2,6l35,276,32,266r-8,-8xm375,214r-271,l121,216r15,8l145,232r-2,4l157,236r-1,6l157,246r5,l163,254r-12,l145,256r-6,2l133,260r265,l398,258r-3,-14l388,232r-8,-12l375,214xm389,128r-272,l118,130r2,l122,136r-3,8l111,146r-12,4l89,154r-5,6l85,170r6,8l88,186r-12,8l73,196r-1,2l73,204r-4,2l67,210r-2,6l63,220r,2l66,222r20,-6l104,214r271,l369,208r-6,-16l357,176r-6,-14l347,148r57,l404,144r,-4l402,140r-5,-4l389,128xm404,148r-57,l362,150r11,2l377,156r7,8l392,168r2,-6l395,160r-5,-2l388,156r17,l404,150r,-2xm405,156r-15,l394,158r3,4l403,162r2,-6xm78,8r-3,2l74,12r,4l97,48r1,l99,50r,2l97,56r-1,2l108,70r1,6l110,80r1,2l110,84r2,4l115,92r1,l116,94r1,l118,106r-10,8l102,122r-2,8l102,130r15,-2l389,128r-1,-2l380,116r-6,-10l373,104r,-6l372,94r-4,-4l140,90r-1,-4l133,74r1,-8l131,62r-6,l122,60r-1,-4l120,54r-4,-6l118,44r-8,l106,42r-1,l78,8xm174,72r-7,l161,76,148,86r-4,4l370,90r-1,-2l373,88r-1,-2l253,86r-2,-2l251,80r-47,l195,78r-13,l174,72xm373,88r-4,l374,90r-1,-2xm279,74r-8,2l262,80r-9,6l372,86r-3,-4l368,78r-81,l279,74xm245,32r-24,l219,36r-6,6l209,50r-1,18l206,72r-1,4l204,80r47,l251,70r1,l251,62r1,l253,46r-3,-8l245,32xm188,76r-3,2l195,78r-7,-2xm358,70r-13,4l343,76r-46,l293,78r75,l367,72r-9,-2xm308,64r,2l309,68r5,4l315,76r28,l341,74r-2,-4l337,68r-12,l308,64xm322,58r4,8l328,68r9,l331,62r-9,-4xm180,26r4,6l191,34r12,l207,36r5,l218,34r3,-2l245,32r-1,-4l187,28r-7,-2xm180,12r-3,l178,14r3,6l187,22r6,4l191,26r-4,2l248,28r5,-6l253,14r-60,l180,12xm231,r-4,l212,8r-9,4l193,14r60,l253,12,252,6r-12,l237,4,235,2,231,xm250,4r-3,2l252,6,250,4xe" fillcolor="#231f20" stroked="f">
                  <v:path arrowok="t" o:connecttype="custom" o:connectlocs="251,541;290,543;353,511;374,537;234,543;243,533;166,537;395,523;387,479;197,513;341,523;280,521;203,517;103,475;169,467;60,371;64,499;329,445;71,343;133,487;341,403;354,471;404,437;195,409;214,411;171,383;194,405;76,395;254,383;352,409;419,329;465,407;432,323;26,327;71,343;429,273;163,389;349,347;427,275;431,269;474,345;440,243;429,273;419,299;104,217;398,261;85,173;375,217;373,155;403,165;111,85;380,119;120,57;372,89;253,89;251,83;297,79;308,67;245,35;193,17;247,9" o:connectangles="0,0,0,0,0,0,0,0,0,0,0,0,0,0,0,0,0,0,0,0,0,0,0,0,0,0,0,0,0,0,0,0,0,0,0,0,0,0,0,0,0,0,0,0,0,0,0,0,0,0,0,0,0,0,0,0,0,0,0,0,0"/>
                </v:shape>
                <v:shape id="Picture 50" o:spid="_x0000_s1030" type="#_x0000_t75" style="position:absolute;left:766;top:7;width:456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">
                  <v:imagedata r:id="rId81" o:title=""/>
                </v:shape>
                <w10:wrap anchorx="page"/>
              </v:group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11"/>
        </w:rPr>
        <w:t>ПРЕФЕКТУРА АО ГОРОДА МОСКВЫ</w:t>
      </w:r>
    </w:p>
    <w:p w:rsidR="006E6631" w:rsidRDefault="00E20640">
      <w:pPr>
        <w:pStyle w:val="a3"/>
        <w:spacing w:before="144" w:line="261" w:lineRule="auto"/>
        <w:ind w:left="336" w:right="1223"/>
      </w:pPr>
      <w:r>
        <w:br w:type="column"/>
      </w:r>
      <w:r>
        <w:rPr>
          <w:color w:val="231F20"/>
        </w:rPr>
        <w:t>координация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Центра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информирования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переселению координация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оказанию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содействия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</w:t>
      </w:r>
    </w:p>
    <w:p w:rsidR="006E6631" w:rsidRDefault="00CC671F">
      <w:pPr>
        <w:pStyle w:val="a3"/>
        <w:spacing w:line="175" w:lineRule="exact"/>
        <w:ind w:left="33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-207010</wp:posOffset>
                </wp:positionV>
                <wp:extent cx="44450" cy="44450"/>
                <wp:effectExtent l="0" t="0" r="0" b="0"/>
                <wp:wrapNone/>
                <wp:docPr id="7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-326 -326"/>
                            <a:gd name="T3" fmla="*/ -326 h 70"/>
                            <a:gd name="T4" fmla="+- 0 2661 2628"/>
                            <a:gd name="T5" fmla="*/ T4 w 70"/>
                            <a:gd name="T6" fmla="+- 0 -326 -326"/>
                            <a:gd name="T7" fmla="*/ -326 h 70"/>
                            <a:gd name="T8" fmla="+- 0 2648 2628"/>
                            <a:gd name="T9" fmla="*/ T8 w 70"/>
                            <a:gd name="T10" fmla="+- 0 -323 -326"/>
                            <a:gd name="T11" fmla="*/ -323 h 70"/>
                            <a:gd name="T12" fmla="+- 0 2637 2628"/>
                            <a:gd name="T13" fmla="*/ T12 w 70"/>
                            <a:gd name="T14" fmla="+- 0 -316 -326"/>
                            <a:gd name="T15" fmla="*/ -316 h 70"/>
                            <a:gd name="T16" fmla="+- 0 2630 2628"/>
                            <a:gd name="T17" fmla="*/ T16 w 70"/>
                            <a:gd name="T18" fmla="+- 0 -305 -326"/>
                            <a:gd name="T19" fmla="*/ -305 h 70"/>
                            <a:gd name="T20" fmla="+- 0 2628 2628"/>
                            <a:gd name="T21" fmla="*/ T20 w 70"/>
                            <a:gd name="T22" fmla="+- 0 -291 -326"/>
                            <a:gd name="T23" fmla="*/ -291 h 70"/>
                            <a:gd name="T24" fmla="+- 0 2630 2628"/>
                            <a:gd name="T25" fmla="*/ T24 w 70"/>
                            <a:gd name="T26" fmla="+- 0 -277 -326"/>
                            <a:gd name="T27" fmla="*/ -277 h 70"/>
                            <a:gd name="T28" fmla="+- 0 2637 2628"/>
                            <a:gd name="T29" fmla="*/ T28 w 70"/>
                            <a:gd name="T30" fmla="+- 0 -266 -326"/>
                            <a:gd name="T31" fmla="*/ -266 h 70"/>
                            <a:gd name="T32" fmla="+- 0 2648 2628"/>
                            <a:gd name="T33" fmla="*/ T32 w 70"/>
                            <a:gd name="T34" fmla="+- 0 -259 -326"/>
                            <a:gd name="T35" fmla="*/ -259 h 70"/>
                            <a:gd name="T36" fmla="+- 0 2661 2628"/>
                            <a:gd name="T37" fmla="*/ T36 w 70"/>
                            <a:gd name="T38" fmla="+- 0 -256 -326"/>
                            <a:gd name="T39" fmla="*/ -256 h 70"/>
                            <a:gd name="T40" fmla="+- 0 2665 2628"/>
                            <a:gd name="T41" fmla="*/ T40 w 70"/>
                            <a:gd name="T42" fmla="+- 0 -256 -326"/>
                            <a:gd name="T43" fmla="*/ -256 h 70"/>
                            <a:gd name="T44" fmla="+- 0 2677 2628"/>
                            <a:gd name="T45" fmla="*/ T44 w 70"/>
                            <a:gd name="T46" fmla="+- 0 -259 -326"/>
                            <a:gd name="T47" fmla="*/ -259 h 70"/>
                            <a:gd name="T48" fmla="+- 0 2688 2628"/>
                            <a:gd name="T49" fmla="*/ T48 w 70"/>
                            <a:gd name="T50" fmla="+- 0 -266 -326"/>
                            <a:gd name="T51" fmla="*/ -266 h 70"/>
                            <a:gd name="T52" fmla="+- 0 2695 2628"/>
                            <a:gd name="T53" fmla="*/ T52 w 70"/>
                            <a:gd name="T54" fmla="+- 0 -277 -326"/>
                            <a:gd name="T55" fmla="*/ -277 h 70"/>
                            <a:gd name="T56" fmla="+- 0 2698 2628"/>
                            <a:gd name="T57" fmla="*/ T56 w 70"/>
                            <a:gd name="T58" fmla="+- 0 -291 -326"/>
                            <a:gd name="T59" fmla="*/ -291 h 70"/>
                            <a:gd name="T60" fmla="+- 0 2695 2628"/>
                            <a:gd name="T61" fmla="*/ T60 w 70"/>
                            <a:gd name="T62" fmla="+- 0 -305 -326"/>
                            <a:gd name="T63" fmla="*/ -305 h 70"/>
                            <a:gd name="T64" fmla="+- 0 2688 2628"/>
                            <a:gd name="T65" fmla="*/ T64 w 70"/>
                            <a:gd name="T66" fmla="+- 0 -316 -326"/>
                            <a:gd name="T67" fmla="*/ -316 h 70"/>
                            <a:gd name="T68" fmla="+- 0 2677 2628"/>
                            <a:gd name="T69" fmla="*/ T68 w 70"/>
                            <a:gd name="T70" fmla="+- 0 -323 -326"/>
                            <a:gd name="T71" fmla="*/ -323 h 70"/>
                            <a:gd name="T72" fmla="+- 0 2665 2628"/>
                            <a:gd name="T73" fmla="*/ T72 w 70"/>
                            <a:gd name="T74" fmla="+- 0 -326 -326"/>
                            <a:gd name="T75" fmla="*/ -326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26B941" id="Freeform 48" o:spid="_x0000_s1026" style="position:absolute;margin-left:131.4pt;margin-top:-16.3pt;width:3.5pt;height:3.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" path="m37,l33,,20,3,9,10,2,21,,35,2,49,9,60r11,7l33,70r4,l49,67,60,60,67,49,70,35,67,21,60,10,49,3,37,xe" fillcolor="#9cc64a" stroked="f">
                <v:path arrowok="t" o:connecttype="custom" o:connectlocs="23495,-207010;20955,-207010;12700,-205105;5715,-200660;1270,-193675;0,-184785;1270,-175895;5715,-168910;12700,-164465;20955,-162560;23495,-162560;31115,-164465;38100,-168910;42545,-175895;44450,-184785;42545,-193675;38100,-200660;31115,-205105;23495,-2070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-80010</wp:posOffset>
                </wp:positionV>
                <wp:extent cx="44450" cy="44450"/>
                <wp:effectExtent l="0" t="0" r="0" b="0"/>
                <wp:wrapNone/>
                <wp:docPr id="73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-126 -126"/>
                            <a:gd name="T3" fmla="*/ -126 h 70"/>
                            <a:gd name="T4" fmla="+- 0 2661 2628"/>
                            <a:gd name="T5" fmla="*/ T4 w 70"/>
                            <a:gd name="T6" fmla="+- 0 -126 -126"/>
                            <a:gd name="T7" fmla="*/ -126 h 70"/>
                            <a:gd name="T8" fmla="+- 0 2648 2628"/>
                            <a:gd name="T9" fmla="*/ T8 w 70"/>
                            <a:gd name="T10" fmla="+- 0 -123 -126"/>
                            <a:gd name="T11" fmla="*/ -123 h 70"/>
                            <a:gd name="T12" fmla="+- 0 2637 2628"/>
                            <a:gd name="T13" fmla="*/ T12 w 70"/>
                            <a:gd name="T14" fmla="+- 0 -116 -126"/>
                            <a:gd name="T15" fmla="*/ -116 h 70"/>
                            <a:gd name="T16" fmla="+- 0 2630 2628"/>
                            <a:gd name="T17" fmla="*/ T16 w 70"/>
                            <a:gd name="T18" fmla="+- 0 -105 -126"/>
                            <a:gd name="T19" fmla="*/ -105 h 70"/>
                            <a:gd name="T20" fmla="+- 0 2628 2628"/>
                            <a:gd name="T21" fmla="*/ T20 w 70"/>
                            <a:gd name="T22" fmla="+- 0 -91 -126"/>
                            <a:gd name="T23" fmla="*/ -91 h 70"/>
                            <a:gd name="T24" fmla="+- 0 2630 2628"/>
                            <a:gd name="T25" fmla="*/ T24 w 70"/>
                            <a:gd name="T26" fmla="+- 0 -77 -126"/>
                            <a:gd name="T27" fmla="*/ -77 h 70"/>
                            <a:gd name="T28" fmla="+- 0 2637 2628"/>
                            <a:gd name="T29" fmla="*/ T28 w 70"/>
                            <a:gd name="T30" fmla="+- 0 -66 -126"/>
                            <a:gd name="T31" fmla="*/ -66 h 70"/>
                            <a:gd name="T32" fmla="+- 0 2648 2628"/>
                            <a:gd name="T33" fmla="*/ T32 w 70"/>
                            <a:gd name="T34" fmla="+- 0 -59 -126"/>
                            <a:gd name="T35" fmla="*/ -59 h 70"/>
                            <a:gd name="T36" fmla="+- 0 2661 2628"/>
                            <a:gd name="T37" fmla="*/ T36 w 70"/>
                            <a:gd name="T38" fmla="+- 0 -56 -126"/>
                            <a:gd name="T39" fmla="*/ -56 h 70"/>
                            <a:gd name="T40" fmla="+- 0 2665 2628"/>
                            <a:gd name="T41" fmla="*/ T40 w 70"/>
                            <a:gd name="T42" fmla="+- 0 -56 -126"/>
                            <a:gd name="T43" fmla="*/ -56 h 70"/>
                            <a:gd name="T44" fmla="+- 0 2677 2628"/>
                            <a:gd name="T45" fmla="*/ T44 w 70"/>
                            <a:gd name="T46" fmla="+- 0 -59 -126"/>
                            <a:gd name="T47" fmla="*/ -59 h 70"/>
                            <a:gd name="T48" fmla="+- 0 2688 2628"/>
                            <a:gd name="T49" fmla="*/ T48 w 70"/>
                            <a:gd name="T50" fmla="+- 0 -66 -126"/>
                            <a:gd name="T51" fmla="*/ -66 h 70"/>
                            <a:gd name="T52" fmla="+- 0 2695 2628"/>
                            <a:gd name="T53" fmla="*/ T52 w 70"/>
                            <a:gd name="T54" fmla="+- 0 -77 -126"/>
                            <a:gd name="T55" fmla="*/ -77 h 70"/>
                            <a:gd name="T56" fmla="+- 0 2698 2628"/>
                            <a:gd name="T57" fmla="*/ T56 w 70"/>
                            <a:gd name="T58" fmla="+- 0 -91 -126"/>
                            <a:gd name="T59" fmla="*/ -91 h 70"/>
                            <a:gd name="T60" fmla="+- 0 2695 2628"/>
                            <a:gd name="T61" fmla="*/ T60 w 70"/>
                            <a:gd name="T62" fmla="+- 0 -105 -126"/>
                            <a:gd name="T63" fmla="*/ -105 h 70"/>
                            <a:gd name="T64" fmla="+- 0 2688 2628"/>
                            <a:gd name="T65" fmla="*/ T64 w 70"/>
                            <a:gd name="T66" fmla="+- 0 -116 -126"/>
                            <a:gd name="T67" fmla="*/ -116 h 70"/>
                            <a:gd name="T68" fmla="+- 0 2677 2628"/>
                            <a:gd name="T69" fmla="*/ T68 w 70"/>
                            <a:gd name="T70" fmla="+- 0 -123 -126"/>
                            <a:gd name="T71" fmla="*/ -123 h 70"/>
                            <a:gd name="T72" fmla="+- 0 2665 2628"/>
                            <a:gd name="T73" fmla="*/ T72 w 70"/>
                            <a:gd name="T74" fmla="+- 0 -126 -126"/>
                            <a:gd name="T75" fmla="*/ -126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16C45A" id="Freeform 47" o:spid="_x0000_s1026" style="position:absolute;margin-left:131.4pt;margin-top:-6.3pt;width:3.5pt;height:3.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" path="m37,l33,,20,3,9,10,2,21,,35,2,49,9,60r11,7l33,70r4,l49,67,60,60,67,49,70,35,67,21,60,10,49,3,37,xe" fillcolor="#9cc64a" stroked="f">
                <v:path arrowok="t" o:connecttype="custom" o:connectlocs="23495,-80010;20955,-80010;12700,-78105;5715,-73660;1270,-66675;0,-57785;1270,-48895;5715,-41910;12700,-37465;20955,-35560;23495,-35560;31115,-37465;38100,-41910;42545,-48895;44450,-57785;42545,-66675;38100,-73660;31115,-78105;23495,-80010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и осуществлении переселения по заявлениям граждан</w:t>
      </w:r>
    </w:p>
    <w:p w:rsidR="006E6631" w:rsidRDefault="006E6631">
      <w:pPr>
        <w:spacing w:line="175" w:lineRule="exact"/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2026" w:space="61"/>
            <w:col w:w="6213"/>
          </w:cols>
        </w:sectPr>
      </w:pPr>
    </w:p>
    <w:p w:rsidR="006E6631" w:rsidRDefault="006E6631">
      <w:pPr>
        <w:pStyle w:val="a3"/>
        <w:spacing w:before="4"/>
        <w:rPr>
          <w:sz w:val="15"/>
        </w:rPr>
      </w:pPr>
    </w:p>
    <w:p w:rsidR="006E6631" w:rsidRDefault="00E20640">
      <w:pPr>
        <w:pStyle w:val="6"/>
        <w:spacing w:before="94"/>
      </w:pPr>
      <w:r>
        <w:rPr>
          <w:noProof/>
          <w:lang w:bidi="ar-SA"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429408</wp:posOffset>
            </wp:positionH>
            <wp:positionV relativeFrom="paragraph">
              <wp:posOffset>46477</wp:posOffset>
            </wp:positionV>
            <wp:extent cx="167072" cy="169811"/>
            <wp:effectExtent l="0" t="0" r="0" b="0"/>
            <wp:wrapNone/>
            <wp:docPr id="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72" cy="16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Предоставление равнозначной жилой площади</w:t>
      </w:r>
    </w:p>
    <w:p w:rsidR="006E6631" w:rsidRDefault="006E6631">
      <w:pPr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Default="006E6631">
      <w:pPr>
        <w:pStyle w:val="a3"/>
        <w:spacing w:before="5"/>
        <w:rPr>
          <w:rFonts w:ascii="Trebuchet MS"/>
          <w:b/>
        </w:rPr>
      </w:pPr>
    </w:p>
    <w:p w:rsidR="006E6631" w:rsidRDefault="00CC671F">
      <w:pPr>
        <w:spacing w:line="264" w:lineRule="auto"/>
        <w:ind w:left="962"/>
        <w:rPr>
          <w:rFonts w:ascii="Trebuchet MS" w:hAnsi="Trebuchet MS"/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4445</wp:posOffset>
                </wp:positionV>
                <wp:extent cx="306070" cy="416560"/>
                <wp:effectExtent l="0" t="0" r="0" b="0"/>
                <wp:wrapNone/>
                <wp:docPr id="7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416560"/>
                        </a:xfrm>
                        <a:custGeom>
                          <a:avLst/>
                          <a:gdLst>
                            <a:gd name="T0" fmla="+- 0 850 702"/>
                            <a:gd name="T1" fmla="*/ T0 w 482"/>
                            <a:gd name="T2" fmla="+- 0 370 7"/>
                            <a:gd name="T3" fmla="*/ 370 h 656"/>
                            <a:gd name="T4" fmla="+- 0 793 702"/>
                            <a:gd name="T5" fmla="*/ T4 w 482"/>
                            <a:gd name="T6" fmla="+- 0 366 7"/>
                            <a:gd name="T7" fmla="*/ 366 h 656"/>
                            <a:gd name="T8" fmla="+- 0 821 702"/>
                            <a:gd name="T9" fmla="*/ T8 w 482"/>
                            <a:gd name="T10" fmla="+- 0 412 7"/>
                            <a:gd name="T11" fmla="*/ 412 h 656"/>
                            <a:gd name="T12" fmla="+- 0 875 702"/>
                            <a:gd name="T13" fmla="*/ T12 w 482"/>
                            <a:gd name="T14" fmla="+- 0 420 7"/>
                            <a:gd name="T15" fmla="*/ 420 h 656"/>
                            <a:gd name="T16" fmla="+- 0 1088 702"/>
                            <a:gd name="T17" fmla="*/ T16 w 482"/>
                            <a:gd name="T18" fmla="+- 0 364 7"/>
                            <a:gd name="T19" fmla="*/ 364 h 656"/>
                            <a:gd name="T20" fmla="+- 0 1054 702"/>
                            <a:gd name="T21" fmla="*/ T20 w 482"/>
                            <a:gd name="T22" fmla="+- 0 352 7"/>
                            <a:gd name="T23" fmla="*/ 352 h 656"/>
                            <a:gd name="T24" fmla="+- 0 1013 702"/>
                            <a:gd name="T25" fmla="*/ T24 w 482"/>
                            <a:gd name="T26" fmla="+- 0 384 7"/>
                            <a:gd name="T27" fmla="*/ 384 h 656"/>
                            <a:gd name="T28" fmla="+- 0 1044 702"/>
                            <a:gd name="T29" fmla="*/ T28 w 482"/>
                            <a:gd name="T30" fmla="+- 0 434 7"/>
                            <a:gd name="T31" fmla="*/ 434 h 656"/>
                            <a:gd name="T32" fmla="+- 0 1088 702"/>
                            <a:gd name="T33" fmla="*/ T32 w 482"/>
                            <a:gd name="T34" fmla="+- 0 398 7"/>
                            <a:gd name="T35" fmla="*/ 398 h 656"/>
                            <a:gd name="T36" fmla="+- 0 1111 702"/>
                            <a:gd name="T37" fmla="*/ T36 w 482"/>
                            <a:gd name="T38" fmla="+- 0 377 7"/>
                            <a:gd name="T39" fmla="*/ 377 h 656"/>
                            <a:gd name="T40" fmla="+- 0 1094 702"/>
                            <a:gd name="T41" fmla="*/ T40 w 482"/>
                            <a:gd name="T42" fmla="+- 0 415 7"/>
                            <a:gd name="T43" fmla="*/ 415 h 656"/>
                            <a:gd name="T44" fmla="+- 0 1095 702"/>
                            <a:gd name="T45" fmla="*/ T44 w 482"/>
                            <a:gd name="T46" fmla="+- 0 448 7"/>
                            <a:gd name="T47" fmla="*/ 448 h 656"/>
                            <a:gd name="T48" fmla="+- 0 1071 702"/>
                            <a:gd name="T49" fmla="*/ T48 w 482"/>
                            <a:gd name="T50" fmla="+- 0 436 7"/>
                            <a:gd name="T51" fmla="*/ 436 h 656"/>
                            <a:gd name="T52" fmla="+- 0 1029 702"/>
                            <a:gd name="T53" fmla="*/ T52 w 482"/>
                            <a:gd name="T54" fmla="+- 0 451 7"/>
                            <a:gd name="T55" fmla="*/ 451 h 656"/>
                            <a:gd name="T56" fmla="+- 0 989 702"/>
                            <a:gd name="T57" fmla="*/ T56 w 482"/>
                            <a:gd name="T58" fmla="+- 0 413 7"/>
                            <a:gd name="T59" fmla="*/ 413 h 656"/>
                            <a:gd name="T60" fmla="+- 0 999 702"/>
                            <a:gd name="T61" fmla="*/ T60 w 482"/>
                            <a:gd name="T62" fmla="+- 0 366 7"/>
                            <a:gd name="T63" fmla="*/ 366 h 656"/>
                            <a:gd name="T64" fmla="+- 0 976 702"/>
                            <a:gd name="T65" fmla="*/ T64 w 482"/>
                            <a:gd name="T66" fmla="+- 0 344 7"/>
                            <a:gd name="T67" fmla="*/ 344 h 656"/>
                            <a:gd name="T68" fmla="+- 0 959 702"/>
                            <a:gd name="T69" fmla="*/ T68 w 482"/>
                            <a:gd name="T70" fmla="+- 0 313 7"/>
                            <a:gd name="T71" fmla="*/ 313 h 656"/>
                            <a:gd name="T72" fmla="+- 0 985 702"/>
                            <a:gd name="T73" fmla="*/ T72 w 482"/>
                            <a:gd name="T74" fmla="+- 0 302 7"/>
                            <a:gd name="T75" fmla="*/ 302 h 656"/>
                            <a:gd name="T76" fmla="+- 0 1011 702"/>
                            <a:gd name="T77" fmla="*/ T76 w 482"/>
                            <a:gd name="T78" fmla="+- 0 316 7"/>
                            <a:gd name="T79" fmla="*/ 316 h 656"/>
                            <a:gd name="T80" fmla="+- 0 1044 702"/>
                            <a:gd name="T81" fmla="*/ T80 w 482"/>
                            <a:gd name="T82" fmla="+- 0 334 7"/>
                            <a:gd name="T83" fmla="*/ 334 h 656"/>
                            <a:gd name="T84" fmla="+- 0 1094 702"/>
                            <a:gd name="T85" fmla="*/ T84 w 482"/>
                            <a:gd name="T86" fmla="+- 0 338 7"/>
                            <a:gd name="T87" fmla="*/ 338 h 656"/>
                            <a:gd name="T88" fmla="+- 0 1111 702"/>
                            <a:gd name="T89" fmla="*/ T88 w 482"/>
                            <a:gd name="T90" fmla="+- 0 7 7"/>
                            <a:gd name="T91" fmla="*/ 7 h 656"/>
                            <a:gd name="T92" fmla="+- 0 1076 702"/>
                            <a:gd name="T93" fmla="*/ T92 w 482"/>
                            <a:gd name="T94" fmla="+- 0 153 7"/>
                            <a:gd name="T95" fmla="*/ 153 h 656"/>
                            <a:gd name="T96" fmla="+- 0 904 702"/>
                            <a:gd name="T97" fmla="*/ T96 w 482"/>
                            <a:gd name="T98" fmla="+- 0 346 7"/>
                            <a:gd name="T99" fmla="*/ 346 h 656"/>
                            <a:gd name="T100" fmla="+- 0 892 702"/>
                            <a:gd name="T101" fmla="*/ T100 w 482"/>
                            <a:gd name="T102" fmla="+- 0 382 7"/>
                            <a:gd name="T103" fmla="*/ 382 h 656"/>
                            <a:gd name="T104" fmla="+- 0 892 702"/>
                            <a:gd name="T105" fmla="*/ T104 w 482"/>
                            <a:gd name="T106" fmla="+- 0 427 7"/>
                            <a:gd name="T107" fmla="*/ 427 h 656"/>
                            <a:gd name="T108" fmla="+- 0 838 702"/>
                            <a:gd name="T109" fmla="*/ T108 w 482"/>
                            <a:gd name="T110" fmla="+- 0 449 7"/>
                            <a:gd name="T111" fmla="*/ 449 h 656"/>
                            <a:gd name="T112" fmla="+- 0 815 702"/>
                            <a:gd name="T113" fmla="*/ T112 w 482"/>
                            <a:gd name="T114" fmla="+- 0 436 7"/>
                            <a:gd name="T115" fmla="*/ 436 h 656"/>
                            <a:gd name="T116" fmla="+- 0 789 702"/>
                            <a:gd name="T117" fmla="*/ T116 w 482"/>
                            <a:gd name="T118" fmla="+- 0 447 7"/>
                            <a:gd name="T119" fmla="*/ 447 h 656"/>
                            <a:gd name="T120" fmla="+- 0 788 702"/>
                            <a:gd name="T121" fmla="*/ T120 w 482"/>
                            <a:gd name="T122" fmla="+- 0 424 7"/>
                            <a:gd name="T123" fmla="*/ 424 h 656"/>
                            <a:gd name="T124" fmla="+- 0 774 702"/>
                            <a:gd name="T125" fmla="*/ T124 w 482"/>
                            <a:gd name="T126" fmla="+- 0 374 7"/>
                            <a:gd name="T127" fmla="*/ 374 h 656"/>
                            <a:gd name="T128" fmla="+- 0 814 702"/>
                            <a:gd name="T129" fmla="*/ T128 w 482"/>
                            <a:gd name="T130" fmla="+- 0 331 7"/>
                            <a:gd name="T131" fmla="*/ 331 h 656"/>
                            <a:gd name="T132" fmla="+- 0 871 702"/>
                            <a:gd name="T133" fmla="*/ T132 w 482"/>
                            <a:gd name="T134" fmla="+- 0 339 7"/>
                            <a:gd name="T135" fmla="*/ 339 h 656"/>
                            <a:gd name="T136" fmla="+- 0 878 702"/>
                            <a:gd name="T137" fmla="*/ T136 w 482"/>
                            <a:gd name="T138" fmla="+- 0 314 7"/>
                            <a:gd name="T139" fmla="*/ 314 h 656"/>
                            <a:gd name="T140" fmla="+- 0 925 702"/>
                            <a:gd name="T141" fmla="*/ T140 w 482"/>
                            <a:gd name="T142" fmla="+- 0 275 7"/>
                            <a:gd name="T143" fmla="*/ 275 h 656"/>
                            <a:gd name="T144" fmla="+- 0 847 702"/>
                            <a:gd name="T145" fmla="*/ T144 w 482"/>
                            <a:gd name="T146" fmla="+- 0 195 7"/>
                            <a:gd name="T147" fmla="*/ 195 h 656"/>
                            <a:gd name="T148" fmla="+- 0 803 702"/>
                            <a:gd name="T149" fmla="*/ T148 w 482"/>
                            <a:gd name="T150" fmla="+- 0 144 7"/>
                            <a:gd name="T151" fmla="*/ 144 h 656"/>
                            <a:gd name="T152" fmla="+- 0 827 702"/>
                            <a:gd name="T153" fmla="*/ T152 w 482"/>
                            <a:gd name="T154" fmla="+- 0 131 7"/>
                            <a:gd name="T155" fmla="*/ 131 h 656"/>
                            <a:gd name="T156" fmla="+- 0 874 702"/>
                            <a:gd name="T157" fmla="*/ T156 w 482"/>
                            <a:gd name="T158" fmla="+- 0 101 7"/>
                            <a:gd name="T159" fmla="*/ 101 h 656"/>
                            <a:gd name="T160" fmla="+- 0 942 702"/>
                            <a:gd name="T161" fmla="*/ T160 w 482"/>
                            <a:gd name="T162" fmla="+- 0 257 7"/>
                            <a:gd name="T163" fmla="*/ 257 h 656"/>
                            <a:gd name="T164" fmla="+- 0 1010 702"/>
                            <a:gd name="T165" fmla="*/ T164 w 482"/>
                            <a:gd name="T166" fmla="+- 0 101 7"/>
                            <a:gd name="T167" fmla="*/ 101 h 656"/>
                            <a:gd name="T168" fmla="+- 0 1059 702"/>
                            <a:gd name="T169" fmla="*/ T168 w 482"/>
                            <a:gd name="T170" fmla="+- 0 131 7"/>
                            <a:gd name="T171" fmla="*/ 131 h 656"/>
                            <a:gd name="T172" fmla="+- 0 1081 702"/>
                            <a:gd name="T173" fmla="*/ T172 w 482"/>
                            <a:gd name="T174" fmla="+- 0 141 7"/>
                            <a:gd name="T175" fmla="*/ 141 h 656"/>
                            <a:gd name="T176" fmla="+- 0 723 702"/>
                            <a:gd name="T177" fmla="*/ T176 w 482"/>
                            <a:gd name="T178" fmla="+- 0 499 7"/>
                            <a:gd name="T179" fmla="*/ 499 h 656"/>
                            <a:gd name="T180" fmla="+- 0 866 702"/>
                            <a:gd name="T181" fmla="*/ T180 w 482"/>
                            <a:gd name="T182" fmla="+- 0 622 7"/>
                            <a:gd name="T183" fmla="*/ 622 h 656"/>
                            <a:gd name="T184" fmla="+- 0 936 702"/>
                            <a:gd name="T185" fmla="*/ T184 w 482"/>
                            <a:gd name="T186" fmla="+- 0 661 7"/>
                            <a:gd name="T187" fmla="*/ 661 h 656"/>
                            <a:gd name="T188" fmla="+- 0 954 702"/>
                            <a:gd name="T189" fmla="*/ T188 w 482"/>
                            <a:gd name="T190" fmla="+- 0 657 7"/>
                            <a:gd name="T191" fmla="*/ 657 h 656"/>
                            <a:gd name="T192" fmla="+- 0 1060 702"/>
                            <a:gd name="T193" fmla="*/ T192 w 482"/>
                            <a:gd name="T194" fmla="+- 0 598 7"/>
                            <a:gd name="T195" fmla="*/ 598 h 656"/>
                            <a:gd name="T196" fmla="+- 0 1170 702"/>
                            <a:gd name="T197" fmla="*/ T196 w 482"/>
                            <a:gd name="T198" fmla="+- 0 484 7"/>
                            <a:gd name="T199" fmla="*/ 484 h 656"/>
                            <a:gd name="T200" fmla="+- 0 1183 702"/>
                            <a:gd name="T201" fmla="*/ T200 w 482"/>
                            <a:gd name="T202" fmla="+- 0 445 7"/>
                            <a:gd name="T203" fmla="*/ 445 h 656"/>
                            <a:gd name="T204" fmla="+- 0 1183 702"/>
                            <a:gd name="T205" fmla="*/ T204 w 482"/>
                            <a:gd name="T206" fmla="+- 0 100 7"/>
                            <a:gd name="T207" fmla="*/ 100 h 6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82" h="656">
                              <a:moveTo>
                                <a:pt x="178" y="388"/>
                              </a:moveTo>
                              <a:lnTo>
                                <a:pt x="171" y="378"/>
                              </a:lnTo>
                              <a:lnTo>
                                <a:pt x="153" y="368"/>
                              </a:lnTo>
                              <a:lnTo>
                                <a:pt x="148" y="363"/>
                              </a:lnTo>
                              <a:lnTo>
                                <a:pt x="137" y="346"/>
                              </a:lnTo>
                              <a:lnTo>
                                <a:pt x="125" y="340"/>
                              </a:lnTo>
                              <a:lnTo>
                                <a:pt x="102" y="345"/>
                              </a:lnTo>
                              <a:lnTo>
                                <a:pt x="91" y="359"/>
                              </a:lnTo>
                              <a:lnTo>
                                <a:pt x="91" y="382"/>
                              </a:lnTo>
                              <a:lnTo>
                                <a:pt x="97" y="390"/>
                              </a:lnTo>
                              <a:lnTo>
                                <a:pt x="113" y="400"/>
                              </a:lnTo>
                              <a:lnTo>
                                <a:pt x="119" y="405"/>
                              </a:lnTo>
                              <a:lnTo>
                                <a:pt x="130" y="421"/>
                              </a:lnTo>
                              <a:lnTo>
                                <a:pt x="140" y="428"/>
                              </a:lnTo>
                              <a:lnTo>
                                <a:pt x="165" y="422"/>
                              </a:lnTo>
                              <a:lnTo>
                                <a:pt x="173" y="413"/>
                              </a:lnTo>
                              <a:lnTo>
                                <a:pt x="178" y="388"/>
                              </a:lnTo>
                              <a:moveTo>
                                <a:pt x="393" y="377"/>
                              </a:moveTo>
                              <a:lnTo>
                                <a:pt x="390" y="366"/>
                              </a:lnTo>
                              <a:lnTo>
                                <a:pt x="386" y="357"/>
                              </a:lnTo>
                              <a:lnTo>
                                <a:pt x="379" y="349"/>
                              </a:lnTo>
                              <a:lnTo>
                                <a:pt x="370" y="343"/>
                              </a:lnTo>
                              <a:lnTo>
                                <a:pt x="360" y="339"/>
                              </a:lnTo>
                              <a:lnTo>
                                <a:pt x="352" y="345"/>
                              </a:lnTo>
                              <a:lnTo>
                                <a:pt x="345" y="351"/>
                              </a:lnTo>
                              <a:lnTo>
                                <a:pt x="332" y="362"/>
                              </a:lnTo>
                              <a:lnTo>
                                <a:pt x="328" y="368"/>
                              </a:lnTo>
                              <a:lnTo>
                                <a:pt x="311" y="377"/>
                              </a:lnTo>
                              <a:lnTo>
                                <a:pt x="304" y="386"/>
                              </a:lnTo>
                              <a:lnTo>
                                <a:pt x="305" y="410"/>
                              </a:lnTo>
                              <a:lnTo>
                                <a:pt x="318" y="423"/>
                              </a:lnTo>
                              <a:lnTo>
                                <a:pt x="342" y="427"/>
                              </a:lnTo>
                              <a:lnTo>
                                <a:pt x="352" y="422"/>
                              </a:lnTo>
                              <a:lnTo>
                                <a:pt x="361" y="402"/>
                              </a:lnTo>
                              <a:lnTo>
                                <a:pt x="366" y="398"/>
                              </a:lnTo>
                              <a:lnTo>
                                <a:pt x="386" y="391"/>
                              </a:lnTo>
                              <a:lnTo>
                                <a:pt x="393" y="377"/>
                              </a:lnTo>
                              <a:moveTo>
                                <a:pt x="481" y="0"/>
                              </a:moveTo>
                              <a:lnTo>
                                <a:pt x="409" y="0"/>
                              </a:lnTo>
                              <a:lnTo>
                                <a:pt x="409" y="370"/>
                              </a:lnTo>
                              <a:lnTo>
                                <a:pt x="406" y="386"/>
                              </a:lnTo>
                              <a:lnTo>
                                <a:pt x="398" y="400"/>
                              </a:lnTo>
                              <a:lnTo>
                                <a:pt x="395" y="404"/>
                              </a:lnTo>
                              <a:lnTo>
                                <a:pt x="392" y="408"/>
                              </a:lnTo>
                              <a:lnTo>
                                <a:pt x="395" y="417"/>
                              </a:lnTo>
                              <a:lnTo>
                                <a:pt x="399" y="424"/>
                              </a:lnTo>
                              <a:lnTo>
                                <a:pt x="401" y="434"/>
                              </a:lnTo>
                              <a:lnTo>
                                <a:pt x="393" y="441"/>
                              </a:lnTo>
                              <a:lnTo>
                                <a:pt x="384" y="438"/>
                              </a:lnTo>
                              <a:lnTo>
                                <a:pt x="374" y="438"/>
                              </a:lnTo>
                              <a:lnTo>
                                <a:pt x="374" y="426"/>
                              </a:lnTo>
                              <a:lnTo>
                                <a:pt x="369" y="429"/>
                              </a:lnTo>
                              <a:lnTo>
                                <a:pt x="364" y="432"/>
                              </a:lnTo>
                              <a:lnTo>
                                <a:pt x="360" y="435"/>
                              </a:lnTo>
                              <a:lnTo>
                                <a:pt x="345" y="442"/>
                              </a:lnTo>
                              <a:lnTo>
                                <a:pt x="327" y="444"/>
                              </a:lnTo>
                              <a:lnTo>
                                <a:pt x="310" y="440"/>
                              </a:lnTo>
                              <a:lnTo>
                                <a:pt x="296" y="432"/>
                              </a:lnTo>
                              <a:lnTo>
                                <a:pt x="290" y="421"/>
                              </a:lnTo>
                              <a:lnTo>
                                <a:pt x="287" y="406"/>
                              </a:lnTo>
                              <a:lnTo>
                                <a:pt x="288" y="390"/>
                              </a:lnTo>
                              <a:lnTo>
                                <a:pt x="291" y="376"/>
                              </a:lnTo>
                              <a:lnTo>
                                <a:pt x="294" y="368"/>
                              </a:lnTo>
                              <a:lnTo>
                                <a:pt x="297" y="359"/>
                              </a:lnTo>
                              <a:lnTo>
                                <a:pt x="296" y="347"/>
                              </a:lnTo>
                              <a:lnTo>
                                <a:pt x="289" y="343"/>
                              </a:lnTo>
                              <a:lnTo>
                                <a:pt x="281" y="338"/>
                              </a:lnTo>
                              <a:lnTo>
                                <a:pt x="274" y="337"/>
                              </a:lnTo>
                              <a:lnTo>
                                <a:pt x="274" y="336"/>
                              </a:lnTo>
                              <a:lnTo>
                                <a:pt x="271" y="324"/>
                              </a:lnTo>
                              <a:lnTo>
                                <a:pt x="264" y="315"/>
                              </a:lnTo>
                              <a:lnTo>
                                <a:pt x="257" y="306"/>
                              </a:lnTo>
                              <a:lnTo>
                                <a:pt x="250" y="297"/>
                              </a:lnTo>
                              <a:lnTo>
                                <a:pt x="268" y="278"/>
                              </a:lnTo>
                              <a:lnTo>
                                <a:pt x="276" y="286"/>
                              </a:lnTo>
                              <a:lnTo>
                                <a:pt x="283" y="295"/>
                              </a:lnTo>
                              <a:lnTo>
                                <a:pt x="292" y="304"/>
                              </a:lnTo>
                              <a:lnTo>
                                <a:pt x="295" y="305"/>
                              </a:lnTo>
                              <a:lnTo>
                                <a:pt x="305" y="305"/>
                              </a:lnTo>
                              <a:lnTo>
                                <a:pt x="309" y="309"/>
                              </a:lnTo>
                              <a:lnTo>
                                <a:pt x="309" y="326"/>
                              </a:lnTo>
                              <a:lnTo>
                                <a:pt x="312" y="332"/>
                              </a:lnTo>
                              <a:lnTo>
                                <a:pt x="332" y="327"/>
                              </a:lnTo>
                              <a:lnTo>
                                <a:pt x="342" y="327"/>
                              </a:lnTo>
                              <a:lnTo>
                                <a:pt x="350" y="325"/>
                              </a:lnTo>
                              <a:lnTo>
                                <a:pt x="363" y="324"/>
                              </a:lnTo>
                              <a:lnTo>
                                <a:pt x="379" y="327"/>
                              </a:lnTo>
                              <a:lnTo>
                                <a:pt x="392" y="331"/>
                              </a:lnTo>
                              <a:lnTo>
                                <a:pt x="400" y="337"/>
                              </a:lnTo>
                              <a:lnTo>
                                <a:pt x="407" y="353"/>
                              </a:lnTo>
                              <a:lnTo>
                                <a:pt x="409" y="370"/>
                              </a:lnTo>
                              <a:lnTo>
                                <a:pt x="409" y="0"/>
                              </a:lnTo>
                              <a:lnTo>
                                <a:pt x="379" y="0"/>
                              </a:lnTo>
                              <a:lnTo>
                                <a:pt x="379" y="134"/>
                              </a:lnTo>
                              <a:lnTo>
                                <a:pt x="378" y="143"/>
                              </a:lnTo>
                              <a:lnTo>
                                <a:pt x="374" y="146"/>
                              </a:lnTo>
                              <a:lnTo>
                                <a:pt x="219" y="311"/>
                              </a:lnTo>
                              <a:lnTo>
                                <a:pt x="209" y="320"/>
                              </a:lnTo>
                              <a:lnTo>
                                <a:pt x="208" y="336"/>
                              </a:lnTo>
                              <a:lnTo>
                                <a:pt x="202" y="339"/>
                              </a:lnTo>
                              <a:lnTo>
                                <a:pt x="189" y="341"/>
                              </a:lnTo>
                              <a:lnTo>
                                <a:pt x="183" y="345"/>
                              </a:lnTo>
                              <a:lnTo>
                                <a:pt x="189" y="365"/>
                              </a:lnTo>
                              <a:lnTo>
                                <a:pt x="190" y="375"/>
                              </a:lnTo>
                              <a:lnTo>
                                <a:pt x="193" y="383"/>
                              </a:lnTo>
                              <a:lnTo>
                                <a:pt x="195" y="396"/>
                              </a:lnTo>
                              <a:lnTo>
                                <a:pt x="194" y="409"/>
                              </a:lnTo>
                              <a:lnTo>
                                <a:pt x="190" y="420"/>
                              </a:lnTo>
                              <a:lnTo>
                                <a:pt x="184" y="431"/>
                              </a:lnTo>
                              <a:lnTo>
                                <a:pt x="172" y="440"/>
                              </a:lnTo>
                              <a:lnTo>
                                <a:pt x="155" y="444"/>
                              </a:lnTo>
                              <a:lnTo>
                                <a:pt x="136" y="442"/>
                              </a:lnTo>
                              <a:lnTo>
                                <a:pt x="132" y="440"/>
                              </a:lnTo>
                              <a:lnTo>
                                <a:pt x="120" y="435"/>
                              </a:lnTo>
                              <a:lnTo>
                                <a:pt x="116" y="432"/>
                              </a:lnTo>
                              <a:lnTo>
                                <a:pt x="113" y="429"/>
                              </a:lnTo>
                              <a:lnTo>
                                <a:pt x="110" y="430"/>
                              </a:lnTo>
                              <a:lnTo>
                                <a:pt x="103" y="434"/>
                              </a:lnTo>
                              <a:lnTo>
                                <a:pt x="96" y="438"/>
                              </a:lnTo>
                              <a:lnTo>
                                <a:pt x="87" y="440"/>
                              </a:lnTo>
                              <a:lnTo>
                                <a:pt x="80" y="434"/>
                              </a:lnTo>
                              <a:lnTo>
                                <a:pt x="81" y="429"/>
                              </a:lnTo>
                              <a:lnTo>
                                <a:pt x="82" y="424"/>
                              </a:lnTo>
                              <a:lnTo>
                                <a:pt x="86" y="417"/>
                              </a:lnTo>
                              <a:lnTo>
                                <a:pt x="89" y="408"/>
                              </a:lnTo>
                              <a:lnTo>
                                <a:pt x="79" y="396"/>
                              </a:lnTo>
                              <a:lnTo>
                                <a:pt x="73" y="382"/>
                              </a:lnTo>
                              <a:lnTo>
                                <a:pt x="72" y="367"/>
                              </a:lnTo>
                              <a:lnTo>
                                <a:pt x="77" y="349"/>
                              </a:lnTo>
                              <a:lnTo>
                                <a:pt x="85" y="337"/>
                              </a:lnTo>
                              <a:lnTo>
                                <a:pt x="97" y="329"/>
                              </a:lnTo>
                              <a:lnTo>
                                <a:pt x="112" y="324"/>
                              </a:lnTo>
                              <a:lnTo>
                                <a:pt x="127" y="324"/>
                              </a:lnTo>
                              <a:lnTo>
                                <a:pt x="137" y="326"/>
                              </a:lnTo>
                              <a:lnTo>
                                <a:pt x="148" y="327"/>
                              </a:lnTo>
                              <a:lnTo>
                                <a:pt x="169" y="332"/>
                              </a:lnTo>
                              <a:lnTo>
                                <a:pt x="172" y="326"/>
                              </a:lnTo>
                              <a:lnTo>
                                <a:pt x="172" y="324"/>
                              </a:lnTo>
                              <a:lnTo>
                                <a:pt x="172" y="309"/>
                              </a:lnTo>
                              <a:lnTo>
                                <a:pt x="176" y="307"/>
                              </a:lnTo>
                              <a:lnTo>
                                <a:pt x="190" y="303"/>
                              </a:lnTo>
                              <a:lnTo>
                                <a:pt x="208" y="285"/>
                              </a:lnTo>
                              <a:lnTo>
                                <a:pt x="215" y="277"/>
                              </a:lnTo>
                              <a:lnTo>
                                <a:pt x="223" y="268"/>
                              </a:lnTo>
                              <a:lnTo>
                                <a:pt x="191" y="236"/>
                              </a:lnTo>
                              <a:lnTo>
                                <a:pt x="175" y="220"/>
                              </a:lnTo>
                              <a:lnTo>
                                <a:pt x="159" y="204"/>
                              </a:lnTo>
                              <a:lnTo>
                                <a:pt x="145" y="188"/>
                              </a:lnTo>
                              <a:lnTo>
                                <a:pt x="131" y="173"/>
                              </a:lnTo>
                              <a:lnTo>
                                <a:pt x="117" y="157"/>
                              </a:lnTo>
                              <a:lnTo>
                                <a:pt x="104" y="141"/>
                              </a:lnTo>
                              <a:lnTo>
                                <a:pt x="101" y="137"/>
                              </a:lnTo>
                              <a:lnTo>
                                <a:pt x="102" y="127"/>
                              </a:lnTo>
                              <a:lnTo>
                                <a:pt x="108" y="121"/>
                              </a:lnTo>
                              <a:lnTo>
                                <a:pt x="116" y="122"/>
                              </a:lnTo>
                              <a:lnTo>
                                <a:pt x="125" y="124"/>
                              </a:lnTo>
                              <a:lnTo>
                                <a:pt x="128" y="129"/>
                              </a:lnTo>
                              <a:lnTo>
                                <a:pt x="131" y="132"/>
                              </a:lnTo>
                              <a:lnTo>
                                <a:pt x="143" y="121"/>
                              </a:lnTo>
                              <a:lnTo>
                                <a:pt x="172" y="94"/>
                              </a:lnTo>
                              <a:lnTo>
                                <a:pt x="178" y="124"/>
                              </a:lnTo>
                              <a:lnTo>
                                <a:pt x="208" y="131"/>
                              </a:lnTo>
                              <a:lnTo>
                                <a:pt x="166" y="170"/>
                              </a:lnTo>
                              <a:lnTo>
                                <a:pt x="240" y="250"/>
                              </a:lnTo>
                              <a:lnTo>
                                <a:pt x="313" y="171"/>
                              </a:lnTo>
                              <a:lnTo>
                                <a:pt x="275" y="130"/>
                              </a:lnTo>
                              <a:lnTo>
                                <a:pt x="303" y="124"/>
                              </a:lnTo>
                              <a:lnTo>
                                <a:pt x="308" y="94"/>
                              </a:lnTo>
                              <a:lnTo>
                                <a:pt x="308" y="93"/>
                              </a:lnTo>
                              <a:lnTo>
                                <a:pt x="350" y="132"/>
                              </a:lnTo>
                              <a:lnTo>
                                <a:pt x="354" y="128"/>
                              </a:lnTo>
                              <a:lnTo>
                                <a:pt x="357" y="124"/>
                              </a:lnTo>
                              <a:lnTo>
                                <a:pt x="365" y="122"/>
                              </a:lnTo>
                              <a:lnTo>
                                <a:pt x="373" y="121"/>
                              </a:lnTo>
                              <a:lnTo>
                                <a:pt x="379" y="127"/>
                              </a:lnTo>
                              <a:lnTo>
                                <a:pt x="379" y="134"/>
                              </a:lnTo>
                              <a:lnTo>
                                <a:pt x="379" y="0"/>
                              </a:lnTo>
                              <a:lnTo>
                                <a:pt x="0" y="0"/>
                              </a:lnTo>
                              <a:lnTo>
                                <a:pt x="0" y="438"/>
                              </a:lnTo>
                              <a:lnTo>
                                <a:pt x="21" y="492"/>
                              </a:lnTo>
                              <a:lnTo>
                                <a:pt x="55" y="536"/>
                              </a:lnTo>
                              <a:lnTo>
                                <a:pt x="97" y="572"/>
                              </a:lnTo>
                              <a:lnTo>
                                <a:pt x="144" y="604"/>
                              </a:lnTo>
                              <a:lnTo>
                                <a:pt x="164" y="615"/>
                              </a:lnTo>
                              <a:lnTo>
                                <a:pt x="184" y="627"/>
                              </a:lnTo>
                              <a:lnTo>
                                <a:pt x="226" y="648"/>
                              </a:lnTo>
                              <a:lnTo>
                                <a:pt x="230" y="651"/>
                              </a:lnTo>
                              <a:lnTo>
                                <a:pt x="234" y="654"/>
                              </a:lnTo>
                              <a:lnTo>
                                <a:pt x="238" y="656"/>
                              </a:lnTo>
                              <a:lnTo>
                                <a:pt x="244" y="656"/>
                              </a:lnTo>
                              <a:lnTo>
                                <a:pt x="248" y="653"/>
                              </a:lnTo>
                              <a:lnTo>
                                <a:pt x="252" y="650"/>
                              </a:lnTo>
                              <a:lnTo>
                                <a:pt x="257" y="648"/>
                              </a:lnTo>
                              <a:lnTo>
                                <a:pt x="292" y="630"/>
                              </a:lnTo>
                              <a:lnTo>
                                <a:pt x="326" y="612"/>
                              </a:lnTo>
                              <a:lnTo>
                                <a:pt x="358" y="591"/>
                              </a:lnTo>
                              <a:lnTo>
                                <a:pt x="390" y="568"/>
                              </a:lnTo>
                              <a:lnTo>
                                <a:pt x="421" y="541"/>
                              </a:lnTo>
                              <a:lnTo>
                                <a:pt x="448" y="511"/>
                              </a:lnTo>
                              <a:lnTo>
                                <a:pt x="468" y="477"/>
                              </a:lnTo>
                              <a:lnTo>
                                <a:pt x="479" y="444"/>
                              </a:lnTo>
                              <a:lnTo>
                                <a:pt x="480" y="441"/>
                              </a:lnTo>
                              <a:lnTo>
                                <a:pt x="481" y="438"/>
                              </a:lnTo>
                              <a:lnTo>
                                <a:pt x="481" y="324"/>
                              </a:lnTo>
                              <a:lnTo>
                                <a:pt x="481" y="278"/>
                              </a:lnTo>
                              <a:lnTo>
                                <a:pt x="481" y="121"/>
                              </a:lnTo>
                              <a:lnTo>
                                <a:pt x="481" y="93"/>
                              </a:lnTo>
                              <a:lnTo>
                                <a:pt x="481" y="0"/>
                              </a:lnTo>
                            </a:path>
                          </a:pathLst>
                        </a:custGeom>
                        <a:solidFill>
                          <a:srgbClr val="C520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252CC6" id="AutoShape 46" o:spid="_x0000_s1026" style="position:absolute;margin-left:35.1pt;margin-top:.35pt;width:24.1pt;height:32.8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" path="m178,388r-7,-10l153,368r-5,-5l137,346r-12,-6l102,345,91,359r,23l97,390r16,10l119,405r11,16l140,428r25,-6l173,413r5,-25m393,377r-3,-11l386,357r-7,-8l370,343r-10,-4l352,345r-7,6l332,362r-4,6l311,377r-7,9l305,410r13,13l342,427r10,-5l361,402r5,-4l386,391r7,-14m481,l409,r,370l406,386r-8,14l395,404r-3,4l395,417r4,7l401,434r-8,7l384,438r-10,l374,426r-5,3l364,432r-4,3l345,442r-18,2l310,440r-14,-8l290,421r-3,-15l288,390r3,-14l294,368r3,-9l296,347r-7,-4l281,338r-7,-1l274,336r-3,-12l264,315r-7,-9l250,297r18,-19l276,286r7,9l292,304r3,1l305,305r4,4l309,326r3,6l332,327r10,l350,325r13,-1l379,327r13,4l400,337r7,16l409,370,409,,379,r,134l378,143r-4,3l219,311r-10,9l208,336r-6,3l189,341r-6,4l189,365r1,10l193,383r2,13l194,409r-4,11l184,431r-12,9l155,444r-19,-2l132,440r-12,-5l116,432r-3,-3l110,430r-7,4l96,438r-9,2l80,434r1,-5l82,424r4,-7l89,408,79,396,73,382,72,367r5,-18l85,337r12,-8l112,324r15,l137,326r11,1l169,332r3,-6l172,324r,-15l176,307r14,-4l208,285r7,-8l223,268,191,236,175,220,159,204,145,188,131,173,117,157,104,141r-3,-4l102,127r6,-6l116,122r9,2l128,129r3,3l143,121,172,94r6,30l208,131r-42,39l240,250r73,-79l275,130r28,-6l308,94r,-1l350,132r4,-4l357,124r8,-2l373,121r6,6l379,134,379,,,,,438r21,54l55,536r42,36l144,604r20,11l184,627r42,21l230,651r4,3l238,656r6,l248,653r4,-3l257,648r35,-18l326,612r32,-21l390,568r31,-27l448,511r20,-34l479,444r1,-3l481,438r,-114l481,278r,-157l481,93,481,e" fillcolor="#c52032" stroked="f">
                <v:path arrowok="t" o:connecttype="custom" o:connectlocs="93980,234950;57785,232410;75565,261620;109855,266700;245110,231140;223520,223520;197485,243840;217170,275590;245110,252730;259715,239395;248920,263525;249555,284480;234315,276860;207645,286385;182245,262255;188595,232410;173990,218440;163195,198755;179705,191770;196215,200660;217170,212090;248920,214630;259715,4445;237490,97155;128270,219710;120650,242570;120650,271145;86360,285115;71755,276860;55245,283845;54610,269240;45720,237490;71120,210185;107315,215265;111760,199390;141605,174625;92075,123825;64135,91440;79375,83185;109220,64135;152400,163195;195580,64135;226695,83185;240665,89535;13335,316865;104140,394970;148590,419735;160020,417195;227330,379730;297180,307340;305435,282575;305435,635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11"/>
        </w:rPr>
        <w:t>ДЕПАРТАМЕНТ ГОРОДСКОГО ИМУЩЕСТВА ГОРОДА МОСКВЫ</w:t>
      </w:r>
    </w:p>
    <w:p w:rsidR="006E6631" w:rsidRDefault="00E20640">
      <w:pPr>
        <w:pStyle w:val="a3"/>
        <w:spacing w:before="144"/>
        <w:ind w:left="336"/>
      </w:pPr>
      <w:r>
        <w:br w:type="column"/>
      </w:r>
      <w:r>
        <w:rPr>
          <w:color w:val="231F20"/>
        </w:rPr>
        <w:t>выдача писем с предложением квартир</w:t>
      </w:r>
    </w:p>
    <w:p w:rsidR="006E6631" w:rsidRDefault="00CC671F">
      <w:pPr>
        <w:pStyle w:val="a3"/>
        <w:spacing w:before="16" w:line="256" w:lineRule="auto"/>
        <w:ind w:left="336" w:right="9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-69215</wp:posOffset>
                </wp:positionV>
                <wp:extent cx="44450" cy="44450"/>
                <wp:effectExtent l="0" t="0" r="0" b="0"/>
                <wp:wrapNone/>
                <wp:docPr id="71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-109 -109"/>
                            <a:gd name="T3" fmla="*/ -109 h 70"/>
                            <a:gd name="T4" fmla="+- 0 2661 2628"/>
                            <a:gd name="T5" fmla="*/ T4 w 70"/>
                            <a:gd name="T6" fmla="+- 0 -109 -109"/>
                            <a:gd name="T7" fmla="*/ -109 h 70"/>
                            <a:gd name="T8" fmla="+- 0 2648 2628"/>
                            <a:gd name="T9" fmla="*/ T8 w 70"/>
                            <a:gd name="T10" fmla="+- 0 -106 -109"/>
                            <a:gd name="T11" fmla="*/ -106 h 70"/>
                            <a:gd name="T12" fmla="+- 0 2637 2628"/>
                            <a:gd name="T13" fmla="*/ T12 w 70"/>
                            <a:gd name="T14" fmla="+- 0 -99 -109"/>
                            <a:gd name="T15" fmla="*/ -99 h 70"/>
                            <a:gd name="T16" fmla="+- 0 2630 2628"/>
                            <a:gd name="T17" fmla="*/ T16 w 70"/>
                            <a:gd name="T18" fmla="+- 0 -88 -109"/>
                            <a:gd name="T19" fmla="*/ -88 h 70"/>
                            <a:gd name="T20" fmla="+- 0 2628 2628"/>
                            <a:gd name="T21" fmla="*/ T20 w 70"/>
                            <a:gd name="T22" fmla="+- 0 -74 -109"/>
                            <a:gd name="T23" fmla="*/ -74 h 70"/>
                            <a:gd name="T24" fmla="+- 0 2630 2628"/>
                            <a:gd name="T25" fmla="*/ T24 w 70"/>
                            <a:gd name="T26" fmla="+- 0 -60 -109"/>
                            <a:gd name="T27" fmla="*/ -60 h 70"/>
                            <a:gd name="T28" fmla="+- 0 2637 2628"/>
                            <a:gd name="T29" fmla="*/ T28 w 70"/>
                            <a:gd name="T30" fmla="+- 0 -49 -109"/>
                            <a:gd name="T31" fmla="*/ -49 h 70"/>
                            <a:gd name="T32" fmla="+- 0 2648 2628"/>
                            <a:gd name="T33" fmla="*/ T32 w 70"/>
                            <a:gd name="T34" fmla="+- 0 -42 -109"/>
                            <a:gd name="T35" fmla="*/ -42 h 70"/>
                            <a:gd name="T36" fmla="+- 0 2661 2628"/>
                            <a:gd name="T37" fmla="*/ T36 w 70"/>
                            <a:gd name="T38" fmla="+- 0 -39 -109"/>
                            <a:gd name="T39" fmla="*/ -39 h 70"/>
                            <a:gd name="T40" fmla="+- 0 2665 2628"/>
                            <a:gd name="T41" fmla="*/ T40 w 70"/>
                            <a:gd name="T42" fmla="+- 0 -39 -109"/>
                            <a:gd name="T43" fmla="*/ -39 h 70"/>
                            <a:gd name="T44" fmla="+- 0 2677 2628"/>
                            <a:gd name="T45" fmla="*/ T44 w 70"/>
                            <a:gd name="T46" fmla="+- 0 -42 -109"/>
                            <a:gd name="T47" fmla="*/ -42 h 70"/>
                            <a:gd name="T48" fmla="+- 0 2688 2628"/>
                            <a:gd name="T49" fmla="*/ T48 w 70"/>
                            <a:gd name="T50" fmla="+- 0 -49 -109"/>
                            <a:gd name="T51" fmla="*/ -49 h 70"/>
                            <a:gd name="T52" fmla="+- 0 2695 2628"/>
                            <a:gd name="T53" fmla="*/ T52 w 70"/>
                            <a:gd name="T54" fmla="+- 0 -60 -109"/>
                            <a:gd name="T55" fmla="*/ -60 h 70"/>
                            <a:gd name="T56" fmla="+- 0 2698 2628"/>
                            <a:gd name="T57" fmla="*/ T56 w 70"/>
                            <a:gd name="T58" fmla="+- 0 -74 -109"/>
                            <a:gd name="T59" fmla="*/ -74 h 70"/>
                            <a:gd name="T60" fmla="+- 0 2695 2628"/>
                            <a:gd name="T61" fmla="*/ T60 w 70"/>
                            <a:gd name="T62" fmla="+- 0 -88 -109"/>
                            <a:gd name="T63" fmla="*/ -88 h 70"/>
                            <a:gd name="T64" fmla="+- 0 2688 2628"/>
                            <a:gd name="T65" fmla="*/ T64 w 70"/>
                            <a:gd name="T66" fmla="+- 0 -99 -109"/>
                            <a:gd name="T67" fmla="*/ -99 h 70"/>
                            <a:gd name="T68" fmla="+- 0 2677 2628"/>
                            <a:gd name="T69" fmla="*/ T68 w 70"/>
                            <a:gd name="T70" fmla="+- 0 -106 -109"/>
                            <a:gd name="T71" fmla="*/ -106 h 70"/>
                            <a:gd name="T72" fmla="+- 0 2665 2628"/>
                            <a:gd name="T73" fmla="*/ T72 w 70"/>
                            <a:gd name="T74" fmla="+- 0 -109 -109"/>
                            <a:gd name="T75" fmla="*/ -109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072E5D" id="Freeform 45" o:spid="_x0000_s1026" style="position:absolute;margin-left:131.4pt;margin-top:-5.45pt;width:3.5pt;height:3.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" path="m37,l33,,20,3,9,10,2,21,,35,2,49,9,60r11,7l33,70r4,l49,67,60,60,67,49,70,35,67,21,60,10,49,3,37,xe" fillcolor="#9cc64a" stroked="f">
                <v:path arrowok="t" o:connecttype="custom" o:connectlocs="23495,-69215;20955,-69215;12700,-67310;5715,-62865;1270,-55880;0,-46990;1270,-38100;5715,-31115;12700,-26670;20955,-24765;23495,-24765;31115,-26670;38100,-31115;42545,-38100;44450,-46990;42545,-55880;38100,-62865;31115,-67310;23495,-6921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57785</wp:posOffset>
                </wp:positionV>
                <wp:extent cx="44450" cy="44450"/>
                <wp:effectExtent l="0" t="0" r="0" b="0"/>
                <wp:wrapNone/>
                <wp:docPr id="7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91 91"/>
                            <a:gd name="T3" fmla="*/ 91 h 70"/>
                            <a:gd name="T4" fmla="+- 0 2661 2628"/>
                            <a:gd name="T5" fmla="*/ T4 w 70"/>
                            <a:gd name="T6" fmla="+- 0 91 91"/>
                            <a:gd name="T7" fmla="*/ 91 h 70"/>
                            <a:gd name="T8" fmla="+- 0 2648 2628"/>
                            <a:gd name="T9" fmla="*/ T8 w 70"/>
                            <a:gd name="T10" fmla="+- 0 94 91"/>
                            <a:gd name="T11" fmla="*/ 94 h 70"/>
                            <a:gd name="T12" fmla="+- 0 2637 2628"/>
                            <a:gd name="T13" fmla="*/ T12 w 70"/>
                            <a:gd name="T14" fmla="+- 0 101 91"/>
                            <a:gd name="T15" fmla="*/ 101 h 70"/>
                            <a:gd name="T16" fmla="+- 0 2630 2628"/>
                            <a:gd name="T17" fmla="*/ T16 w 70"/>
                            <a:gd name="T18" fmla="+- 0 112 91"/>
                            <a:gd name="T19" fmla="*/ 112 h 70"/>
                            <a:gd name="T20" fmla="+- 0 2628 2628"/>
                            <a:gd name="T21" fmla="*/ T20 w 70"/>
                            <a:gd name="T22" fmla="+- 0 126 91"/>
                            <a:gd name="T23" fmla="*/ 126 h 70"/>
                            <a:gd name="T24" fmla="+- 0 2630 2628"/>
                            <a:gd name="T25" fmla="*/ T24 w 70"/>
                            <a:gd name="T26" fmla="+- 0 140 91"/>
                            <a:gd name="T27" fmla="*/ 140 h 70"/>
                            <a:gd name="T28" fmla="+- 0 2637 2628"/>
                            <a:gd name="T29" fmla="*/ T28 w 70"/>
                            <a:gd name="T30" fmla="+- 0 151 91"/>
                            <a:gd name="T31" fmla="*/ 151 h 70"/>
                            <a:gd name="T32" fmla="+- 0 2648 2628"/>
                            <a:gd name="T33" fmla="*/ T32 w 70"/>
                            <a:gd name="T34" fmla="+- 0 158 91"/>
                            <a:gd name="T35" fmla="*/ 158 h 70"/>
                            <a:gd name="T36" fmla="+- 0 2661 2628"/>
                            <a:gd name="T37" fmla="*/ T36 w 70"/>
                            <a:gd name="T38" fmla="+- 0 161 91"/>
                            <a:gd name="T39" fmla="*/ 161 h 70"/>
                            <a:gd name="T40" fmla="+- 0 2665 2628"/>
                            <a:gd name="T41" fmla="*/ T40 w 70"/>
                            <a:gd name="T42" fmla="+- 0 161 91"/>
                            <a:gd name="T43" fmla="*/ 161 h 70"/>
                            <a:gd name="T44" fmla="+- 0 2677 2628"/>
                            <a:gd name="T45" fmla="*/ T44 w 70"/>
                            <a:gd name="T46" fmla="+- 0 158 91"/>
                            <a:gd name="T47" fmla="*/ 158 h 70"/>
                            <a:gd name="T48" fmla="+- 0 2688 2628"/>
                            <a:gd name="T49" fmla="*/ T48 w 70"/>
                            <a:gd name="T50" fmla="+- 0 151 91"/>
                            <a:gd name="T51" fmla="*/ 151 h 70"/>
                            <a:gd name="T52" fmla="+- 0 2695 2628"/>
                            <a:gd name="T53" fmla="*/ T52 w 70"/>
                            <a:gd name="T54" fmla="+- 0 140 91"/>
                            <a:gd name="T55" fmla="*/ 140 h 70"/>
                            <a:gd name="T56" fmla="+- 0 2698 2628"/>
                            <a:gd name="T57" fmla="*/ T56 w 70"/>
                            <a:gd name="T58" fmla="+- 0 126 91"/>
                            <a:gd name="T59" fmla="*/ 126 h 70"/>
                            <a:gd name="T60" fmla="+- 0 2695 2628"/>
                            <a:gd name="T61" fmla="*/ T60 w 70"/>
                            <a:gd name="T62" fmla="+- 0 112 91"/>
                            <a:gd name="T63" fmla="*/ 112 h 70"/>
                            <a:gd name="T64" fmla="+- 0 2688 2628"/>
                            <a:gd name="T65" fmla="*/ T64 w 70"/>
                            <a:gd name="T66" fmla="+- 0 101 91"/>
                            <a:gd name="T67" fmla="*/ 101 h 70"/>
                            <a:gd name="T68" fmla="+- 0 2677 2628"/>
                            <a:gd name="T69" fmla="*/ T68 w 70"/>
                            <a:gd name="T70" fmla="+- 0 94 91"/>
                            <a:gd name="T71" fmla="*/ 94 h 70"/>
                            <a:gd name="T72" fmla="+- 0 2665 2628"/>
                            <a:gd name="T73" fmla="*/ T72 w 70"/>
                            <a:gd name="T74" fmla="+- 0 91 91"/>
                            <a:gd name="T75" fmla="*/ 91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03B0F1" id="Freeform 44" o:spid="_x0000_s1026" style="position:absolute;margin-left:131.4pt;margin-top:4.55pt;width:3.5pt;height:3.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" path="m37,l33,,20,3,9,10,2,21,,35,2,49,9,60r11,7l33,70r4,l49,67,60,60,67,49,70,35,67,21,60,10,49,3,37,xe" fillcolor="#9cc64a" stroked="f">
                <v:path arrowok="t" o:connecttype="custom" o:connectlocs="23495,57785;20955,57785;12700,59690;5715,64135;1270,71120;0,80010;1270,88900;5715,95885;12700,100330;20955,102235;23495,102235;31115,100330;38100,95885;42545,88900;44450,80010;42545,71120;38100,64135;31115,59690;23495,5778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184785</wp:posOffset>
                </wp:positionV>
                <wp:extent cx="44450" cy="44450"/>
                <wp:effectExtent l="0" t="0" r="0" b="0"/>
                <wp:wrapNone/>
                <wp:docPr id="69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291 291"/>
                            <a:gd name="T3" fmla="*/ 291 h 70"/>
                            <a:gd name="T4" fmla="+- 0 2661 2628"/>
                            <a:gd name="T5" fmla="*/ T4 w 70"/>
                            <a:gd name="T6" fmla="+- 0 291 291"/>
                            <a:gd name="T7" fmla="*/ 291 h 70"/>
                            <a:gd name="T8" fmla="+- 0 2648 2628"/>
                            <a:gd name="T9" fmla="*/ T8 w 70"/>
                            <a:gd name="T10" fmla="+- 0 294 291"/>
                            <a:gd name="T11" fmla="*/ 294 h 70"/>
                            <a:gd name="T12" fmla="+- 0 2637 2628"/>
                            <a:gd name="T13" fmla="*/ T12 w 70"/>
                            <a:gd name="T14" fmla="+- 0 301 291"/>
                            <a:gd name="T15" fmla="*/ 301 h 70"/>
                            <a:gd name="T16" fmla="+- 0 2630 2628"/>
                            <a:gd name="T17" fmla="*/ T16 w 70"/>
                            <a:gd name="T18" fmla="+- 0 312 291"/>
                            <a:gd name="T19" fmla="*/ 312 h 70"/>
                            <a:gd name="T20" fmla="+- 0 2628 2628"/>
                            <a:gd name="T21" fmla="*/ T20 w 70"/>
                            <a:gd name="T22" fmla="+- 0 326 291"/>
                            <a:gd name="T23" fmla="*/ 326 h 70"/>
                            <a:gd name="T24" fmla="+- 0 2630 2628"/>
                            <a:gd name="T25" fmla="*/ T24 w 70"/>
                            <a:gd name="T26" fmla="+- 0 340 291"/>
                            <a:gd name="T27" fmla="*/ 340 h 70"/>
                            <a:gd name="T28" fmla="+- 0 2637 2628"/>
                            <a:gd name="T29" fmla="*/ T28 w 70"/>
                            <a:gd name="T30" fmla="+- 0 351 291"/>
                            <a:gd name="T31" fmla="*/ 351 h 70"/>
                            <a:gd name="T32" fmla="+- 0 2648 2628"/>
                            <a:gd name="T33" fmla="*/ T32 w 70"/>
                            <a:gd name="T34" fmla="+- 0 358 291"/>
                            <a:gd name="T35" fmla="*/ 358 h 70"/>
                            <a:gd name="T36" fmla="+- 0 2661 2628"/>
                            <a:gd name="T37" fmla="*/ T36 w 70"/>
                            <a:gd name="T38" fmla="+- 0 361 291"/>
                            <a:gd name="T39" fmla="*/ 361 h 70"/>
                            <a:gd name="T40" fmla="+- 0 2665 2628"/>
                            <a:gd name="T41" fmla="*/ T40 w 70"/>
                            <a:gd name="T42" fmla="+- 0 361 291"/>
                            <a:gd name="T43" fmla="*/ 361 h 70"/>
                            <a:gd name="T44" fmla="+- 0 2677 2628"/>
                            <a:gd name="T45" fmla="*/ T44 w 70"/>
                            <a:gd name="T46" fmla="+- 0 358 291"/>
                            <a:gd name="T47" fmla="*/ 358 h 70"/>
                            <a:gd name="T48" fmla="+- 0 2688 2628"/>
                            <a:gd name="T49" fmla="*/ T48 w 70"/>
                            <a:gd name="T50" fmla="+- 0 351 291"/>
                            <a:gd name="T51" fmla="*/ 351 h 70"/>
                            <a:gd name="T52" fmla="+- 0 2695 2628"/>
                            <a:gd name="T53" fmla="*/ T52 w 70"/>
                            <a:gd name="T54" fmla="+- 0 340 291"/>
                            <a:gd name="T55" fmla="*/ 340 h 70"/>
                            <a:gd name="T56" fmla="+- 0 2698 2628"/>
                            <a:gd name="T57" fmla="*/ T56 w 70"/>
                            <a:gd name="T58" fmla="+- 0 326 291"/>
                            <a:gd name="T59" fmla="*/ 326 h 70"/>
                            <a:gd name="T60" fmla="+- 0 2695 2628"/>
                            <a:gd name="T61" fmla="*/ T60 w 70"/>
                            <a:gd name="T62" fmla="+- 0 312 291"/>
                            <a:gd name="T63" fmla="*/ 312 h 70"/>
                            <a:gd name="T64" fmla="+- 0 2688 2628"/>
                            <a:gd name="T65" fmla="*/ T64 w 70"/>
                            <a:gd name="T66" fmla="+- 0 301 291"/>
                            <a:gd name="T67" fmla="*/ 301 h 70"/>
                            <a:gd name="T68" fmla="+- 0 2677 2628"/>
                            <a:gd name="T69" fmla="*/ T68 w 70"/>
                            <a:gd name="T70" fmla="+- 0 294 291"/>
                            <a:gd name="T71" fmla="*/ 294 h 70"/>
                            <a:gd name="T72" fmla="+- 0 2665 2628"/>
                            <a:gd name="T73" fmla="*/ T72 w 70"/>
                            <a:gd name="T74" fmla="+- 0 291 291"/>
                            <a:gd name="T75" fmla="*/ 291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B147BF" id="Freeform 43" o:spid="_x0000_s1026" style="position:absolute;margin-left:131.4pt;margin-top:14.55pt;width:3.5pt;height:3.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" path="m37,l33,,20,3,9,10,2,21,,35,2,49,9,60r11,7l33,70r4,l49,67,60,60,67,49,70,35,67,21,60,10,49,3,37,xe" fillcolor="#9cc64a" stroked="f">
                <v:path arrowok="t" o:connecttype="custom" o:connectlocs="23495,184785;20955,184785;12700,186690;5715,191135;1270,198120;0,207010;1270,215900;5715,222885;12700,227330;20955,229235;23495,229235;31115,227330;38100,222885;42545,215900;44450,207010;42545,198120;38100,191135;31115,186690;23495,184785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консультация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по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вопросам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предоставления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равнозначного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жилого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помещения сбор заявлений и документов граждан, связанных с предоставлением равнозначных жилых</w:t>
      </w:r>
      <w:r w:rsidR="00E20640">
        <w:rPr>
          <w:color w:val="231F20"/>
          <w:spacing w:val="-11"/>
        </w:rPr>
        <w:t xml:space="preserve"> </w:t>
      </w:r>
      <w:r w:rsidR="00E20640">
        <w:rPr>
          <w:color w:val="231F20"/>
        </w:rPr>
        <w:t>помещений</w:t>
      </w:r>
    </w:p>
    <w:p w:rsidR="006E6631" w:rsidRDefault="00CC671F">
      <w:pPr>
        <w:pStyle w:val="a3"/>
        <w:spacing w:before="10" w:line="261" w:lineRule="auto"/>
        <w:ind w:left="336" w:right="161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53975</wp:posOffset>
                </wp:positionV>
                <wp:extent cx="44450" cy="44450"/>
                <wp:effectExtent l="0" t="0" r="0" b="0"/>
                <wp:wrapNone/>
                <wp:docPr id="68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85 85"/>
                            <a:gd name="T3" fmla="*/ 85 h 70"/>
                            <a:gd name="T4" fmla="+- 0 2661 2628"/>
                            <a:gd name="T5" fmla="*/ T4 w 70"/>
                            <a:gd name="T6" fmla="+- 0 85 85"/>
                            <a:gd name="T7" fmla="*/ 85 h 70"/>
                            <a:gd name="T8" fmla="+- 0 2648 2628"/>
                            <a:gd name="T9" fmla="*/ T8 w 70"/>
                            <a:gd name="T10" fmla="+- 0 88 85"/>
                            <a:gd name="T11" fmla="*/ 88 h 70"/>
                            <a:gd name="T12" fmla="+- 0 2637 2628"/>
                            <a:gd name="T13" fmla="*/ T12 w 70"/>
                            <a:gd name="T14" fmla="+- 0 95 85"/>
                            <a:gd name="T15" fmla="*/ 95 h 70"/>
                            <a:gd name="T16" fmla="+- 0 2630 2628"/>
                            <a:gd name="T17" fmla="*/ T16 w 70"/>
                            <a:gd name="T18" fmla="+- 0 106 85"/>
                            <a:gd name="T19" fmla="*/ 106 h 70"/>
                            <a:gd name="T20" fmla="+- 0 2628 2628"/>
                            <a:gd name="T21" fmla="*/ T20 w 70"/>
                            <a:gd name="T22" fmla="+- 0 120 85"/>
                            <a:gd name="T23" fmla="*/ 120 h 70"/>
                            <a:gd name="T24" fmla="+- 0 2630 2628"/>
                            <a:gd name="T25" fmla="*/ T24 w 70"/>
                            <a:gd name="T26" fmla="+- 0 134 85"/>
                            <a:gd name="T27" fmla="*/ 134 h 70"/>
                            <a:gd name="T28" fmla="+- 0 2637 2628"/>
                            <a:gd name="T29" fmla="*/ T28 w 70"/>
                            <a:gd name="T30" fmla="+- 0 145 85"/>
                            <a:gd name="T31" fmla="*/ 145 h 70"/>
                            <a:gd name="T32" fmla="+- 0 2648 2628"/>
                            <a:gd name="T33" fmla="*/ T32 w 70"/>
                            <a:gd name="T34" fmla="+- 0 152 85"/>
                            <a:gd name="T35" fmla="*/ 152 h 70"/>
                            <a:gd name="T36" fmla="+- 0 2661 2628"/>
                            <a:gd name="T37" fmla="*/ T36 w 70"/>
                            <a:gd name="T38" fmla="+- 0 155 85"/>
                            <a:gd name="T39" fmla="*/ 155 h 70"/>
                            <a:gd name="T40" fmla="+- 0 2665 2628"/>
                            <a:gd name="T41" fmla="*/ T40 w 70"/>
                            <a:gd name="T42" fmla="+- 0 155 85"/>
                            <a:gd name="T43" fmla="*/ 155 h 70"/>
                            <a:gd name="T44" fmla="+- 0 2677 2628"/>
                            <a:gd name="T45" fmla="*/ T44 w 70"/>
                            <a:gd name="T46" fmla="+- 0 152 85"/>
                            <a:gd name="T47" fmla="*/ 152 h 70"/>
                            <a:gd name="T48" fmla="+- 0 2688 2628"/>
                            <a:gd name="T49" fmla="*/ T48 w 70"/>
                            <a:gd name="T50" fmla="+- 0 145 85"/>
                            <a:gd name="T51" fmla="*/ 145 h 70"/>
                            <a:gd name="T52" fmla="+- 0 2695 2628"/>
                            <a:gd name="T53" fmla="*/ T52 w 70"/>
                            <a:gd name="T54" fmla="+- 0 134 85"/>
                            <a:gd name="T55" fmla="*/ 134 h 70"/>
                            <a:gd name="T56" fmla="+- 0 2698 2628"/>
                            <a:gd name="T57" fmla="*/ T56 w 70"/>
                            <a:gd name="T58" fmla="+- 0 120 85"/>
                            <a:gd name="T59" fmla="*/ 120 h 70"/>
                            <a:gd name="T60" fmla="+- 0 2695 2628"/>
                            <a:gd name="T61" fmla="*/ T60 w 70"/>
                            <a:gd name="T62" fmla="+- 0 106 85"/>
                            <a:gd name="T63" fmla="*/ 106 h 70"/>
                            <a:gd name="T64" fmla="+- 0 2688 2628"/>
                            <a:gd name="T65" fmla="*/ T64 w 70"/>
                            <a:gd name="T66" fmla="+- 0 95 85"/>
                            <a:gd name="T67" fmla="*/ 95 h 70"/>
                            <a:gd name="T68" fmla="+- 0 2677 2628"/>
                            <a:gd name="T69" fmla="*/ T68 w 70"/>
                            <a:gd name="T70" fmla="+- 0 88 85"/>
                            <a:gd name="T71" fmla="*/ 88 h 70"/>
                            <a:gd name="T72" fmla="+- 0 2665 2628"/>
                            <a:gd name="T73" fmla="*/ T72 w 70"/>
                            <a:gd name="T74" fmla="+- 0 85 85"/>
                            <a:gd name="T75" fmla="*/ 85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9AB116" id="Freeform 42" o:spid="_x0000_s1026" style="position:absolute;margin-left:131.4pt;margin-top:4.25pt;width:3.5pt;height:3.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" path="m37,l33,,20,3,9,10,2,21,,35,2,49,9,60r11,7l33,70r4,l49,67,60,60,67,49,70,35,67,21,60,10,49,3,37,xe" fillcolor="#9cc64a" stroked="f">
                <v:path arrowok="t" o:connecttype="custom" o:connectlocs="23495,53975;20955,53975;12700,55880;5715,60325;1270,67310;0,76200;1270,85090;5715,92075;12700,96520;20955,98425;23495,98425;31115,96520;38100,92075;42545,85090;44450,76200;42545,67310;38100,60325;31115,55880;23495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180975</wp:posOffset>
                </wp:positionV>
                <wp:extent cx="44450" cy="44450"/>
                <wp:effectExtent l="0" t="0" r="0" b="0"/>
                <wp:wrapNone/>
                <wp:docPr id="67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285 285"/>
                            <a:gd name="T3" fmla="*/ 285 h 70"/>
                            <a:gd name="T4" fmla="+- 0 2661 2628"/>
                            <a:gd name="T5" fmla="*/ T4 w 70"/>
                            <a:gd name="T6" fmla="+- 0 285 285"/>
                            <a:gd name="T7" fmla="*/ 285 h 70"/>
                            <a:gd name="T8" fmla="+- 0 2648 2628"/>
                            <a:gd name="T9" fmla="*/ T8 w 70"/>
                            <a:gd name="T10" fmla="+- 0 288 285"/>
                            <a:gd name="T11" fmla="*/ 288 h 70"/>
                            <a:gd name="T12" fmla="+- 0 2637 2628"/>
                            <a:gd name="T13" fmla="*/ T12 w 70"/>
                            <a:gd name="T14" fmla="+- 0 295 285"/>
                            <a:gd name="T15" fmla="*/ 295 h 70"/>
                            <a:gd name="T16" fmla="+- 0 2630 2628"/>
                            <a:gd name="T17" fmla="*/ T16 w 70"/>
                            <a:gd name="T18" fmla="+- 0 306 285"/>
                            <a:gd name="T19" fmla="*/ 306 h 70"/>
                            <a:gd name="T20" fmla="+- 0 2628 2628"/>
                            <a:gd name="T21" fmla="*/ T20 w 70"/>
                            <a:gd name="T22" fmla="+- 0 320 285"/>
                            <a:gd name="T23" fmla="*/ 320 h 70"/>
                            <a:gd name="T24" fmla="+- 0 2630 2628"/>
                            <a:gd name="T25" fmla="*/ T24 w 70"/>
                            <a:gd name="T26" fmla="+- 0 334 285"/>
                            <a:gd name="T27" fmla="*/ 334 h 70"/>
                            <a:gd name="T28" fmla="+- 0 2637 2628"/>
                            <a:gd name="T29" fmla="*/ T28 w 70"/>
                            <a:gd name="T30" fmla="+- 0 345 285"/>
                            <a:gd name="T31" fmla="*/ 345 h 70"/>
                            <a:gd name="T32" fmla="+- 0 2648 2628"/>
                            <a:gd name="T33" fmla="*/ T32 w 70"/>
                            <a:gd name="T34" fmla="+- 0 352 285"/>
                            <a:gd name="T35" fmla="*/ 352 h 70"/>
                            <a:gd name="T36" fmla="+- 0 2661 2628"/>
                            <a:gd name="T37" fmla="*/ T36 w 70"/>
                            <a:gd name="T38" fmla="+- 0 355 285"/>
                            <a:gd name="T39" fmla="*/ 355 h 70"/>
                            <a:gd name="T40" fmla="+- 0 2665 2628"/>
                            <a:gd name="T41" fmla="*/ T40 w 70"/>
                            <a:gd name="T42" fmla="+- 0 355 285"/>
                            <a:gd name="T43" fmla="*/ 355 h 70"/>
                            <a:gd name="T44" fmla="+- 0 2677 2628"/>
                            <a:gd name="T45" fmla="*/ T44 w 70"/>
                            <a:gd name="T46" fmla="+- 0 352 285"/>
                            <a:gd name="T47" fmla="*/ 352 h 70"/>
                            <a:gd name="T48" fmla="+- 0 2688 2628"/>
                            <a:gd name="T49" fmla="*/ T48 w 70"/>
                            <a:gd name="T50" fmla="+- 0 345 285"/>
                            <a:gd name="T51" fmla="*/ 345 h 70"/>
                            <a:gd name="T52" fmla="+- 0 2695 2628"/>
                            <a:gd name="T53" fmla="*/ T52 w 70"/>
                            <a:gd name="T54" fmla="+- 0 334 285"/>
                            <a:gd name="T55" fmla="*/ 334 h 70"/>
                            <a:gd name="T56" fmla="+- 0 2698 2628"/>
                            <a:gd name="T57" fmla="*/ T56 w 70"/>
                            <a:gd name="T58" fmla="+- 0 320 285"/>
                            <a:gd name="T59" fmla="*/ 320 h 70"/>
                            <a:gd name="T60" fmla="+- 0 2695 2628"/>
                            <a:gd name="T61" fmla="*/ T60 w 70"/>
                            <a:gd name="T62" fmla="+- 0 306 285"/>
                            <a:gd name="T63" fmla="*/ 306 h 70"/>
                            <a:gd name="T64" fmla="+- 0 2688 2628"/>
                            <a:gd name="T65" fmla="*/ T64 w 70"/>
                            <a:gd name="T66" fmla="+- 0 295 285"/>
                            <a:gd name="T67" fmla="*/ 295 h 70"/>
                            <a:gd name="T68" fmla="+- 0 2677 2628"/>
                            <a:gd name="T69" fmla="*/ T68 w 70"/>
                            <a:gd name="T70" fmla="+- 0 288 285"/>
                            <a:gd name="T71" fmla="*/ 288 h 70"/>
                            <a:gd name="T72" fmla="+- 0 2665 2628"/>
                            <a:gd name="T73" fmla="*/ T72 w 70"/>
                            <a:gd name="T74" fmla="+- 0 285 285"/>
                            <a:gd name="T75" fmla="*/ 285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B16645" id="Freeform 41" o:spid="_x0000_s1026" style="position:absolute;margin-left:131.4pt;margin-top:14.25pt;width:3.5pt;height:3.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" path="m37,l33,,20,3,9,10,2,21,,35,2,49,9,60r11,7l33,70r4,l49,67,60,60,67,49,70,35,67,21,60,10,49,3,37,xe" fillcolor="#9cc64a" stroked="f">
                <v:path arrowok="t" o:connecttype="custom" o:connectlocs="23495,180975;20955,180975;12700,182880;5715,187325;1270,194310;0,203200;1270,212090;5715,219075;12700,223520;20955,225425;23495,225425;31115,223520;38100,219075;42545,212090;44450,203200;42545,194310;38100,187325;31115,182880;23495,180975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заключение и выдача договоров на равнозначное жилье консультация по вопросам дополнительных гарантий</w:t>
      </w:r>
    </w:p>
    <w:p w:rsidR="006E6631" w:rsidRDefault="006E6631">
      <w:pPr>
        <w:spacing w:line="261" w:lineRule="auto"/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1946" w:space="141"/>
            <w:col w:w="6213"/>
          </w:cols>
        </w:sectPr>
      </w:pPr>
    </w:p>
    <w:p w:rsidR="006E6631" w:rsidRDefault="00E20640">
      <w:pPr>
        <w:pStyle w:val="6"/>
        <w:spacing w:before="86"/>
      </w:pPr>
      <w:r>
        <w:rPr>
          <w:noProof/>
          <w:lang w:bidi="ar-SA"/>
        </w:rPr>
        <w:drawing>
          <wp:anchor distT="0" distB="0" distL="0" distR="0" simplePos="0" relativeHeight="251763712" behindDoc="0" locked="0" layoutInCell="1" allowOverlap="1">
            <wp:simplePos x="0" y="0"/>
            <wp:positionH relativeFrom="page">
              <wp:posOffset>429408</wp:posOffset>
            </wp:positionH>
            <wp:positionV relativeFrom="paragraph">
              <wp:posOffset>41397</wp:posOffset>
            </wp:positionV>
            <wp:extent cx="167072" cy="169811"/>
            <wp:effectExtent l="0" t="0" r="0" b="0"/>
            <wp:wrapNone/>
            <wp:docPr id="1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72" cy="16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Сопровождение льготных категорий граждан</w:t>
      </w:r>
    </w:p>
    <w:p w:rsidR="006E6631" w:rsidRDefault="006E6631">
      <w:pPr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Default="006E6631">
      <w:pPr>
        <w:pStyle w:val="a3"/>
        <w:spacing w:before="4"/>
        <w:rPr>
          <w:rFonts w:ascii="Trebuchet MS"/>
          <w:b/>
        </w:rPr>
      </w:pPr>
    </w:p>
    <w:p w:rsidR="006E6631" w:rsidRDefault="00E20640">
      <w:pPr>
        <w:ind w:left="962"/>
        <w:rPr>
          <w:rFonts w:ascii="Trebuchet MS" w:hAnsi="Trebuchet MS"/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445968</wp:posOffset>
            </wp:positionH>
            <wp:positionV relativeFrom="paragraph">
              <wp:posOffset>8425</wp:posOffset>
            </wp:positionV>
            <wp:extent cx="333996" cy="394487"/>
            <wp:effectExtent l="0" t="0" r="0" b="0"/>
            <wp:wrapNone/>
            <wp:docPr id="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96" cy="3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sz w:val="11"/>
        </w:rPr>
        <w:t>ДЕПАРТАМЕНТ</w:t>
      </w:r>
    </w:p>
    <w:p w:rsidR="006E6631" w:rsidRDefault="00E20640">
      <w:pPr>
        <w:spacing w:before="13" w:line="264" w:lineRule="auto"/>
        <w:ind w:left="962" w:right="-10"/>
        <w:rPr>
          <w:rFonts w:ascii="Trebuchet MS" w:hAnsi="Trebuchet MS"/>
          <w:b/>
          <w:sz w:val="11"/>
        </w:rPr>
      </w:pPr>
      <w:r>
        <w:rPr>
          <w:rFonts w:ascii="Trebuchet MS" w:hAnsi="Trebuchet MS"/>
          <w:b/>
          <w:color w:val="231F20"/>
          <w:sz w:val="11"/>
        </w:rPr>
        <w:t>ТРУДА И СОЦИАЛЬНОЙ ЗАЩИТЫ НАСЕЛЕНИЯ ГОРОДА МОСКВЫ</w:t>
      </w:r>
    </w:p>
    <w:p w:rsidR="006E6631" w:rsidRDefault="00E20640">
      <w:pPr>
        <w:pStyle w:val="a3"/>
        <w:spacing w:before="143" w:line="261" w:lineRule="auto"/>
        <w:ind w:left="170" w:right="2899"/>
      </w:pPr>
      <w:r>
        <w:br w:type="column"/>
      </w:r>
      <w:r>
        <w:rPr>
          <w:color w:val="231F20"/>
        </w:rPr>
        <w:t>урегулирование социальных вопросов урегулирование конфликтных ситуаций</w:t>
      </w:r>
    </w:p>
    <w:p w:rsidR="006E6631" w:rsidRDefault="00CC671F">
      <w:pPr>
        <w:pStyle w:val="a3"/>
        <w:spacing w:line="261" w:lineRule="auto"/>
        <w:ind w:left="170" w:right="156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-206375</wp:posOffset>
                </wp:positionV>
                <wp:extent cx="44450" cy="44450"/>
                <wp:effectExtent l="0" t="0" r="0" b="0"/>
                <wp:wrapNone/>
                <wp:docPr id="66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-325 -325"/>
                            <a:gd name="T3" fmla="*/ -325 h 70"/>
                            <a:gd name="T4" fmla="+- 0 2661 2628"/>
                            <a:gd name="T5" fmla="*/ T4 w 70"/>
                            <a:gd name="T6" fmla="+- 0 -325 -325"/>
                            <a:gd name="T7" fmla="*/ -325 h 70"/>
                            <a:gd name="T8" fmla="+- 0 2648 2628"/>
                            <a:gd name="T9" fmla="*/ T8 w 70"/>
                            <a:gd name="T10" fmla="+- 0 -322 -325"/>
                            <a:gd name="T11" fmla="*/ -322 h 70"/>
                            <a:gd name="T12" fmla="+- 0 2637 2628"/>
                            <a:gd name="T13" fmla="*/ T12 w 70"/>
                            <a:gd name="T14" fmla="+- 0 -315 -325"/>
                            <a:gd name="T15" fmla="*/ -315 h 70"/>
                            <a:gd name="T16" fmla="+- 0 2630 2628"/>
                            <a:gd name="T17" fmla="*/ T16 w 70"/>
                            <a:gd name="T18" fmla="+- 0 -304 -325"/>
                            <a:gd name="T19" fmla="*/ -304 h 70"/>
                            <a:gd name="T20" fmla="+- 0 2628 2628"/>
                            <a:gd name="T21" fmla="*/ T20 w 70"/>
                            <a:gd name="T22" fmla="+- 0 -290 -325"/>
                            <a:gd name="T23" fmla="*/ -290 h 70"/>
                            <a:gd name="T24" fmla="+- 0 2630 2628"/>
                            <a:gd name="T25" fmla="*/ T24 w 70"/>
                            <a:gd name="T26" fmla="+- 0 -276 -325"/>
                            <a:gd name="T27" fmla="*/ -276 h 70"/>
                            <a:gd name="T28" fmla="+- 0 2637 2628"/>
                            <a:gd name="T29" fmla="*/ T28 w 70"/>
                            <a:gd name="T30" fmla="+- 0 -265 -325"/>
                            <a:gd name="T31" fmla="*/ -265 h 70"/>
                            <a:gd name="T32" fmla="+- 0 2648 2628"/>
                            <a:gd name="T33" fmla="*/ T32 w 70"/>
                            <a:gd name="T34" fmla="+- 0 -258 -325"/>
                            <a:gd name="T35" fmla="*/ -258 h 70"/>
                            <a:gd name="T36" fmla="+- 0 2661 2628"/>
                            <a:gd name="T37" fmla="*/ T36 w 70"/>
                            <a:gd name="T38" fmla="+- 0 -255 -325"/>
                            <a:gd name="T39" fmla="*/ -255 h 70"/>
                            <a:gd name="T40" fmla="+- 0 2665 2628"/>
                            <a:gd name="T41" fmla="*/ T40 w 70"/>
                            <a:gd name="T42" fmla="+- 0 -255 -325"/>
                            <a:gd name="T43" fmla="*/ -255 h 70"/>
                            <a:gd name="T44" fmla="+- 0 2677 2628"/>
                            <a:gd name="T45" fmla="*/ T44 w 70"/>
                            <a:gd name="T46" fmla="+- 0 -258 -325"/>
                            <a:gd name="T47" fmla="*/ -258 h 70"/>
                            <a:gd name="T48" fmla="+- 0 2688 2628"/>
                            <a:gd name="T49" fmla="*/ T48 w 70"/>
                            <a:gd name="T50" fmla="+- 0 -265 -325"/>
                            <a:gd name="T51" fmla="*/ -265 h 70"/>
                            <a:gd name="T52" fmla="+- 0 2695 2628"/>
                            <a:gd name="T53" fmla="*/ T52 w 70"/>
                            <a:gd name="T54" fmla="+- 0 -276 -325"/>
                            <a:gd name="T55" fmla="*/ -276 h 70"/>
                            <a:gd name="T56" fmla="+- 0 2698 2628"/>
                            <a:gd name="T57" fmla="*/ T56 w 70"/>
                            <a:gd name="T58" fmla="+- 0 -290 -325"/>
                            <a:gd name="T59" fmla="*/ -290 h 70"/>
                            <a:gd name="T60" fmla="+- 0 2695 2628"/>
                            <a:gd name="T61" fmla="*/ T60 w 70"/>
                            <a:gd name="T62" fmla="+- 0 -304 -325"/>
                            <a:gd name="T63" fmla="*/ -304 h 70"/>
                            <a:gd name="T64" fmla="+- 0 2688 2628"/>
                            <a:gd name="T65" fmla="*/ T64 w 70"/>
                            <a:gd name="T66" fmla="+- 0 -315 -325"/>
                            <a:gd name="T67" fmla="*/ -315 h 70"/>
                            <a:gd name="T68" fmla="+- 0 2677 2628"/>
                            <a:gd name="T69" fmla="*/ T68 w 70"/>
                            <a:gd name="T70" fmla="+- 0 -322 -325"/>
                            <a:gd name="T71" fmla="*/ -322 h 70"/>
                            <a:gd name="T72" fmla="+- 0 2665 2628"/>
                            <a:gd name="T73" fmla="*/ T72 w 70"/>
                            <a:gd name="T74" fmla="+- 0 -325 -325"/>
                            <a:gd name="T75" fmla="*/ -325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4DD002" id="Freeform 40" o:spid="_x0000_s1026" style="position:absolute;margin-left:131.4pt;margin-top:-16.25pt;width:3.5pt;height:3.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" path="m37,l33,,20,3,9,10,2,21,,35,2,49,9,60r11,7l33,70r4,l49,67,60,60,67,49,70,35,67,21,60,10,49,3,37,xe" fillcolor="#9cc64a" stroked="f">
                <v:path arrowok="t" o:connecttype="custom" o:connectlocs="23495,-206375;20955,-206375;12700,-204470;5715,-200025;1270,-193040;0,-184150;1270,-175260;5715,-168275;12700,-163830;20955,-161925;23495,-161925;31115,-163830;38100,-168275;42545,-175260;44450,-184150;42545,-193040;38100,-200025;31115,-204470;23495,-2063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-79375</wp:posOffset>
                </wp:positionV>
                <wp:extent cx="44450" cy="44450"/>
                <wp:effectExtent l="0" t="0" r="0" b="0"/>
                <wp:wrapNone/>
                <wp:docPr id="6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-125 -125"/>
                            <a:gd name="T3" fmla="*/ -125 h 70"/>
                            <a:gd name="T4" fmla="+- 0 2661 2628"/>
                            <a:gd name="T5" fmla="*/ T4 w 70"/>
                            <a:gd name="T6" fmla="+- 0 -125 -125"/>
                            <a:gd name="T7" fmla="*/ -125 h 70"/>
                            <a:gd name="T8" fmla="+- 0 2648 2628"/>
                            <a:gd name="T9" fmla="*/ T8 w 70"/>
                            <a:gd name="T10" fmla="+- 0 -122 -125"/>
                            <a:gd name="T11" fmla="*/ -122 h 70"/>
                            <a:gd name="T12" fmla="+- 0 2637 2628"/>
                            <a:gd name="T13" fmla="*/ T12 w 70"/>
                            <a:gd name="T14" fmla="+- 0 -115 -125"/>
                            <a:gd name="T15" fmla="*/ -115 h 70"/>
                            <a:gd name="T16" fmla="+- 0 2630 2628"/>
                            <a:gd name="T17" fmla="*/ T16 w 70"/>
                            <a:gd name="T18" fmla="+- 0 -104 -125"/>
                            <a:gd name="T19" fmla="*/ -104 h 70"/>
                            <a:gd name="T20" fmla="+- 0 2628 2628"/>
                            <a:gd name="T21" fmla="*/ T20 w 70"/>
                            <a:gd name="T22" fmla="+- 0 -90 -125"/>
                            <a:gd name="T23" fmla="*/ -90 h 70"/>
                            <a:gd name="T24" fmla="+- 0 2630 2628"/>
                            <a:gd name="T25" fmla="*/ T24 w 70"/>
                            <a:gd name="T26" fmla="+- 0 -76 -125"/>
                            <a:gd name="T27" fmla="*/ -76 h 70"/>
                            <a:gd name="T28" fmla="+- 0 2637 2628"/>
                            <a:gd name="T29" fmla="*/ T28 w 70"/>
                            <a:gd name="T30" fmla="+- 0 -65 -125"/>
                            <a:gd name="T31" fmla="*/ -65 h 70"/>
                            <a:gd name="T32" fmla="+- 0 2648 2628"/>
                            <a:gd name="T33" fmla="*/ T32 w 70"/>
                            <a:gd name="T34" fmla="+- 0 -58 -125"/>
                            <a:gd name="T35" fmla="*/ -58 h 70"/>
                            <a:gd name="T36" fmla="+- 0 2661 2628"/>
                            <a:gd name="T37" fmla="*/ T36 w 70"/>
                            <a:gd name="T38" fmla="+- 0 -55 -125"/>
                            <a:gd name="T39" fmla="*/ -55 h 70"/>
                            <a:gd name="T40" fmla="+- 0 2665 2628"/>
                            <a:gd name="T41" fmla="*/ T40 w 70"/>
                            <a:gd name="T42" fmla="+- 0 -55 -125"/>
                            <a:gd name="T43" fmla="*/ -55 h 70"/>
                            <a:gd name="T44" fmla="+- 0 2677 2628"/>
                            <a:gd name="T45" fmla="*/ T44 w 70"/>
                            <a:gd name="T46" fmla="+- 0 -58 -125"/>
                            <a:gd name="T47" fmla="*/ -58 h 70"/>
                            <a:gd name="T48" fmla="+- 0 2688 2628"/>
                            <a:gd name="T49" fmla="*/ T48 w 70"/>
                            <a:gd name="T50" fmla="+- 0 -65 -125"/>
                            <a:gd name="T51" fmla="*/ -65 h 70"/>
                            <a:gd name="T52" fmla="+- 0 2695 2628"/>
                            <a:gd name="T53" fmla="*/ T52 w 70"/>
                            <a:gd name="T54" fmla="+- 0 -76 -125"/>
                            <a:gd name="T55" fmla="*/ -76 h 70"/>
                            <a:gd name="T56" fmla="+- 0 2698 2628"/>
                            <a:gd name="T57" fmla="*/ T56 w 70"/>
                            <a:gd name="T58" fmla="+- 0 -90 -125"/>
                            <a:gd name="T59" fmla="*/ -90 h 70"/>
                            <a:gd name="T60" fmla="+- 0 2695 2628"/>
                            <a:gd name="T61" fmla="*/ T60 w 70"/>
                            <a:gd name="T62" fmla="+- 0 -104 -125"/>
                            <a:gd name="T63" fmla="*/ -104 h 70"/>
                            <a:gd name="T64" fmla="+- 0 2688 2628"/>
                            <a:gd name="T65" fmla="*/ T64 w 70"/>
                            <a:gd name="T66" fmla="+- 0 -115 -125"/>
                            <a:gd name="T67" fmla="*/ -115 h 70"/>
                            <a:gd name="T68" fmla="+- 0 2677 2628"/>
                            <a:gd name="T69" fmla="*/ T68 w 70"/>
                            <a:gd name="T70" fmla="+- 0 -122 -125"/>
                            <a:gd name="T71" fmla="*/ -122 h 70"/>
                            <a:gd name="T72" fmla="+- 0 2665 2628"/>
                            <a:gd name="T73" fmla="*/ T72 w 70"/>
                            <a:gd name="T74" fmla="+- 0 -125 -125"/>
                            <a:gd name="T75" fmla="*/ -125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F312DD" id="Freeform 39" o:spid="_x0000_s1026" style="position:absolute;margin-left:131.4pt;margin-top:-6.25pt;width:3.5pt;height:3.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" path="m37,l33,,20,3,9,10,2,21,,35,2,49,9,60r11,7l33,70r4,l49,67,60,60,67,49,70,35,67,21,60,10,49,3,37,xe" fillcolor="#9cc64a" stroked="f">
                <v:path arrowok="t" o:connecttype="custom" o:connectlocs="23495,-79375;20955,-79375;12700,-77470;5715,-73025;1270,-66040;0,-57150;1270,-48260;5715,-41275;12700,-36830;20955,-34925;23495,-34925;31115,-36830;38100,-41275;42545,-48260;44450,-57150;42545,-66040;38100,-73025;31115,-77470;23495,-793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47625</wp:posOffset>
                </wp:positionV>
                <wp:extent cx="44450" cy="44450"/>
                <wp:effectExtent l="0" t="0" r="0" b="0"/>
                <wp:wrapNone/>
                <wp:docPr id="6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75 75"/>
                            <a:gd name="T3" fmla="*/ 75 h 70"/>
                            <a:gd name="T4" fmla="+- 0 2661 2628"/>
                            <a:gd name="T5" fmla="*/ T4 w 70"/>
                            <a:gd name="T6" fmla="+- 0 75 75"/>
                            <a:gd name="T7" fmla="*/ 75 h 70"/>
                            <a:gd name="T8" fmla="+- 0 2648 2628"/>
                            <a:gd name="T9" fmla="*/ T8 w 70"/>
                            <a:gd name="T10" fmla="+- 0 78 75"/>
                            <a:gd name="T11" fmla="*/ 78 h 70"/>
                            <a:gd name="T12" fmla="+- 0 2637 2628"/>
                            <a:gd name="T13" fmla="*/ T12 w 70"/>
                            <a:gd name="T14" fmla="+- 0 85 75"/>
                            <a:gd name="T15" fmla="*/ 85 h 70"/>
                            <a:gd name="T16" fmla="+- 0 2630 2628"/>
                            <a:gd name="T17" fmla="*/ T16 w 70"/>
                            <a:gd name="T18" fmla="+- 0 96 75"/>
                            <a:gd name="T19" fmla="*/ 96 h 70"/>
                            <a:gd name="T20" fmla="+- 0 2628 2628"/>
                            <a:gd name="T21" fmla="*/ T20 w 70"/>
                            <a:gd name="T22" fmla="+- 0 110 75"/>
                            <a:gd name="T23" fmla="*/ 110 h 70"/>
                            <a:gd name="T24" fmla="+- 0 2630 2628"/>
                            <a:gd name="T25" fmla="*/ T24 w 70"/>
                            <a:gd name="T26" fmla="+- 0 124 75"/>
                            <a:gd name="T27" fmla="*/ 124 h 70"/>
                            <a:gd name="T28" fmla="+- 0 2637 2628"/>
                            <a:gd name="T29" fmla="*/ T28 w 70"/>
                            <a:gd name="T30" fmla="+- 0 135 75"/>
                            <a:gd name="T31" fmla="*/ 135 h 70"/>
                            <a:gd name="T32" fmla="+- 0 2648 2628"/>
                            <a:gd name="T33" fmla="*/ T32 w 70"/>
                            <a:gd name="T34" fmla="+- 0 142 75"/>
                            <a:gd name="T35" fmla="*/ 142 h 70"/>
                            <a:gd name="T36" fmla="+- 0 2661 2628"/>
                            <a:gd name="T37" fmla="*/ T36 w 70"/>
                            <a:gd name="T38" fmla="+- 0 145 75"/>
                            <a:gd name="T39" fmla="*/ 145 h 70"/>
                            <a:gd name="T40" fmla="+- 0 2665 2628"/>
                            <a:gd name="T41" fmla="*/ T40 w 70"/>
                            <a:gd name="T42" fmla="+- 0 145 75"/>
                            <a:gd name="T43" fmla="*/ 145 h 70"/>
                            <a:gd name="T44" fmla="+- 0 2677 2628"/>
                            <a:gd name="T45" fmla="*/ T44 w 70"/>
                            <a:gd name="T46" fmla="+- 0 142 75"/>
                            <a:gd name="T47" fmla="*/ 142 h 70"/>
                            <a:gd name="T48" fmla="+- 0 2688 2628"/>
                            <a:gd name="T49" fmla="*/ T48 w 70"/>
                            <a:gd name="T50" fmla="+- 0 135 75"/>
                            <a:gd name="T51" fmla="*/ 135 h 70"/>
                            <a:gd name="T52" fmla="+- 0 2695 2628"/>
                            <a:gd name="T53" fmla="*/ T52 w 70"/>
                            <a:gd name="T54" fmla="+- 0 124 75"/>
                            <a:gd name="T55" fmla="*/ 124 h 70"/>
                            <a:gd name="T56" fmla="+- 0 2698 2628"/>
                            <a:gd name="T57" fmla="*/ T56 w 70"/>
                            <a:gd name="T58" fmla="+- 0 110 75"/>
                            <a:gd name="T59" fmla="*/ 110 h 70"/>
                            <a:gd name="T60" fmla="+- 0 2695 2628"/>
                            <a:gd name="T61" fmla="*/ T60 w 70"/>
                            <a:gd name="T62" fmla="+- 0 96 75"/>
                            <a:gd name="T63" fmla="*/ 96 h 70"/>
                            <a:gd name="T64" fmla="+- 0 2688 2628"/>
                            <a:gd name="T65" fmla="*/ T64 w 70"/>
                            <a:gd name="T66" fmla="+- 0 85 75"/>
                            <a:gd name="T67" fmla="*/ 85 h 70"/>
                            <a:gd name="T68" fmla="+- 0 2677 2628"/>
                            <a:gd name="T69" fmla="*/ T68 w 70"/>
                            <a:gd name="T70" fmla="+- 0 78 75"/>
                            <a:gd name="T71" fmla="*/ 78 h 70"/>
                            <a:gd name="T72" fmla="+- 0 2665 2628"/>
                            <a:gd name="T73" fmla="*/ T72 w 70"/>
                            <a:gd name="T74" fmla="+- 0 75 75"/>
                            <a:gd name="T75" fmla="*/ 75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3166D0" id="Freeform 38" o:spid="_x0000_s1026" style="position:absolute;margin-left:131.4pt;margin-top:3.75pt;width:3.5pt;height:3.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" path="m37,l33,,20,3,9,10,2,21,,35,2,49,9,60r11,7l33,70r4,l49,67,60,60,67,49,70,35,67,21,60,10,49,3,37,xe" fillcolor="#9cc64a" stroked="f">
                <v:path arrowok="t" o:connecttype="custom" o:connectlocs="23495,47625;20955,47625;12700,49530;5715,53975;1270,60960;0,69850;1270,78740;5715,85725;12700,90170;20955,92075;23495,92075;31115,90170;38100,85725;42545,78740;44450,69850;42545,60960;38100,53975;31115,49530;23495,4762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174625</wp:posOffset>
                </wp:positionV>
                <wp:extent cx="44450" cy="44450"/>
                <wp:effectExtent l="0" t="0" r="0" b="0"/>
                <wp:wrapNone/>
                <wp:docPr id="63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275 275"/>
                            <a:gd name="T3" fmla="*/ 275 h 70"/>
                            <a:gd name="T4" fmla="+- 0 2661 2628"/>
                            <a:gd name="T5" fmla="*/ T4 w 70"/>
                            <a:gd name="T6" fmla="+- 0 275 275"/>
                            <a:gd name="T7" fmla="*/ 275 h 70"/>
                            <a:gd name="T8" fmla="+- 0 2648 2628"/>
                            <a:gd name="T9" fmla="*/ T8 w 70"/>
                            <a:gd name="T10" fmla="+- 0 278 275"/>
                            <a:gd name="T11" fmla="*/ 278 h 70"/>
                            <a:gd name="T12" fmla="+- 0 2637 2628"/>
                            <a:gd name="T13" fmla="*/ T12 w 70"/>
                            <a:gd name="T14" fmla="+- 0 285 275"/>
                            <a:gd name="T15" fmla="*/ 285 h 70"/>
                            <a:gd name="T16" fmla="+- 0 2630 2628"/>
                            <a:gd name="T17" fmla="*/ T16 w 70"/>
                            <a:gd name="T18" fmla="+- 0 296 275"/>
                            <a:gd name="T19" fmla="*/ 296 h 70"/>
                            <a:gd name="T20" fmla="+- 0 2628 2628"/>
                            <a:gd name="T21" fmla="*/ T20 w 70"/>
                            <a:gd name="T22" fmla="+- 0 310 275"/>
                            <a:gd name="T23" fmla="*/ 310 h 70"/>
                            <a:gd name="T24" fmla="+- 0 2630 2628"/>
                            <a:gd name="T25" fmla="*/ T24 w 70"/>
                            <a:gd name="T26" fmla="+- 0 324 275"/>
                            <a:gd name="T27" fmla="*/ 324 h 70"/>
                            <a:gd name="T28" fmla="+- 0 2637 2628"/>
                            <a:gd name="T29" fmla="*/ T28 w 70"/>
                            <a:gd name="T30" fmla="+- 0 335 275"/>
                            <a:gd name="T31" fmla="*/ 335 h 70"/>
                            <a:gd name="T32" fmla="+- 0 2648 2628"/>
                            <a:gd name="T33" fmla="*/ T32 w 70"/>
                            <a:gd name="T34" fmla="+- 0 342 275"/>
                            <a:gd name="T35" fmla="*/ 342 h 70"/>
                            <a:gd name="T36" fmla="+- 0 2661 2628"/>
                            <a:gd name="T37" fmla="*/ T36 w 70"/>
                            <a:gd name="T38" fmla="+- 0 345 275"/>
                            <a:gd name="T39" fmla="*/ 345 h 70"/>
                            <a:gd name="T40" fmla="+- 0 2665 2628"/>
                            <a:gd name="T41" fmla="*/ T40 w 70"/>
                            <a:gd name="T42" fmla="+- 0 345 275"/>
                            <a:gd name="T43" fmla="*/ 345 h 70"/>
                            <a:gd name="T44" fmla="+- 0 2677 2628"/>
                            <a:gd name="T45" fmla="*/ T44 w 70"/>
                            <a:gd name="T46" fmla="+- 0 342 275"/>
                            <a:gd name="T47" fmla="*/ 342 h 70"/>
                            <a:gd name="T48" fmla="+- 0 2688 2628"/>
                            <a:gd name="T49" fmla="*/ T48 w 70"/>
                            <a:gd name="T50" fmla="+- 0 335 275"/>
                            <a:gd name="T51" fmla="*/ 335 h 70"/>
                            <a:gd name="T52" fmla="+- 0 2695 2628"/>
                            <a:gd name="T53" fmla="*/ T52 w 70"/>
                            <a:gd name="T54" fmla="+- 0 324 275"/>
                            <a:gd name="T55" fmla="*/ 324 h 70"/>
                            <a:gd name="T56" fmla="+- 0 2698 2628"/>
                            <a:gd name="T57" fmla="*/ T56 w 70"/>
                            <a:gd name="T58" fmla="+- 0 310 275"/>
                            <a:gd name="T59" fmla="*/ 310 h 70"/>
                            <a:gd name="T60" fmla="+- 0 2695 2628"/>
                            <a:gd name="T61" fmla="*/ T60 w 70"/>
                            <a:gd name="T62" fmla="+- 0 296 275"/>
                            <a:gd name="T63" fmla="*/ 296 h 70"/>
                            <a:gd name="T64" fmla="+- 0 2688 2628"/>
                            <a:gd name="T65" fmla="*/ T64 w 70"/>
                            <a:gd name="T66" fmla="+- 0 285 275"/>
                            <a:gd name="T67" fmla="*/ 285 h 70"/>
                            <a:gd name="T68" fmla="+- 0 2677 2628"/>
                            <a:gd name="T69" fmla="*/ T68 w 70"/>
                            <a:gd name="T70" fmla="+- 0 278 275"/>
                            <a:gd name="T71" fmla="*/ 278 h 70"/>
                            <a:gd name="T72" fmla="+- 0 2665 2628"/>
                            <a:gd name="T73" fmla="*/ T72 w 70"/>
                            <a:gd name="T74" fmla="+- 0 275 275"/>
                            <a:gd name="T75" fmla="*/ 275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7A4BB2" id="Freeform 37" o:spid="_x0000_s1026" style="position:absolute;margin-left:131.4pt;margin-top:13.75pt;width:3.5pt;height:3.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" path="m37,l33,,20,3,9,10,2,21,,35,2,49,9,60r11,7l33,70r4,l49,67,60,60,67,49,70,35,67,21,60,10,49,3,37,xe" fillcolor="#9cc64a" stroked="f">
                <v:path arrowok="t" o:connecttype="custom" o:connectlocs="23495,174625;20955,174625;12700,176530;5715,180975;1270,187960;0,196850;1270,205740;5715,212725;12700,217170;20955,219075;23495,219075;31115,217170;38100,212725;42545,205740;44450,196850;42545,187960;38100,180975;31115,176530;23495,174625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обслуживание льготных категорий граждан при переезде общие вопросы льготных категорий граждан</w:t>
      </w:r>
    </w:p>
    <w:p w:rsidR="006E6631" w:rsidRDefault="006E6631">
      <w:pPr>
        <w:spacing w:line="261" w:lineRule="auto"/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2213" w:space="40"/>
            <w:col w:w="6047"/>
          </w:cols>
        </w:sectPr>
      </w:pPr>
    </w:p>
    <w:p w:rsidR="006E6631" w:rsidRDefault="00E20640">
      <w:pPr>
        <w:pStyle w:val="6"/>
        <w:spacing w:before="106"/>
      </w:pPr>
      <w:r>
        <w:rPr>
          <w:noProof/>
          <w:lang w:bidi="ar-SA"/>
        </w:rPr>
        <w:drawing>
          <wp:anchor distT="0" distB="0" distL="0" distR="0" simplePos="0" relativeHeight="251768832" behindDoc="0" locked="0" layoutInCell="1" allowOverlap="1">
            <wp:simplePos x="0" y="0"/>
            <wp:positionH relativeFrom="page">
              <wp:posOffset>429408</wp:posOffset>
            </wp:positionH>
            <wp:positionV relativeFrom="paragraph">
              <wp:posOffset>54097</wp:posOffset>
            </wp:positionV>
            <wp:extent cx="167072" cy="169811"/>
            <wp:effectExtent l="0" t="0" r="0" b="0"/>
            <wp:wrapNone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72" cy="16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Обход квартир, подключение инженерных систем</w:t>
      </w:r>
    </w:p>
    <w:p w:rsidR="006E6631" w:rsidRDefault="006E6631">
      <w:pPr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Default="006E6631">
      <w:pPr>
        <w:pStyle w:val="a3"/>
        <w:spacing w:before="4"/>
        <w:rPr>
          <w:rFonts w:ascii="Trebuchet MS"/>
          <w:b/>
        </w:rPr>
      </w:pPr>
    </w:p>
    <w:p w:rsidR="006E6631" w:rsidRDefault="00E20640">
      <w:pPr>
        <w:spacing w:line="264" w:lineRule="auto"/>
        <w:ind w:left="1122"/>
        <w:rPr>
          <w:rFonts w:ascii="Trebuchet MS" w:hAnsi="Trebuchet MS"/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784192" behindDoc="0" locked="0" layoutInCell="1" allowOverlap="1">
            <wp:simplePos x="0" y="0"/>
            <wp:positionH relativeFrom="page">
              <wp:posOffset>448567</wp:posOffset>
            </wp:positionH>
            <wp:positionV relativeFrom="paragraph">
              <wp:posOffset>6863</wp:posOffset>
            </wp:positionV>
            <wp:extent cx="387752" cy="355688"/>
            <wp:effectExtent l="0" t="0" r="0" b="0"/>
            <wp:wrapNone/>
            <wp:docPr id="2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52" cy="35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sz w:val="11"/>
        </w:rPr>
        <w:t xml:space="preserve">УПРАВЛЯЮЩАЯ </w:t>
      </w:r>
      <w:r>
        <w:rPr>
          <w:rFonts w:ascii="Trebuchet MS" w:hAnsi="Trebuchet MS"/>
          <w:b/>
          <w:color w:val="231F20"/>
          <w:w w:val="105"/>
          <w:sz w:val="11"/>
        </w:rPr>
        <w:t>ОРГАНИЗАЦИЯ</w:t>
      </w:r>
    </w:p>
    <w:p w:rsidR="006E6631" w:rsidRDefault="00E20640">
      <w:pPr>
        <w:pStyle w:val="a3"/>
        <w:spacing w:before="143" w:line="249" w:lineRule="auto"/>
        <w:ind w:left="336" w:right="431"/>
      </w:pPr>
      <w:r>
        <w:br w:type="column"/>
      </w:r>
      <w:r>
        <w:rPr>
          <w:color w:val="231F20"/>
        </w:rPr>
        <w:t>прием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граждан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вопросам,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связанным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замеч</w:t>
      </w:r>
      <w:r w:rsidR="00F474ED">
        <w:rPr>
          <w:color w:val="231F20"/>
        </w:rPr>
        <w:t>а</w:t>
      </w:r>
      <w:r>
        <w:rPr>
          <w:color w:val="231F20"/>
        </w:rPr>
        <w:t>ниями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техническому </w:t>
      </w:r>
      <w:r>
        <w:rPr>
          <w:color w:val="231F20"/>
        </w:rPr>
        <w:t>состоянию квартир, строительными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дефектами</w:t>
      </w:r>
    </w:p>
    <w:p w:rsidR="006E6631" w:rsidRDefault="00CC671F">
      <w:pPr>
        <w:pStyle w:val="a3"/>
        <w:spacing w:before="18" w:line="261" w:lineRule="auto"/>
        <w:ind w:left="336" w:right="173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-194945</wp:posOffset>
                </wp:positionV>
                <wp:extent cx="44450" cy="44450"/>
                <wp:effectExtent l="0" t="0" r="0" b="0"/>
                <wp:wrapNone/>
                <wp:docPr id="6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-307 -307"/>
                            <a:gd name="T3" fmla="*/ -307 h 70"/>
                            <a:gd name="T4" fmla="+- 0 2661 2628"/>
                            <a:gd name="T5" fmla="*/ T4 w 70"/>
                            <a:gd name="T6" fmla="+- 0 -307 -307"/>
                            <a:gd name="T7" fmla="*/ -307 h 70"/>
                            <a:gd name="T8" fmla="+- 0 2648 2628"/>
                            <a:gd name="T9" fmla="*/ T8 w 70"/>
                            <a:gd name="T10" fmla="+- 0 -304 -307"/>
                            <a:gd name="T11" fmla="*/ -304 h 70"/>
                            <a:gd name="T12" fmla="+- 0 2637 2628"/>
                            <a:gd name="T13" fmla="*/ T12 w 70"/>
                            <a:gd name="T14" fmla="+- 0 -297 -307"/>
                            <a:gd name="T15" fmla="*/ -297 h 70"/>
                            <a:gd name="T16" fmla="+- 0 2630 2628"/>
                            <a:gd name="T17" fmla="*/ T16 w 70"/>
                            <a:gd name="T18" fmla="+- 0 -286 -307"/>
                            <a:gd name="T19" fmla="*/ -286 h 70"/>
                            <a:gd name="T20" fmla="+- 0 2628 2628"/>
                            <a:gd name="T21" fmla="*/ T20 w 70"/>
                            <a:gd name="T22" fmla="+- 0 -272 -307"/>
                            <a:gd name="T23" fmla="*/ -272 h 70"/>
                            <a:gd name="T24" fmla="+- 0 2630 2628"/>
                            <a:gd name="T25" fmla="*/ T24 w 70"/>
                            <a:gd name="T26" fmla="+- 0 -258 -307"/>
                            <a:gd name="T27" fmla="*/ -258 h 70"/>
                            <a:gd name="T28" fmla="+- 0 2637 2628"/>
                            <a:gd name="T29" fmla="*/ T28 w 70"/>
                            <a:gd name="T30" fmla="+- 0 -247 -307"/>
                            <a:gd name="T31" fmla="*/ -247 h 70"/>
                            <a:gd name="T32" fmla="+- 0 2648 2628"/>
                            <a:gd name="T33" fmla="*/ T32 w 70"/>
                            <a:gd name="T34" fmla="+- 0 -240 -307"/>
                            <a:gd name="T35" fmla="*/ -240 h 70"/>
                            <a:gd name="T36" fmla="+- 0 2661 2628"/>
                            <a:gd name="T37" fmla="*/ T36 w 70"/>
                            <a:gd name="T38" fmla="+- 0 -237 -307"/>
                            <a:gd name="T39" fmla="*/ -237 h 70"/>
                            <a:gd name="T40" fmla="+- 0 2665 2628"/>
                            <a:gd name="T41" fmla="*/ T40 w 70"/>
                            <a:gd name="T42" fmla="+- 0 -237 -307"/>
                            <a:gd name="T43" fmla="*/ -237 h 70"/>
                            <a:gd name="T44" fmla="+- 0 2677 2628"/>
                            <a:gd name="T45" fmla="*/ T44 w 70"/>
                            <a:gd name="T46" fmla="+- 0 -240 -307"/>
                            <a:gd name="T47" fmla="*/ -240 h 70"/>
                            <a:gd name="T48" fmla="+- 0 2688 2628"/>
                            <a:gd name="T49" fmla="*/ T48 w 70"/>
                            <a:gd name="T50" fmla="+- 0 -247 -307"/>
                            <a:gd name="T51" fmla="*/ -247 h 70"/>
                            <a:gd name="T52" fmla="+- 0 2695 2628"/>
                            <a:gd name="T53" fmla="*/ T52 w 70"/>
                            <a:gd name="T54" fmla="+- 0 -258 -307"/>
                            <a:gd name="T55" fmla="*/ -258 h 70"/>
                            <a:gd name="T56" fmla="+- 0 2698 2628"/>
                            <a:gd name="T57" fmla="*/ T56 w 70"/>
                            <a:gd name="T58" fmla="+- 0 -272 -307"/>
                            <a:gd name="T59" fmla="*/ -272 h 70"/>
                            <a:gd name="T60" fmla="+- 0 2695 2628"/>
                            <a:gd name="T61" fmla="*/ T60 w 70"/>
                            <a:gd name="T62" fmla="+- 0 -286 -307"/>
                            <a:gd name="T63" fmla="*/ -286 h 70"/>
                            <a:gd name="T64" fmla="+- 0 2688 2628"/>
                            <a:gd name="T65" fmla="*/ T64 w 70"/>
                            <a:gd name="T66" fmla="+- 0 -297 -307"/>
                            <a:gd name="T67" fmla="*/ -297 h 70"/>
                            <a:gd name="T68" fmla="+- 0 2677 2628"/>
                            <a:gd name="T69" fmla="*/ T68 w 70"/>
                            <a:gd name="T70" fmla="+- 0 -304 -307"/>
                            <a:gd name="T71" fmla="*/ -304 h 70"/>
                            <a:gd name="T72" fmla="+- 0 2665 2628"/>
                            <a:gd name="T73" fmla="*/ T72 w 70"/>
                            <a:gd name="T74" fmla="+- 0 -307 -307"/>
                            <a:gd name="T75" fmla="*/ -307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19166B" id="Freeform 36" o:spid="_x0000_s1026" style="position:absolute;margin-left:131.4pt;margin-top:-15.35pt;width:3.5pt;height:3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" path="m37,l33,,20,3,9,10,2,21,,35,2,49,9,60r11,7l33,70r4,l49,67,60,60,67,49,70,35,67,21,60,10,49,3,37,xe" fillcolor="#9cc64a" stroked="f">
                <v:path arrowok="t" o:connecttype="custom" o:connectlocs="23495,-194945;20955,-194945;12700,-193040;5715,-188595;1270,-181610;0,-172720;1270,-163830;5715,-156845;12700,-152400;20955,-150495;23495,-150495;31115,-152400;38100,-156845;42545,-163830;44450,-172720;42545,-181610;38100,-188595;31115,-193040;23495,-19494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59055</wp:posOffset>
                </wp:positionV>
                <wp:extent cx="44450" cy="44450"/>
                <wp:effectExtent l="0" t="0" r="0" b="0"/>
                <wp:wrapNone/>
                <wp:docPr id="6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93 93"/>
                            <a:gd name="T3" fmla="*/ 93 h 70"/>
                            <a:gd name="T4" fmla="+- 0 2661 2628"/>
                            <a:gd name="T5" fmla="*/ T4 w 70"/>
                            <a:gd name="T6" fmla="+- 0 93 93"/>
                            <a:gd name="T7" fmla="*/ 93 h 70"/>
                            <a:gd name="T8" fmla="+- 0 2648 2628"/>
                            <a:gd name="T9" fmla="*/ T8 w 70"/>
                            <a:gd name="T10" fmla="+- 0 96 93"/>
                            <a:gd name="T11" fmla="*/ 96 h 70"/>
                            <a:gd name="T12" fmla="+- 0 2637 2628"/>
                            <a:gd name="T13" fmla="*/ T12 w 70"/>
                            <a:gd name="T14" fmla="+- 0 103 93"/>
                            <a:gd name="T15" fmla="*/ 103 h 70"/>
                            <a:gd name="T16" fmla="+- 0 2630 2628"/>
                            <a:gd name="T17" fmla="*/ T16 w 70"/>
                            <a:gd name="T18" fmla="+- 0 114 93"/>
                            <a:gd name="T19" fmla="*/ 114 h 70"/>
                            <a:gd name="T20" fmla="+- 0 2628 2628"/>
                            <a:gd name="T21" fmla="*/ T20 w 70"/>
                            <a:gd name="T22" fmla="+- 0 128 93"/>
                            <a:gd name="T23" fmla="*/ 128 h 70"/>
                            <a:gd name="T24" fmla="+- 0 2630 2628"/>
                            <a:gd name="T25" fmla="*/ T24 w 70"/>
                            <a:gd name="T26" fmla="+- 0 142 93"/>
                            <a:gd name="T27" fmla="*/ 142 h 70"/>
                            <a:gd name="T28" fmla="+- 0 2637 2628"/>
                            <a:gd name="T29" fmla="*/ T28 w 70"/>
                            <a:gd name="T30" fmla="+- 0 153 93"/>
                            <a:gd name="T31" fmla="*/ 153 h 70"/>
                            <a:gd name="T32" fmla="+- 0 2648 2628"/>
                            <a:gd name="T33" fmla="*/ T32 w 70"/>
                            <a:gd name="T34" fmla="+- 0 160 93"/>
                            <a:gd name="T35" fmla="*/ 160 h 70"/>
                            <a:gd name="T36" fmla="+- 0 2661 2628"/>
                            <a:gd name="T37" fmla="*/ T36 w 70"/>
                            <a:gd name="T38" fmla="+- 0 163 93"/>
                            <a:gd name="T39" fmla="*/ 163 h 70"/>
                            <a:gd name="T40" fmla="+- 0 2665 2628"/>
                            <a:gd name="T41" fmla="*/ T40 w 70"/>
                            <a:gd name="T42" fmla="+- 0 163 93"/>
                            <a:gd name="T43" fmla="*/ 163 h 70"/>
                            <a:gd name="T44" fmla="+- 0 2677 2628"/>
                            <a:gd name="T45" fmla="*/ T44 w 70"/>
                            <a:gd name="T46" fmla="+- 0 160 93"/>
                            <a:gd name="T47" fmla="*/ 160 h 70"/>
                            <a:gd name="T48" fmla="+- 0 2688 2628"/>
                            <a:gd name="T49" fmla="*/ T48 w 70"/>
                            <a:gd name="T50" fmla="+- 0 153 93"/>
                            <a:gd name="T51" fmla="*/ 153 h 70"/>
                            <a:gd name="T52" fmla="+- 0 2695 2628"/>
                            <a:gd name="T53" fmla="*/ T52 w 70"/>
                            <a:gd name="T54" fmla="+- 0 142 93"/>
                            <a:gd name="T55" fmla="*/ 142 h 70"/>
                            <a:gd name="T56" fmla="+- 0 2698 2628"/>
                            <a:gd name="T57" fmla="*/ T56 w 70"/>
                            <a:gd name="T58" fmla="+- 0 128 93"/>
                            <a:gd name="T59" fmla="*/ 128 h 70"/>
                            <a:gd name="T60" fmla="+- 0 2695 2628"/>
                            <a:gd name="T61" fmla="*/ T60 w 70"/>
                            <a:gd name="T62" fmla="+- 0 114 93"/>
                            <a:gd name="T63" fmla="*/ 114 h 70"/>
                            <a:gd name="T64" fmla="+- 0 2688 2628"/>
                            <a:gd name="T65" fmla="*/ T64 w 70"/>
                            <a:gd name="T66" fmla="+- 0 103 93"/>
                            <a:gd name="T67" fmla="*/ 103 h 70"/>
                            <a:gd name="T68" fmla="+- 0 2677 2628"/>
                            <a:gd name="T69" fmla="*/ T68 w 70"/>
                            <a:gd name="T70" fmla="+- 0 96 93"/>
                            <a:gd name="T71" fmla="*/ 96 h 70"/>
                            <a:gd name="T72" fmla="+- 0 2665 2628"/>
                            <a:gd name="T73" fmla="*/ T72 w 70"/>
                            <a:gd name="T74" fmla="+- 0 93 93"/>
                            <a:gd name="T75" fmla="*/ 93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66FB7E" id="Freeform 35" o:spid="_x0000_s1026" style="position:absolute;margin-left:131.4pt;margin-top:4.65pt;width:3.5pt;height:3.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" path="m37,l33,,20,3,9,10,2,21,,35,2,49,9,60r11,7l33,70r4,l49,67,60,60,67,49,70,35,67,21,60,10,49,3,37,xe" fillcolor="#9cc64a" stroked="f">
                <v:path arrowok="t" o:connecttype="custom" o:connectlocs="23495,59055;20955,59055;12700,60960;5715,65405;1270,72390;0,81280;1270,90170;5715,97155;12700,101600;20955,103505;23495,103505;31115,101600;38100,97155;42545,90170;44450,81280;42545,72390;38100,65405;31115,60960;23495,5905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186055</wp:posOffset>
                </wp:positionV>
                <wp:extent cx="44450" cy="44450"/>
                <wp:effectExtent l="0" t="0" r="0" b="0"/>
                <wp:wrapNone/>
                <wp:docPr id="6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293 293"/>
                            <a:gd name="T3" fmla="*/ 293 h 70"/>
                            <a:gd name="T4" fmla="+- 0 2661 2628"/>
                            <a:gd name="T5" fmla="*/ T4 w 70"/>
                            <a:gd name="T6" fmla="+- 0 293 293"/>
                            <a:gd name="T7" fmla="*/ 293 h 70"/>
                            <a:gd name="T8" fmla="+- 0 2648 2628"/>
                            <a:gd name="T9" fmla="*/ T8 w 70"/>
                            <a:gd name="T10" fmla="+- 0 296 293"/>
                            <a:gd name="T11" fmla="*/ 296 h 70"/>
                            <a:gd name="T12" fmla="+- 0 2637 2628"/>
                            <a:gd name="T13" fmla="*/ T12 w 70"/>
                            <a:gd name="T14" fmla="+- 0 303 293"/>
                            <a:gd name="T15" fmla="*/ 303 h 70"/>
                            <a:gd name="T16" fmla="+- 0 2630 2628"/>
                            <a:gd name="T17" fmla="*/ T16 w 70"/>
                            <a:gd name="T18" fmla="+- 0 314 293"/>
                            <a:gd name="T19" fmla="*/ 314 h 70"/>
                            <a:gd name="T20" fmla="+- 0 2628 2628"/>
                            <a:gd name="T21" fmla="*/ T20 w 70"/>
                            <a:gd name="T22" fmla="+- 0 328 293"/>
                            <a:gd name="T23" fmla="*/ 328 h 70"/>
                            <a:gd name="T24" fmla="+- 0 2630 2628"/>
                            <a:gd name="T25" fmla="*/ T24 w 70"/>
                            <a:gd name="T26" fmla="+- 0 342 293"/>
                            <a:gd name="T27" fmla="*/ 342 h 70"/>
                            <a:gd name="T28" fmla="+- 0 2637 2628"/>
                            <a:gd name="T29" fmla="*/ T28 w 70"/>
                            <a:gd name="T30" fmla="+- 0 353 293"/>
                            <a:gd name="T31" fmla="*/ 353 h 70"/>
                            <a:gd name="T32" fmla="+- 0 2648 2628"/>
                            <a:gd name="T33" fmla="*/ T32 w 70"/>
                            <a:gd name="T34" fmla="+- 0 360 293"/>
                            <a:gd name="T35" fmla="*/ 360 h 70"/>
                            <a:gd name="T36" fmla="+- 0 2661 2628"/>
                            <a:gd name="T37" fmla="*/ T36 w 70"/>
                            <a:gd name="T38" fmla="+- 0 363 293"/>
                            <a:gd name="T39" fmla="*/ 363 h 70"/>
                            <a:gd name="T40" fmla="+- 0 2665 2628"/>
                            <a:gd name="T41" fmla="*/ T40 w 70"/>
                            <a:gd name="T42" fmla="+- 0 363 293"/>
                            <a:gd name="T43" fmla="*/ 363 h 70"/>
                            <a:gd name="T44" fmla="+- 0 2677 2628"/>
                            <a:gd name="T45" fmla="*/ T44 w 70"/>
                            <a:gd name="T46" fmla="+- 0 360 293"/>
                            <a:gd name="T47" fmla="*/ 360 h 70"/>
                            <a:gd name="T48" fmla="+- 0 2688 2628"/>
                            <a:gd name="T49" fmla="*/ T48 w 70"/>
                            <a:gd name="T50" fmla="+- 0 353 293"/>
                            <a:gd name="T51" fmla="*/ 353 h 70"/>
                            <a:gd name="T52" fmla="+- 0 2695 2628"/>
                            <a:gd name="T53" fmla="*/ T52 w 70"/>
                            <a:gd name="T54" fmla="+- 0 342 293"/>
                            <a:gd name="T55" fmla="*/ 342 h 70"/>
                            <a:gd name="T56" fmla="+- 0 2698 2628"/>
                            <a:gd name="T57" fmla="*/ T56 w 70"/>
                            <a:gd name="T58" fmla="+- 0 328 293"/>
                            <a:gd name="T59" fmla="*/ 328 h 70"/>
                            <a:gd name="T60" fmla="+- 0 2695 2628"/>
                            <a:gd name="T61" fmla="*/ T60 w 70"/>
                            <a:gd name="T62" fmla="+- 0 314 293"/>
                            <a:gd name="T63" fmla="*/ 314 h 70"/>
                            <a:gd name="T64" fmla="+- 0 2688 2628"/>
                            <a:gd name="T65" fmla="*/ T64 w 70"/>
                            <a:gd name="T66" fmla="+- 0 303 293"/>
                            <a:gd name="T67" fmla="*/ 303 h 70"/>
                            <a:gd name="T68" fmla="+- 0 2677 2628"/>
                            <a:gd name="T69" fmla="*/ T68 w 70"/>
                            <a:gd name="T70" fmla="+- 0 296 293"/>
                            <a:gd name="T71" fmla="*/ 296 h 70"/>
                            <a:gd name="T72" fmla="+- 0 2665 2628"/>
                            <a:gd name="T73" fmla="*/ T72 w 70"/>
                            <a:gd name="T74" fmla="+- 0 293 293"/>
                            <a:gd name="T75" fmla="*/ 293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49626E" id="Freeform 34" o:spid="_x0000_s1026" style="position:absolute;margin-left:131.4pt;margin-top:14.65pt;width:3.5pt;height:3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" path="m37,l33,,20,3,9,10,2,21,,35,2,49,9,60r11,7l33,70r4,l49,67,60,60,67,49,70,35,67,21,60,10,49,3,37,xe" fillcolor="#9cc64a" stroked="f">
                <v:path arrowok="t" o:connecttype="custom" o:connectlocs="23495,186055;20955,186055;12700,187960;5715,192405;1270,199390;0,208280;1270,217170;5715,224155;12700,228600;20955,230505;23495,230505;31115,228600;38100,224155;42545,217170;44450,208280;42545,199390;38100,192405;31115,187960;23495,186055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обход</w:t>
      </w:r>
      <w:r w:rsidR="00E20640">
        <w:rPr>
          <w:color w:val="231F20"/>
          <w:spacing w:val="-21"/>
        </w:rPr>
        <w:t xml:space="preserve"> </w:t>
      </w:r>
      <w:r w:rsidR="00E20640">
        <w:rPr>
          <w:color w:val="231F20"/>
        </w:rPr>
        <w:t>квартир</w:t>
      </w:r>
      <w:r w:rsidR="00E20640">
        <w:rPr>
          <w:color w:val="231F20"/>
          <w:spacing w:val="-21"/>
        </w:rPr>
        <w:t xml:space="preserve"> </w:t>
      </w:r>
      <w:r w:rsidR="00E20640">
        <w:rPr>
          <w:color w:val="231F20"/>
        </w:rPr>
        <w:t>совместно</w:t>
      </w:r>
      <w:r w:rsidR="00E20640">
        <w:rPr>
          <w:color w:val="231F20"/>
          <w:spacing w:val="-21"/>
        </w:rPr>
        <w:t xml:space="preserve"> </w:t>
      </w:r>
      <w:r w:rsidR="00E20640">
        <w:rPr>
          <w:color w:val="231F20"/>
        </w:rPr>
        <w:t>с</w:t>
      </w:r>
      <w:r w:rsidR="00E20640">
        <w:rPr>
          <w:color w:val="231F20"/>
          <w:spacing w:val="-21"/>
        </w:rPr>
        <w:t xml:space="preserve"> </w:t>
      </w:r>
      <w:r w:rsidR="00E20640">
        <w:rPr>
          <w:color w:val="231F20"/>
        </w:rPr>
        <w:t>гражданами</w:t>
      </w:r>
      <w:r w:rsidR="00E20640">
        <w:rPr>
          <w:color w:val="231F20"/>
          <w:spacing w:val="-21"/>
        </w:rPr>
        <w:t xml:space="preserve"> </w:t>
      </w:r>
      <w:r w:rsidR="00E20640">
        <w:rPr>
          <w:color w:val="231F20"/>
        </w:rPr>
        <w:t>(по</w:t>
      </w:r>
      <w:r w:rsidR="00E20640">
        <w:rPr>
          <w:color w:val="231F20"/>
          <w:spacing w:val="-21"/>
        </w:rPr>
        <w:t xml:space="preserve"> </w:t>
      </w:r>
      <w:r w:rsidR="00E20640">
        <w:rPr>
          <w:color w:val="231F20"/>
        </w:rPr>
        <w:t>требованию) участие</w:t>
      </w:r>
      <w:r w:rsidR="00E20640">
        <w:rPr>
          <w:color w:val="231F20"/>
          <w:spacing w:val="-7"/>
        </w:rPr>
        <w:t xml:space="preserve"> </w:t>
      </w:r>
      <w:r w:rsidR="00E20640">
        <w:rPr>
          <w:color w:val="231F20"/>
        </w:rPr>
        <w:t>в</w:t>
      </w:r>
      <w:r w:rsidR="00E20640">
        <w:rPr>
          <w:color w:val="231F20"/>
          <w:spacing w:val="-7"/>
        </w:rPr>
        <w:t xml:space="preserve"> </w:t>
      </w:r>
      <w:r w:rsidR="00E20640">
        <w:rPr>
          <w:color w:val="231F20"/>
        </w:rPr>
        <w:t>подписании</w:t>
      </w:r>
      <w:r w:rsidR="00E20640">
        <w:rPr>
          <w:color w:val="231F20"/>
          <w:spacing w:val="-6"/>
        </w:rPr>
        <w:t xml:space="preserve"> </w:t>
      </w:r>
      <w:r w:rsidR="00E20640">
        <w:rPr>
          <w:color w:val="231F20"/>
        </w:rPr>
        <w:t>акта</w:t>
      </w:r>
      <w:r w:rsidR="00E20640">
        <w:rPr>
          <w:color w:val="231F20"/>
          <w:spacing w:val="-7"/>
        </w:rPr>
        <w:t xml:space="preserve"> </w:t>
      </w:r>
      <w:r w:rsidR="00E20640">
        <w:rPr>
          <w:color w:val="231F20"/>
        </w:rPr>
        <w:t>о</w:t>
      </w:r>
      <w:r w:rsidR="00E20640">
        <w:rPr>
          <w:color w:val="231F20"/>
          <w:spacing w:val="-7"/>
        </w:rPr>
        <w:t xml:space="preserve"> </w:t>
      </w:r>
      <w:r w:rsidR="00E20640">
        <w:rPr>
          <w:color w:val="231F20"/>
        </w:rPr>
        <w:t>снятии</w:t>
      </w:r>
      <w:r w:rsidR="00E20640">
        <w:rPr>
          <w:color w:val="231F20"/>
          <w:spacing w:val="-6"/>
        </w:rPr>
        <w:t xml:space="preserve"> </w:t>
      </w:r>
      <w:r w:rsidR="00E20640">
        <w:rPr>
          <w:color w:val="231F20"/>
        </w:rPr>
        <w:t>замечаний</w:t>
      </w:r>
    </w:p>
    <w:p w:rsidR="006E6631" w:rsidRDefault="00CC671F">
      <w:pPr>
        <w:pStyle w:val="a3"/>
        <w:spacing w:line="249" w:lineRule="auto"/>
        <w:ind w:left="336" w:right="62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47625</wp:posOffset>
                </wp:positionV>
                <wp:extent cx="44450" cy="44450"/>
                <wp:effectExtent l="0" t="0" r="0" b="0"/>
                <wp:wrapNone/>
                <wp:docPr id="5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75 75"/>
                            <a:gd name="T3" fmla="*/ 75 h 70"/>
                            <a:gd name="T4" fmla="+- 0 2661 2628"/>
                            <a:gd name="T5" fmla="*/ T4 w 70"/>
                            <a:gd name="T6" fmla="+- 0 75 75"/>
                            <a:gd name="T7" fmla="*/ 75 h 70"/>
                            <a:gd name="T8" fmla="+- 0 2648 2628"/>
                            <a:gd name="T9" fmla="*/ T8 w 70"/>
                            <a:gd name="T10" fmla="+- 0 78 75"/>
                            <a:gd name="T11" fmla="*/ 78 h 70"/>
                            <a:gd name="T12" fmla="+- 0 2637 2628"/>
                            <a:gd name="T13" fmla="*/ T12 w 70"/>
                            <a:gd name="T14" fmla="+- 0 85 75"/>
                            <a:gd name="T15" fmla="*/ 85 h 70"/>
                            <a:gd name="T16" fmla="+- 0 2630 2628"/>
                            <a:gd name="T17" fmla="*/ T16 w 70"/>
                            <a:gd name="T18" fmla="+- 0 96 75"/>
                            <a:gd name="T19" fmla="*/ 96 h 70"/>
                            <a:gd name="T20" fmla="+- 0 2628 2628"/>
                            <a:gd name="T21" fmla="*/ T20 w 70"/>
                            <a:gd name="T22" fmla="+- 0 110 75"/>
                            <a:gd name="T23" fmla="*/ 110 h 70"/>
                            <a:gd name="T24" fmla="+- 0 2630 2628"/>
                            <a:gd name="T25" fmla="*/ T24 w 70"/>
                            <a:gd name="T26" fmla="+- 0 124 75"/>
                            <a:gd name="T27" fmla="*/ 124 h 70"/>
                            <a:gd name="T28" fmla="+- 0 2637 2628"/>
                            <a:gd name="T29" fmla="*/ T28 w 70"/>
                            <a:gd name="T30" fmla="+- 0 135 75"/>
                            <a:gd name="T31" fmla="*/ 135 h 70"/>
                            <a:gd name="T32" fmla="+- 0 2648 2628"/>
                            <a:gd name="T33" fmla="*/ T32 w 70"/>
                            <a:gd name="T34" fmla="+- 0 142 75"/>
                            <a:gd name="T35" fmla="*/ 142 h 70"/>
                            <a:gd name="T36" fmla="+- 0 2661 2628"/>
                            <a:gd name="T37" fmla="*/ T36 w 70"/>
                            <a:gd name="T38" fmla="+- 0 145 75"/>
                            <a:gd name="T39" fmla="*/ 145 h 70"/>
                            <a:gd name="T40" fmla="+- 0 2665 2628"/>
                            <a:gd name="T41" fmla="*/ T40 w 70"/>
                            <a:gd name="T42" fmla="+- 0 145 75"/>
                            <a:gd name="T43" fmla="*/ 145 h 70"/>
                            <a:gd name="T44" fmla="+- 0 2677 2628"/>
                            <a:gd name="T45" fmla="*/ T44 w 70"/>
                            <a:gd name="T46" fmla="+- 0 142 75"/>
                            <a:gd name="T47" fmla="*/ 142 h 70"/>
                            <a:gd name="T48" fmla="+- 0 2688 2628"/>
                            <a:gd name="T49" fmla="*/ T48 w 70"/>
                            <a:gd name="T50" fmla="+- 0 135 75"/>
                            <a:gd name="T51" fmla="*/ 135 h 70"/>
                            <a:gd name="T52" fmla="+- 0 2695 2628"/>
                            <a:gd name="T53" fmla="*/ T52 w 70"/>
                            <a:gd name="T54" fmla="+- 0 124 75"/>
                            <a:gd name="T55" fmla="*/ 124 h 70"/>
                            <a:gd name="T56" fmla="+- 0 2698 2628"/>
                            <a:gd name="T57" fmla="*/ T56 w 70"/>
                            <a:gd name="T58" fmla="+- 0 110 75"/>
                            <a:gd name="T59" fmla="*/ 110 h 70"/>
                            <a:gd name="T60" fmla="+- 0 2695 2628"/>
                            <a:gd name="T61" fmla="*/ T60 w 70"/>
                            <a:gd name="T62" fmla="+- 0 96 75"/>
                            <a:gd name="T63" fmla="*/ 96 h 70"/>
                            <a:gd name="T64" fmla="+- 0 2688 2628"/>
                            <a:gd name="T65" fmla="*/ T64 w 70"/>
                            <a:gd name="T66" fmla="+- 0 85 75"/>
                            <a:gd name="T67" fmla="*/ 85 h 70"/>
                            <a:gd name="T68" fmla="+- 0 2677 2628"/>
                            <a:gd name="T69" fmla="*/ T68 w 70"/>
                            <a:gd name="T70" fmla="+- 0 78 75"/>
                            <a:gd name="T71" fmla="*/ 78 h 70"/>
                            <a:gd name="T72" fmla="+- 0 2665 2628"/>
                            <a:gd name="T73" fmla="*/ T72 w 70"/>
                            <a:gd name="T74" fmla="+- 0 75 75"/>
                            <a:gd name="T75" fmla="*/ 75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35A94A" id="Freeform 33" o:spid="_x0000_s1026" style="position:absolute;margin-left:131.4pt;margin-top:3.75pt;width:3.5pt;height:3.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" path="m37,l33,,20,3,9,10,2,21,,35,2,49,9,60r11,7l33,70r4,l49,67,60,60,67,49,70,35,67,21,60,10,49,3,37,xe" fillcolor="#9cc64a" stroked="f">
                <v:path arrowok="t" o:connecttype="custom" o:connectlocs="23495,47625;20955,47625;12700,49530;5715,53975;1270,60960;0,69850;1270,78740;5715,85725;12700,90170;20955,92075;23495,92075;31115,90170;38100,85725;42545,78740;44450,69850;42545,60960;38100,53975;31115,49530;23495,47625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составление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</w:rPr>
        <w:t>первичного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акта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</w:rPr>
        <w:t>осмотра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</w:rPr>
        <w:t>квартиры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</w:rPr>
        <w:t>с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</w:rPr>
        <w:t>учетом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  <w:spacing w:val="-2"/>
        </w:rPr>
        <w:t xml:space="preserve">строительных </w:t>
      </w:r>
      <w:r w:rsidR="00E20640">
        <w:rPr>
          <w:color w:val="231F20"/>
        </w:rPr>
        <w:t>дефектов</w:t>
      </w:r>
    </w:p>
    <w:p w:rsidR="006E6631" w:rsidRDefault="006E6631">
      <w:pPr>
        <w:spacing w:line="249" w:lineRule="auto"/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2030" w:space="56"/>
            <w:col w:w="6214"/>
          </w:cols>
        </w:sectPr>
      </w:pPr>
    </w:p>
    <w:p w:rsidR="006E6631" w:rsidRDefault="00E20640">
      <w:pPr>
        <w:pStyle w:val="6"/>
        <w:spacing w:before="63"/>
      </w:pPr>
      <w:r>
        <w:rPr>
          <w:noProof/>
          <w:lang w:bidi="ar-SA"/>
        </w:rPr>
        <w:drawing>
          <wp:anchor distT="0" distB="0" distL="0" distR="0" simplePos="0" relativeHeight="251773952" behindDoc="0" locked="0" layoutInCell="1" allowOverlap="1">
            <wp:simplePos x="0" y="0"/>
            <wp:positionH relativeFrom="page">
              <wp:posOffset>429408</wp:posOffset>
            </wp:positionH>
            <wp:positionV relativeFrom="paragraph">
              <wp:posOffset>26792</wp:posOffset>
            </wp:positionV>
            <wp:extent cx="167072" cy="169811"/>
            <wp:effectExtent l="0" t="0" r="0" b="0"/>
            <wp:wrapNone/>
            <wp:docPr id="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72" cy="16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Технические характеристики дома, устранение строительных дефектов</w:t>
      </w:r>
    </w:p>
    <w:p w:rsidR="006E6631" w:rsidRDefault="006E6631">
      <w:pPr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Default="006E6631">
      <w:pPr>
        <w:pStyle w:val="a3"/>
        <w:spacing w:before="8"/>
        <w:rPr>
          <w:rFonts w:ascii="Trebuchet MS"/>
          <w:b/>
          <w:sz w:val="14"/>
        </w:rPr>
      </w:pPr>
    </w:p>
    <w:p w:rsidR="006E6631" w:rsidRDefault="00E20640">
      <w:pPr>
        <w:spacing w:line="264" w:lineRule="auto"/>
        <w:ind w:left="1102"/>
        <w:rPr>
          <w:rFonts w:ascii="Trebuchet MS" w:hAnsi="Trebuchet MS"/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403495</wp:posOffset>
            </wp:positionH>
            <wp:positionV relativeFrom="paragraph">
              <wp:posOffset>-7781</wp:posOffset>
            </wp:positionV>
            <wp:extent cx="413665" cy="285281"/>
            <wp:effectExtent l="0" t="0" r="0" b="0"/>
            <wp:wrapNone/>
            <wp:docPr id="2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65" cy="28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sz w:val="11"/>
        </w:rPr>
        <w:t>КАЗЕННОЕ ПРЕДПРИЯТИЕ ГОРОДА МОСКВЫ УПРАВЛЕНИЕ ГРАЖДАНСКОГО СТРОИТЕЛЬСТВА</w:t>
      </w:r>
    </w:p>
    <w:p w:rsidR="006E6631" w:rsidRDefault="00E20640">
      <w:pPr>
        <w:pStyle w:val="a3"/>
        <w:spacing w:before="124" w:line="249" w:lineRule="auto"/>
        <w:ind w:left="295" w:right="734"/>
      </w:pPr>
      <w:r>
        <w:br w:type="column"/>
      </w:r>
      <w:r>
        <w:rPr>
          <w:color w:val="231F20"/>
        </w:rPr>
        <w:t>консультации по вопросам технических характеристик построенного жилого дома, отделки, благоустройства</w:t>
      </w:r>
    </w:p>
    <w:p w:rsidR="006E6631" w:rsidRDefault="00CC671F">
      <w:pPr>
        <w:pStyle w:val="a3"/>
        <w:spacing w:before="17" w:line="249" w:lineRule="auto"/>
        <w:ind w:left="295" w:right="62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-195580</wp:posOffset>
                </wp:positionV>
                <wp:extent cx="44450" cy="44450"/>
                <wp:effectExtent l="0" t="0" r="0" b="0"/>
                <wp:wrapNone/>
                <wp:docPr id="58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-308 -308"/>
                            <a:gd name="T3" fmla="*/ -308 h 70"/>
                            <a:gd name="T4" fmla="+- 0 2661 2628"/>
                            <a:gd name="T5" fmla="*/ T4 w 70"/>
                            <a:gd name="T6" fmla="+- 0 -308 -308"/>
                            <a:gd name="T7" fmla="*/ -308 h 70"/>
                            <a:gd name="T8" fmla="+- 0 2648 2628"/>
                            <a:gd name="T9" fmla="*/ T8 w 70"/>
                            <a:gd name="T10" fmla="+- 0 -305 -308"/>
                            <a:gd name="T11" fmla="*/ -305 h 70"/>
                            <a:gd name="T12" fmla="+- 0 2637 2628"/>
                            <a:gd name="T13" fmla="*/ T12 w 70"/>
                            <a:gd name="T14" fmla="+- 0 -298 -308"/>
                            <a:gd name="T15" fmla="*/ -298 h 70"/>
                            <a:gd name="T16" fmla="+- 0 2630 2628"/>
                            <a:gd name="T17" fmla="*/ T16 w 70"/>
                            <a:gd name="T18" fmla="+- 0 -287 -308"/>
                            <a:gd name="T19" fmla="*/ -287 h 70"/>
                            <a:gd name="T20" fmla="+- 0 2628 2628"/>
                            <a:gd name="T21" fmla="*/ T20 w 70"/>
                            <a:gd name="T22" fmla="+- 0 -273 -308"/>
                            <a:gd name="T23" fmla="*/ -273 h 70"/>
                            <a:gd name="T24" fmla="+- 0 2630 2628"/>
                            <a:gd name="T25" fmla="*/ T24 w 70"/>
                            <a:gd name="T26" fmla="+- 0 -259 -308"/>
                            <a:gd name="T27" fmla="*/ -259 h 70"/>
                            <a:gd name="T28" fmla="+- 0 2637 2628"/>
                            <a:gd name="T29" fmla="*/ T28 w 70"/>
                            <a:gd name="T30" fmla="+- 0 -248 -308"/>
                            <a:gd name="T31" fmla="*/ -248 h 70"/>
                            <a:gd name="T32" fmla="+- 0 2648 2628"/>
                            <a:gd name="T33" fmla="*/ T32 w 70"/>
                            <a:gd name="T34" fmla="+- 0 -241 -308"/>
                            <a:gd name="T35" fmla="*/ -241 h 70"/>
                            <a:gd name="T36" fmla="+- 0 2661 2628"/>
                            <a:gd name="T37" fmla="*/ T36 w 70"/>
                            <a:gd name="T38" fmla="+- 0 -238 -308"/>
                            <a:gd name="T39" fmla="*/ -238 h 70"/>
                            <a:gd name="T40" fmla="+- 0 2665 2628"/>
                            <a:gd name="T41" fmla="*/ T40 w 70"/>
                            <a:gd name="T42" fmla="+- 0 -238 -308"/>
                            <a:gd name="T43" fmla="*/ -238 h 70"/>
                            <a:gd name="T44" fmla="+- 0 2677 2628"/>
                            <a:gd name="T45" fmla="*/ T44 w 70"/>
                            <a:gd name="T46" fmla="+- 0 -241 -308"/>
                            <a:gd name="T47" fmla="*/ -241 h 70"/>
                            <a:gd name="T48" fmla="+- 0 2688 2628"/>
                            <a:gd name="T49" fmla="*/ T48 w 70"/>
                            <a:gd name="T50" fmla="+- 0 -248 -308"/>
                            <a:gd name="T51" fmla="*/ -248 h 70"/>
                            <a:gd name="T52" fmla="+- 0 2695 2628"/>
                            <a:gd name="T53" fmla="*/ T52 w 70"/>
                            <a:gd name="T54" fmla="+- 0 -259 -308"/>
                            <a:gd name="T55" fmla="*/ -259 h 70"/>
                            <a:gd name="T56" fmla="+- 0 2698 2628"/>
                            <a:gd name="T57" fmla="*/ T56 w 70"/>
                            <a:gd name="T58" fmla="+- 0 -273 -308"/>
                            <a:gd name="T59" fmla="*/ -273 h 70"/>
                            <a:gd name="T60" fmla="+- 0 2695 2628"/>
                            <a:gd name="T61" fmla="*/ T60 w 70"/>
                            <a:gd name="T62" fmla="+- 0 -287 -308"/>
                            <a:gd name="T63" fmla="*/ -287 h 70"/>
                            <a:gd name="T64" fmla="+- 0 2688 2628"/>
                            <a:gd name="T65" fmla="*/ T64 w 70"/>
                            <a:gd name="T66" fmla="+- 0 -298 -308"/>
                            <a:gd name="T67" fmla="*/ -298 h 70"/>
                            <a:gd name="T68" fmla="+- 0 2677 2628"/>
                            <a:gd name="T69" fmla="*/ T68 w 70"/>
                            <a:gd name="T70" fmla="+- 0 -305 -308"/>
                            <a:gd name="T71" fmla="*/ -305 h 70"/>
                            <a:gd name="T72" fmla="+- 0 2665 2628"/>
                            <a:gd name="T73" fmla="*/ T72 w 70"/>
                            <a:gd name="T74" fmla="+- 0 -308 -308"/>
                            <a:gd name="T75" fmla="*/ -308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723D2D" id="Freeform 32" o:spid="_x0000_s1026" style="position:absolute;margin-left:131.4pt;margin-top:-15.4pt;width:3.5pt;height:3.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" path="m37,l33,,20,3,9,10,2,21,,35,2,49,9,60r11,7l33,70r4,l49,67,60,60,67,49,70,35,67,21,60,10,49,3,37,xe" fillcolor="#9cc64a" stroked="f">
                <v:path arrowok="t" o:connecttype="custom" o:connectlocs="23495,-195580;20955,-195580;12700,-193675;5715,-189230;1270,-182245;0,-173355;1270,-164465;5715,-157480;12700,-153035;20955,-151130;23495,-151130;31115,-153035;38100,-157480;42545,-164465;44450,-173355;42545,-182245;38100,-189230;31115,-193675;23495,-19558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58420</wp:posOffset>
                </wp:positionV>
                <wp:extent cx="44450" cy="44450"/>
                <wp:effectExtent l="0" t="0" r="0" b="0"/>
                <wp:wrapNone/>
                <wp:docPr id="57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92 92"/>
                            <a:gd name="T3" fmla="*/ 92 h 70"/>
                            <a:gd name="T4" fmla="+- 0 2661 2628"/>
                            <a:gd name="T5" fmla="*/ T4 w 70"/>
                            <a:gd name="T6" fmla="+- 0 92 92"/>
                            <a:gd name="T7" fmla="*/ 92 h 70"/>
                            <a:gd name="T8" fmla="+- 0 2648 2628"/>
                            <a:gd name="T9" fmla="*/ T8 w 70"/>
                            <a:gd name="T10" fmla="+- 0 95 92"/>
                            <a:gd name="T11" fmla="*/ 95 h 70"/>
                            <a:gd name="T12" fmla="+- 0 2637 2628"/>
                            <a:gd name="T13" fmla="*/ T12 w 70"/>
                            <a:gd name="T14" fmla="+- 0 102 92"/>
                            <a:gd name="T15" fmla="*/ 102 h 70"/>
                            <a:gd name="T16" fmla="+- 0 2630 2628"/>
                            <a:gd name="T17" fmla="*/ T16 w 70"/>
                            <a:gd name="T18" fmla="+- 0 113 92"/>
                            <a:gd name="T19" fmla="*/ 113 h 70"/>
                            <a:gd name="T20" fmla="+- 0 2628 2628"/>
                            <a:gd name="T21" fmla="*/ T20 w 70"/>
                            <a:gd name="T22" fmla="+- 0 127 92"/>
                            <a:gd name="T23" fmla="*/ 127 h 70"/>
                            <a:gd name="T24" fmla="+- 0 2630 2628"/>
                            <a:gd name="T25" fmla="*/ T24 w 70"/>
                            <a:gd name="T26" fmla="+- 0 141 92"/>
                            <a:gd name="T27" fmla="*/ 141 h 70"/>
                            <a:gd name="T28" fmla="+- 0 2637 2628"/>
                            <a:gd name="T29" fmla="*/ T28 w 70"/>
                            <a:gd name="T30" fmla="+- 0 152 92"/>
                            <a:gd name="T31" fmla="*/ 152 h 70"/>
                            <a:gd name="T32" fmla="+- 0 2648 2628"/>
                            <a:gd name="T33" fmla="*/ T32 w 70"/>
                            <a:gd name="T34" fmla="+- 0 159 92"/>
                            <a:gd name="T35" fmla="*/ 159 h 70"/>
                            <a:gd name="T36" fmla="+- 0 2661 2628"/>
                            <a:gd name="T37" fmla="*/ T36 w 70"/>
                            <a:gd name="T38" fmla="+- 0 162 92"/>
                            <a:gd name="T39" fmla="*/ 162 h 70"/>
                            <a:gd name="T40" fmla="+- 0 2665 2628"/>
                            <a:gd name="T41" fmla="*/ T40 w 70"/>
                            <a:gd name="T42" fmla="+- 0 162 92"/>
                            <a:gd name="T43" fmla="*/ 162 h 70"/>
                            <a:gd name="T44" fmla="+- 0 2677 2628"/>
                            <a:gd name="T45" fmla="*/ T44 w 70"/>
                            <a:gd name="T46" fmla="+- 0 159 92"/>
                            <a:gd name="T47" fmla="*/ 159 h 70"/>
                            <a:gd name="T48" fmla="+- 0 2688 2628"/>
                            <a:gd name="T49" fmla="*/ T48 w 70"/>
                            <a:gd name="T50" fmla="+- 0 152 92"/>
                            <a:gd name="T51" fmla="*/ 152 h 70"/>
                            <a:gd name="T52" fmla="+- 0 2695 2628"/>
                            <a:gd name="T53" fmla="*/ T52 w 70"/>
                            <a:gd name="T54" fmla="+- 0 141 92"/>
                            <a:gd name="T55" fmla="*/ 141 h 70"/>
                            <a:gd name="T56" fmla="+- 0 2698 2628"/>
                            <a:gd name="T57" fmla="*/ T56 w 70"/>
                            <a:gd name="T58" fmla="+- 0 127 92"/>
                            <a:gd name="T59" fmla="*/ 127 h 70"/>
                            <a:gd name="T60" fmla="+- 0 2695 2628"/>
                            <a:gd name="T61" fmla="*/ T60 w 70"/>
                            <a:gd name="T62" fmla="+- 0 113 92"/>
                            <a:gd name="T63" fmla="*/ 113 h 70"/>
                            <a:gd name="T64" fmla="+- 0 2688 2628"/>
                            <a:gd name="T65" fmla="*/ T64 w 70"/>
                            <a:gd name="T66" fmla="+- 0 102 92"/>
                            <a:gd name="T67" fmla="*/ 102 h 70"/>
                            <a:gd name="T68" fmla="+- 0 2677 2628"/>
                            <a:gd name="T69" fmla="*/ T68 w 70"/>
                            <a:gd name="T70" fmla="+- 0 95 92"/>
                            <a:gd name="T71" fmla="*/ 95 h 70"/>
                            <a:gd name="T72" fmla="+- 0 2665 2628"/>
                            <a:gd name="T73" fmla="*/ T72 w 70"/>
                            <a:gd name="T74" fmla="+- 0 92 92"/>
                            <a:gd name="T75" fmla="*/ 92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077445" id="Freeform 31" o:spid="_x0000_s1026" style="position:absolute;margin-left:131.4pt;margin-top:4.6pt;width:3.5pt;height:3.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" path="m37,l33,,20,3,9,10,2,21,,35,2,49,9,60r11,7l33,70r4,l49,67,60,60,67,49,70,35,67,21,60,10,49,3,37,xe" fillcolor="#9cc64a" stroked="f">
                <v:path arrowok="t" o:connecttype="custom" o:connectlocs="23495,58420;20955,58420;12700,60325;5715,64770;1270,71755;0,80645;1270,89535;5715,96520;12700,100965;20955,102870;23495,102870;31115,100965;38100,96520;42545,89535;44450,80645;42545,71755;38100,64770;31115,60325;23495,58420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осуществляет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кон</w:t>
      </w:r>
      <w:bookmarkStart w:id="0" w:name="_GoBack"/>
      <w:bookmarkEnd w:id="0"/>
      <w:r w:rsidR="00E20640">
        <w:rPr>
          <w:color w:val="231F20"/>
        </w:rPr>
        <w:t>троль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</w:rPr>
        <w:t>и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устранение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</w:rPr>
        <w:t>строительных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дефектов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</w:rPr>
        <w:t>в</w:t>
      </w:r>
      <w:r w:rsidR="00E20640">
        <w:rPr>
          <w:color w:val="231F20"/>
          <w:spacing w:val="-20"/>
        </w:rPr>
        <w:t xml:space="preserve"> </w:t>
      </w:r>
      <w:r w:rsidR="00E20640">
        <w:rPr>
          <w:color w:val="231F20"/>
        </w:rPr>
        <w:t>жилых помещениях,</w:t>
      </w:r>
      <w:r w:rsidR="00E20640">
        <w:rPr>
          <w:color w:val="231F20"/>
          <w:spacing w:val="-19"/>
        </w:rPr>
        <w:t xml:space="preserve"> </w:t>
      </w:r>
      <w:r w:rsidR="00E20640">
        <w:rPr>
          <w:color w:val="231F20"/>
        </w:rPr>
        <w:t>построенных</w:t>
      </w:r>
      <w:r w:rsidR="00E20640">
        <w:rPr>
          <w:color w:val="231F20"/>
          <w:spacing w:val="-18"/>
        </w:rPr>
        <w:t xml:space="preserve"> </w:t>
      </w:r>
      <w:r w:rsidR="00E20640">
        <w:rPr>
          <w:color w:val="231F20"/>
        </w:rPr>
        <w:t>по</w:t>
      </w:r>
      <w:r w:rsidR="00E20640">
        <w:rPr>
          <w:color w:val="231F20"/>
          <w:spacing w:val="-18"/>
        </w:rPr>
        <w:t xml:space="preserve"> </w:t>
      </w:r>
      <w:r w:rsidR="00E20640">
        <w:rPr>
          <w:color w:val="231F20"/>
        </w:rPr>
        <w:t>Программе</w:t>
      </w:r>
      <w:r w:rsidR="00E20640">
        <w:rPr>
          <w:color w:val="231F20"/>
          <w:spacing w:val="-18"/>
        </w:rPr>
        <w:t xml:space="preserve"> </w:t>
      </w:r>
      <w:r w:rsidR="00E20640">
        <w:rPr>
          <w:color w:val="231F20"/>
        </w:rPr>
        <w:t>реновации</w:t>
      </w:r>
      <w:r w:rsidR="00E20640">
        <w:rPr>
          <w:color w:val="231F20"/>
          <w:spacing w:val="-18"/>
        </w:rPr>
        <w:t xml:space="preserve"> </w:t>
      </w:r>
      <w:r w:rsidR="00E20640">
        <w:rPr>
          <w:color w:val="231F20"/>
        </w:rPr>
        <w:t>жилищного</w:t>
      </w:r>
      <w:r w:rsidR="00E20640">
        <w:rPr>
          <w:color w:val="231F20"/>
          <w:spacing w:val="-18"/>
        </w:rPr>
        <w:t xml:space="preserve"> </w:t>
      </w:r>
      <w:r w:rsidR="00E20640">
        <w:rPr>
          <w:color w:val="231F20"/>
          <w:spacing w:val="-4"/>
        </w:rPr>
        <w:t xml:space="preserve">фонда </w:t>
      </w:r>
      <w:r w:rsidR="00E20640">
        <w:rPr>
          <w:color w:val="231F20"/>
        </w:rPr>
        <w:t>города</w:t>
      </w:r>
      <w:r w:rsidR="00E20640">
        <w:rPr>
          <w:color w:val="231F20"/>
          <w:spacing w:val="-6"/>
        </w:rPr>
        <w:t xml:space="preserve"> </w:t>
      </w:r>
      <w:r w:rsidR="00E20640">
        <w:rPr>
          <w:color w:val="231F20"/>
        </w:rPr>
        <w:t>Москвы</w:t>
      </w:r>
    </w:p>
    <w:p w:rsidR="006E6631" w:rsidRDefault="006E6631">
      <w:pPr>
        <w:spacing w:line="249" w:lineRule="auto"/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2086" w:space="41"/>
            <w:col w:w="6173"/>
          </w:cols>
        </w:sectPr>
      </w:pPr>
    </w:p>
    <w:p w:rsidR="006E6631" w:rsidRDefault="00E20640">
      <w:pPr>
        <w:pStyle w:val="6"/>
        <w:spacing w:before="93"/>
      </w:pPr>
      <w:r>
        <w:rPr>
          <w:noProof/>
          <w:lang w:bidi="ar-SA"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429408</wp:posOffset>
            </wp:positionH>
            <wp:positionV relativeFrom="paragraph">
              <wp:posOffset>45843</wp:posOffset>
            </wp:positionV>
            <wp:extent cx="167072" cy="169811"/>
            <wp:effectExtent l="0" t="0" r="0" b="0"/>
            <wp:wrapNone/>
            <wp:docPr id="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72" cy="16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Осмотр квартир, выдача ключей</w:t>
      </w:r>
    </w:p>
    <w:p w:rsidR="006E6631" w:rsidRDefault="006E6631">
      <w:pPr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Default="006E6631">
      <w:pPr>
        <w:pStyle w:val="a3"/>
        <w:spacing w:before="5"/>
        <w:rPr>
          <w:rFonts w:ascii="Trebuchet MS"/>
          <w:b/>
        </w:rPr>
      </w:pPr>
    </w:p>
    <w:p w:rsidR="006E6631" w:rsidRDefault="00CC671F">
      <w:pPr>
        <w:spacing w:line="110" w:lineRule="exact"/>
        <w:ind w:left="1042"/>
        <w:rPr>
          <w:rFonts w:ascii="Trebuchet MS" w:hAnsi="Trebuchet MS"/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10160</wp:posOffset>
                </wp:positionV>
                <wp:extent cx="344805" cy="409575"/>
                <wp:effectExtent l="0" t="0" r="0" b="0"/>
                <wp:wrapNone/>
                <wp:docPr id="5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409575"/>
                          <a:chOff x="713" y="16"/>
                          <a:chExt cx="543" cy="645"/>
                        </a:xfrm>
                      </wpg:grpSpPr>
                      <wps:wsp>
                        <wps:cNvPr id="53" name="AutoShape 30"/>
                        <wps:cNvSpPr>
                          <a:spLocks/>
                        </wps:cNvSpPr>
                        <wps:spPr bwMode="auto">
                          <a:xfrm>
                            <a:off x="713" y="15"/>
                            <a:ext cx="543" cy="645"/>
                          </a:xfrm>
                          <a:custGeom>
                            <a:avLst/>
                            <a:gdLst>
                              <a:gd name="T0" fmla="+- 0 895 713"/>
                              <a:gd name="T1" fmla="*/ T0 w 543"/>
                              <a:gd name="T2" fmla="+- 0 620 16"/>
                              <a:gd name="T3" fmla="*/ 620 h 645"/>
                              <a:gd name="T4" fmla="+- 0 903 713"/>
                              <a:gd name="T5" fmla="*/ T4 w 543"/>
                              <a:gd name="T6" fmla="+- 0 621 16"/>
                              <a:gd name="T7" fmla="*/ 621 h 645"/>
                              <a:gd name="T8" fmla="+- 0 911 713"/>
                              <a:gd name="T9" fmla="*/ T8 w 543"/>
                              <a:gd name="T10" fmla="+- 0 622 16"/>
                              <a:gd name="T11" fmla="*/ 622 h 645"/>
                              <a:gd name="T12" fmla="+- 0 919 713"/>
                              <a:gd name="T13" fmla="*/ T12 w 543"/>
                              <a:gd name="T14" fmla="+- 0 624 16"/>
                              <a:gd name="T15" fmla="*/ 624 h 645"/>
                              <a:gd name="T16" fmla="+- 0 925 713"/>
                              <a:gd name="T17" fmla="*/ T16 w 543"/>
                              <a:gd name="T18" fmla="+- 0 625 16"/>
                              <a:gd name="T19" fmla="*/ 625 h 645"/>
                              <a:gd name="T20" fmla="+- 0 935 713"/>
                              <a:gd name="T21" fmla="*/ T20 w 543"/>
                              <a:gd name="T22" fmla="+- 0 628 16"/>
                              <a:gd name="T23" fmla="*/ 628 h 645"/>
                              <a:gd name="T24" fmla="+- 0 945 713"/>
                              <a:gd name="T25" fmla="*/ T24 w 543"/>
                              <a:gd name="T26" fmla="+- 0 632 16"/>
                              <a:gd name="T27" fmla="*/ 632 h 645"/>
                              <a:gd name="T28" fmla="+- 0 950 713"/>
                              <a:gd name="T29" fmla="*/ T28 w 543"/>
                              <a:gd name="T30" fmla="+- 0 635 16"/>
                              <a:gd name="T31" fmla="*/ 635 h 645"/>
                              <a:gd name="T32" fmla="+- 0 956 713"/>
                              <a:gd name="T33" fmla="*/ T32 w 543"/>
                              <a:gd name="T34" fmla="+- 0 638 16"/>
                              <a:gd name="T35" fmla="*/ 638 h 645"/>
                              <a:gd name="T36" fmla="+- 0 961 713"/>
                              <a:gd name="T37" fmla="*/ T36 w 543"/>
                              <a:gd name="T38" fmla="+- 0 641 16"/>
                              <a:gd name="T39" fmla="*/ 641 h 645"/>
                              <a:gd name="T40" fmla="+- 0 971 713"/>
                              <a:gd name="T41" fmla="*/ T40 w 543"/>
                              <a:gd name="T42" fmla="+- 0 649 16"/>
                              <a:gd name="T43" fmla="*/ 649 h 645"/>
                              <a:gd name="T44" fmla="+- 0 978 713"/>
                              <a:gd name="T45" fmla="*/ T44 w 543"/>
                              <a:gd name="T46" fmla="+- 0 654 16"/>
                              <a:gd name="T47" fmla="*/ 654 h 645"/>
                              <a:gd name="T48" fmla="+- 0 985 713"/>
                              <a:gd name="T49" fmla="*/ T48 w 543"/>
                              <a:gd name="T50" fmla="+- 0 661 16"/>
                              <a:gd name="T51" fmla="*/ 661 h 645"/>
                              <a:gd name="T52" fmla="+- 0 991 713"/>
                              <a:gd name="T53" fmla="*/ T52 w 543"/>
                              <a:gd name="T54" fmla="+- 0 654 16"/>
                              <a:gd name="T55" fmla="*/ 654 h 645"/>
                              <a:gd name="T56" fmla="+- 0 998 713"/>
                              <a:gd name="T57" fmla="*/ T56 w 543"/>
                              <a:gd name="T58" fmla="+- 0 649 16"/>
                              <a:gd name="T59" fmla="*/ 649 h 645"/>
                              <a:gd name="T60" fmla="+- 0 1011 713"/>
                              <a:gd name="T61" fmla="*/ T60 w 543"/>
                              <a:gd name="T62" fmla="+- 0 640 16"/>
                              <a:gd name="T63" fmla="*/ 640 h 645"/>
                              <a:gd name="T64" fmla="+- 0 1016 713"/>
                              <a:gd name="T65" fmla="*/ T64 w 543"/>
                              <a:gd name="T66" fmla="+- 0 637 16"/>
                              <a:gd name="T67" fmla="*/ 637 h 645"/>
                              <a:gd name="T68" fmla="+- 0 1022 713"/>
                              <a:gd name="T69" fmla="*/ T68 w 543"/>
                              <a:gd name="T70" fmla="+- 0 634 16"/>
                              <a:gd name="T71" fmla="*/ 634 h 645"/>
                              <a:gd name="T72" fmla="+- 0 1031 713"/>
                              <a:gd name="T73" fmla="*/ T72 w 543"/>
                              <a:gd name="T74" fmla="+- 0 630 16"/>
                              <a:gd name="T75" fmla="*/ 630 h 645"/>
                              <a:gd name="T76" fmla="+- 0 1037 713"/>
                              <a:gd name="T77" fmla="*/ T76 w 543"/>
                              <a:gd name="T78" fmla="+- 0 627 16"/>
                              <a:gd name="T79" fmla="*/ 627 h 645"/>
                              <a:gd name="T80" fmla="+- 0 1047 713"/>
                              <a:gd name="T81" fmla="*/ T80 w 543"/>
                              <a:gd name="T82" fmla="+- 0 624 16"/>
                              <a:gd name="T83" fmla="*/ 624 h 645"/>
                              <a:gd name="T84" fmla="+- 0 1058 713"/>
                              <a:gd name="T85" fmla="*/ T84 w 543"/>
                              <a:gd name="T86" fmla="+- 0 622 16"/>
                              <a:gd name="T87" fmla="*/ 622 h 645"/>
                              <a:gd name="T88" fmla="+- 0 1066 713"/>
                              <a:gd name="T89" fmla="*/ T88 w 543"/>
                              <a:gd name="T90" fmla="+- 0 621 16"/>
                              <a:gd name="T91" fmla="*/ 621 h 645"/>
                              <a:gd name="T92" fmla="+- 0 1074 713"/>
                              <a:gd name="T93" fmla="*/ T92 w 543"/>
                              <a:gd name="T94" fmla="+- 0 620 16"/>
                              <a:gd name="T95" fmla="*/ 620 h 645"/>
                              <a:gd name="T96" fmla="+- 0 886 713"/>
                              <a:gd name="T97" fmla="*/ T96 w 543"/>
                              <a:gd name="T98" fmla="+- 0 620 16"/>
                              <a:gd name="T99" fmla="*/ 620 h 645"/>
                              <a:gd name="T100" fmla="+- 0 1078 713"/>
                              <a:gd name="T101" fmla="*/ T100 w 543"/>
                              <a:gd name="T102" fmla="+- 0 620 16"/>
                              <a:gd name="T103" fmla="*/ 620 h 645"/>
                              <a:gd name="T104" fmla="+- 0 1256 713"/>
                              <a:gd name="T105" fmla="*/ T104 w 543"/>
                              <a:gd name="T106" fmla="+- 0 16 16"/>
                              <a:gd name="T107" fmla="*/ 16 h 645"/>
                              <a:gd name="T108" fmla="+- 0 713 713"/>
                              <a:gd name="T109" fmla="*/ T108 w 543"/>
                              <a:gd name="T110" fmla="+- 0 529 16"/>
                              <a:gd name="T111" fmla="*/ 529 h 645"/>
                              <a:gd name="T112" fmla="+- 0 714 713"/>
                              <a:gd name="T113" fmla="*/ T112 w 543"/>
                              <a:gd name="T114" fmla="+- 0 539 16"/>
                              <a:gd name="T115" fmla="*/ 539 h 645"/>
                              <a:gd name="T116" fmla="+- 0 717 713"/>
                              <a:gd name="T117" fmla="*/ T116 w 543"/>
                              <a:gd name="T118" fmla="+- 0 554 16"/>
                              <a:gd name="T119" fmla="*/ 554 h 645"/>
                              <a:gd name="T120" fmla="+- 0 720 713"/>
                              <a:gd name="T121" fmla="*/ T120 w 543"/>
                              <a:gd name="T122" fmla="+- 0 563 16"/>
                              <a:gd name="T123" fmla="*/ 563 h 645"/>
                              <a:gd name="T124" fmla="+- 0 724 713"/>
                              <a:gd name="T125" fmla="*/ T124 w 543"/>
                              <a:gd name="T126" fmla="+- 0 571 16"/>
                              <a:gd name="T127" fmla="*/ 571 h 645"/>
                              <a:gd name="T128" fmla="+- 0 728 713"/>
                              <a:gd name="T129" fmla="*/ T128 w 543"/>
                              <a:gd name="T130" fmla="+- 0 579 16"/>
                              <a:gd name="T131" fmla="*/ 579 h 645"/>
                              <a:gd name="T132" fmla="+- 0 734 713"/>
                              <a:gd name="T133" fmla="*/ T132 w 543"/>
                              <a:gd name="T134" fmla="+- 0 586 16"/>
                              <a:gd name="T135" fmla="*/ 586 h 645"/>
                              <a:gd name="T136" fmla="+- 0 740 713"/>
                              <a:gd name="T137" fmla="*/ T136 w 543"/>
                              <a:gd name="T138" fmla="+- 0 593 16"/>
                              <a:gd name="T139" fmla="*/ 593 h 645"/>
                              <a:gd name="T140" fmla="+- 0 747 713"/>
                              <a:gd name="T141" fmla="*/ T140 w 543"/>
                              <a:gd name="T142" fmla="+- 0 599 16"/>
                              <a:gd name="T143" fmla="*/ 599 h 645"/>
                              <a:gd name="T144" fmla="+- 0 755 713"/>
                              <a:gd name="T145" fmla="*/ T144 w 543"/>
                              <a:gd name="T146" fmla="+- 0 605 16"/>
                              <a:gd name="T147" fmla="*/ 605 h 645"/>
                              <a:gd name="T148" fmla="+- 0 764 713"/>
                              <a:gd name="T149" fmla="*/ T148 w 543"/>
                              <a:gd name="T150" fmla="+- 0 609 16"/>
                              <a:gd name="T151" fmla="*/ 609 h 645"/>
                              <a:gd name="T152" fmla="+- 0 773 713"/>
                              <a:gd name="T153" fmla="*/ T152 w 543"/>
                              <a:gd name="T154" fmla="+- 0 613 16"/>
                              <a:gd name="T155" fmla="*/ 613 h 645"/>
                              <a:gd name="T156" fmla="+- 0 784 713"/>
                              <a:gd name="T157" fmla="*/ T156 w 543"/>
                              <a:gd name="T158" fmla="+- 0 616 16"/>
                              <a:gd name="T159" fmla="*/ 616 h 645"/>
                              <a:gd name="T160" fmla="+- 0 795 713"/>
                              <a:gd name="T161" fmla="*/ T160 w 543"/>
                              <a:gd name="T162" fmla="+- 0 618 16"/>
                              <a:gd name="T163" fmla="*/ 618 h 645"/>
                              <a:gd name="T164" fmla="+- 0 807 713"/>
                              <a:gd name="T165" fmla="*/ T164 w 543"/>
                              <a:gd name="T166" fmla="+- 0 620 16"/>
                              <a:gd name="T167" fmla="*/ 620 h 645"/>
                              <a:gd name="T168" fmla="+- 0 1150 713"/>
                              <a:gd name="T169" fmla="*/ T168 w 543"/>
                              <a:gd name="T170" fmla="+- 0 620 16"/>
                              <a:gd name="T171" fmla="*/ 620 h 645"/>
                              <a:gd name="T172" fmla="+- 0 1169 713"/>
                              <a:gd name="T173" fmla="*/ T172 w 543"/>
                              <a:gd name="T174" fmla="+- 0 619 16"/>
                              <a:gd name="T175" fmla="*/ 619 h 645"/>
                              <a:gd name="T176" fmla="+- 0 1180 713"/>
                              <a:gd name="T177" fmla="*/ T176 w 543"/>
                              <a:gd name="T178" fmla="+- 0 617 16"/>
                              <a:gd name="T179" fmla="*/ 617 h 645"/>
                              <a:gd name="T180" fmla="+- 0 1191 713"/>
                              <a:gd name="T181" fmla="*/ T180 w 543"/>
                              <a:gd name="T182" fmla="+- 0 614 16"/>
                              <a:gd name="T183" fmla="*/ 614 h 645"/>
                              <a:gd name="T184" fmla="+- 0 1201 713"/>
                              <a:gd name="T185" fmla="*/ T184 w 543"/>
                              <a:gd name="T186" fmla="+- 0 611 16"/>
                              <a:gd name="T187" fmla="*/ 611 h 645"/>
                              <a:gd name="T188" fmla="+- 0 1214 713"/>
                              <a:gd name="T189" fmla="*/ T188 w 543"/>
                              <a:gd name="T190" fmla="+- 0 605 16"/>
                              <a:gd name="T191" fmla="*/ 605 h 645"/>
                              <a:gd name="T192" fmla="+- 0 1222 713"/>
                              <a:gd name="T193" fmla="*/ T192 w 543"/>
                              <a:gd name="T194" fmla="+- 0 599 16"/>
                              <a:gd name="T195" fmla="*/ 599 h 645"/>
                              <a:gd name="T196" fmla="+- 0 1229 713"/>
                              <a:gd name="T197" fmla="*/ T196 w 543"/>
                              <a:gd name="T198" fmla="+- 0 593 16"/>
                              <a:gd name="T199" fmla="*/ 593 h 645"/>
                              <a:gd name="T200" fmla="+- 0 1235 713"/>
                              <a:gd name="T201" fmla="*/ T200 w 543"/>
                              <a:gd name="T202" fmla="+- 0 586 16"/>
                              <a:gd name="T203" fmla="*/ 586 h 645"/>
                              <a:gd name="T204" fmla="+- 0 1241 713"/>
                              <a:gd name="T205" fmla="*/ T204 w 543"/>
                              <a:gd name="T206" fmla="+- 0 579 16"/>
                              <a:gd name="T207" fmla="*/ 579 h 645"/>
                              <a:gd name="T208" fmla="+- 0 1245 713"/>
                              <a:gd name="T209" fmla="*/ T208 w 543"/>
                              <a:gd name="T210" fmla="+- 0 571 16"/>
                              <a:gd name="T211" fmla="*/ 571 h 645"/>
                              <a:gd name="T212" fmla="+- 0 1249 713"/>
                              <a:gd name="T213" fmla="*/ T212 w 543"/>
                              <a:gd name="T214" fmla="+- 0 563 16"/>
                              <a:gd name="T215" fmla="*/ 563 h 645"/>
                              <a:gd name="T216" fmla="+- 0 1252 713"/>
                              <a:gd name="T217" fmla="*/ T216 w 543"/>
                              <a:gd name="T218" fmla="+- 0 554 16"/>
                              <a:gd name="T219" fmla="*/ 554 h 645"/>
                              <a:gd name="T220" fmla="+- 0 1254 713"/>
                              <a:gd name="T221" fmla="*/ T220 w 543"/>
                              <a:gd name="T222" fmla="+- 0 544 16"/>
                              <a:gd name="T223" fmla="*/ 544 h 645"/>
                              <a:gd name="T224" fmla="+- 0 1256 713"/>
                              <a:gd name="T225" fmla="*/ T224 w 543"/>
                              <a:gd name="T226" fmla="+- 0 534 16"/>
                              <a:gd name="T227" fmla="*/ 534 h 645"/>
                              <a:gd name="T228" fmla="+- 0 1256 713"/>
                              <a:gd name="T229" fmla="*/ T228 w 543"/>
                              <a:gd name="T230" fmla="+- 0 16 16"/>
                              <a:gd name="T231" fmla="*/ 16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3" h="645">
                                <a:moveTo>
                                  <a:pt x="361" y="604"/>
                                </a:moveTo>
                                <a:lnTo>
                                  <a:pt x="182" y="604"/>
                                </a:lnTo>
                                <a:lnTo>
                                  <a:pt x="186" y="605"/>
                                </a:lnTo>
                                <a:lnTo>
                                  <a:pt x="190" y="605"/>
                                </a:lnTo>
                                <a:lnTo>
                                  <a:pt x="194" y="606"/>
                                </a:lnTo>
                                <a:lnTo>
                                  <a:pt x="198" y="606"/>
                                </a:lnTo>
                                <a:lnTo>
                                  <a:pt x="202" y="607"/>
                                </a:lnTo>
                                <a:lnTo>
                                  <a:pt x="206" y="608"/>
                                </a:lnTo>
                                <a:lnTo>
                                  <a:pt x="209" y="608"/>
                                </a:lnTo>
                                <a:lnTo>
                                  <a:pt x="212" y="609"/>
                                </a:lnTo>
                                <a:lnTo>
                                  <a:pt x="219" y="611"/>
                                </a:lnTo>
                                <a:lnTo>
                                  <a:pt x="222" y="612"/>
                                </a:lnTo>
                                <a:lnTo>
                                  <a:pt x="226" y="614"/>
                                </a:lnTo>
                                <a:lnTo>
                                  <a:pt x="232" y="616"/>
                                </a:lnTo>
                                <a:lnTo>
                                  <a:pt x="235" y="618"/>
                                </a:lnTo>
                                <a:lnTo>
                                  <a:pt x="237" y="619"/>
                                </a:lnTo>
                                <a:lnTo>
                                  <a:pt x="240" y="621"/>
                                </a:lnTo>
                                <a:lnTo>
                                  <a:pt x="243" y="622"/>
                                </a:lnTo>
                                <a:lnTo>
                                  <a:pt x="246" y="624"/>
                                </a:lnTo>
                                <a:lnTo>
                                  <a:pt x="248" y="625"/>
                                </a:lnTo>
                                <a:lnTo>
                                  <a:pt x="256" y="631"/>
                                </a:lnTo>
                                <a:lnTo>
                                  <a:pt x="258" y="633"/>
                                </a:lnTo>
                                <a:lnTo>
                                  <a:pt x="263" y="637"/>
                                </a:lnTo>
                                <a:lnTo>
                                  <a:pt x="265" y="638"/>
                                </a:lnTo>
                                <a:lnTo>
                                  <a:pt x="267" y="640"/>
                                </a:lnTo>
                                <a:lnTo>
                                  <a:pt x="272" y="645"/>
                                </a:lnTo>
                                <a:lnTo>
                                  <a:pt x="276" y="640"/>
                                </a:lnTo>
                                <a:lnTo>
                                  <a:pt x="278" y="638"/>
                                </a:lnTo>
                                <a:lnTo>
                                  <a:pt x="281" y="637"/>
                                </a:lnTo>
                                <a:lnTo>
                                  <a:pt x="285" y="633"/>
                                </a:lnTo>
                                <a:lnTo>
                                  <a:pt x="287" y="631"/>
                                </a:lnTo>
                                <a:lnTo>
                                  <a:pt x="298" y="624"/>
                                </a:lnTo>
                                <a:lnTo>
                                  <a:pt x="300" y="622"/>
                                </a:lnTo>
                                <a:lnTo>
                                  <a:pt x="303" y="621"/>
                                </a:lnTo>
                                <a:lnTo>
                                  <a:pt x="306" y="619"/>
                                </a:lnTo>
                                <a:lnTo>
                                  <a:pt x="309" y="618"/>
                                </a:lnTo>
                                <a:lnTo>
                                  <a:pt x="312" y="616"/>
                                </a:lnTo>
                                <a:lnTo>
                                  <a:pt x="318" y="614"/>
                                </a:lnTo>
                                <a:lnTo>
                                  <a:pt x="321" y="612"/>
                                </a:lnTo>
                                <a:lnTo>
                                  <a:pt x="324" y="611"/>
                                </a:lnTo>
                                <a:lnTo>
                                  <a:pt x="327" y="610"/>
                                </a:lnTo>
                                <a:lnTo>
                                  <a:pt x="334" y="608"/>
                                </a:lnTo>
                                <a:lnTo>
                                  <a:pt x="342" y="607"/>
                                </a:lnTo>
                                <a:lnTo>
                                  <a:pt x="345" y="606"/>
                                </a:lnTo>
                                <a:lnTo>
                                  <a:pt x="349" y="606"/>
                                </a:lnTo>
                                <a:lnTo>
                                  <a:pt x="353" y="605"/>
                                </a:lnTo>
                                <a:lnTo>
                                  <a:pt x="357" y="605"/>
                                </a:lnTo>
                                <a:lnTo>
                                  <a:pt x="361" y="604"/>
                                </a:lnTo>
                                <a:close/>
                                <a:moveTo>
                                  <a:pt x="370" y="604"/>
                                </a:moveTo>
                                <a:lnTo>
                                  <a:pt x="173" y="604"/>
                                </a:lnTo>
                                <a:lnTo>
                                  <a:pt x="178" y="604"/>
                                </a:lnTo>
                                <a:lnTo>
                                  <a:pt x="365" y="604"/>
                                </a:lnTo>
                                <a:lnTo>
                                  <a:pt x="370" y="604"/>
                                </a:lnTo>
                                <a:close/>
                                <a:moveTo>
                                  <a:pt x="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"/>
                                </a:lnTo>
                                <a:lnTo>
                                  <a:pt x="1" y="518"/>
                                </a:lnTo>
                                <a:lnTo>
                                  <a:pt x="1" y="523"/>
                                </a:lnTo>
                                <a:lnTo>
                                  <a:pt x="2" y="528"/>
                                </a:lnTo>
                                <a:lnTo>
                                  <a:pt x="4" y="538"/>
                                </a:lnTo>
                                <a:lnTo>
                                  <a:pt x="5" y="542"/>
                                </a:lnTo>
                                <a:lnTo>
                                  <a:pt x="7" y="547"/>
                                </a:lnTo>
                                <a:lnTo>
                                  <a:pt x="9" y="551"/>
                                </a:lnTo>
                                <a:lnTo>
                                  <a:pt x="11" y="555"/>
                                </a:lnTo>
                                <a:lnTo>
                                  <a:pt x="13" y="559"/>
                                </a:lnTo>
                                <a:lnTo>
                                  <a:pt x="15" y="563"/>
                                </a:lnTo>
                                <a:lnTo>
                                  <a:pt x="18" y="567"/>
                                </a:lnTo>
                                <a:lnTo>
                                  <a:pt x="21" y="570"/>
                                </a:lnTo>
                                <a:lnTo>
                                  <a:pt x="24" y="574"/>
                                </a:lnTo>
                                <a:lnTo>
                                  <a:pt x="27" y="577"/>
                                </a:lnTo>
                                <a:lnTo>
                                  <a:pt x="31" y="580"/>
                                </a:lnTo>
                                <a:lnTo>
                                  <a:pt x="34" y="583"/>
                                </a:lnTo>
                                <a:lnTo>
                                  <a:pt x="38" y="586"/>
                                </a:lnTo>
                                <a:lnTo>
                                  <a:pt x="42" y="589"/>
                                </a:lnTo>
                                <a:lnTo>
                                  <a:pt x="46" y="591"/>
                                </a:lnTo>
                                <a:lnTo>
                                  <a:pt x="51" y="593"/>
                                </a:lnTo>
                                <a:lnTo>
                                  <a:pt x="56" y="595"/>
                                </a:lnTo>
                                <a:lnTo>
                                  <a:pt x="60" y="597"/>
                                </a:lnTo>
                                <a:lnTo>
                                  <a:pt x="65" y="598"/>
                                </a:lnTo>
                                <a:lnTo>
                                  <a:pt x="71" y="600"/>
                                </a:lnTo>
                                <a:lnTo>
                                  <a:pt x="76" y="601"/>
                                </a:lnTo>
                                <a:lnTo>
                                  <a:pt x="82" y="602"/>
                                </a:lnTo>
                                <a:lnTo>
                                  <a:pt x="88" y="603"/>
                                </a:lnTo>
                                <a:lnTo>
                                  <a:pt x="94" y="604"/>
                                </a:lnTo>
                                <a:lnTo>
                                  <a:pt x="106" y="604"/>
                                </a:lnTo>
                                <a:lnTo>
                                  <a:pt x="437" y="604"/>
                                </a:lnTo>
                                <a:lnTo>
                                  <a:pt x="450" y="604"/>
                                </a:lnTo>
                                <a:lnTo>
                                  <a:pt x="456" y="603"/>
                                </a:lnTo>
                                <a:lnTo>
                                  <a:pt x="461" y="602"/>
                                </a:lnTo>
                                <a:lnTo>
                                  <a:pt x="467" y="601"/>
                                </a:lnTo>
                                <a:lnTo>
                                  <a:pt x="472" y="600"/>
                                </a:lnTo>
                                <a:lnTo>
                                  <a:pt x="478" y="598"/>
                                </a:lnTo>
                                <a:lnTo>
                                  <a:pt x="483" y="597"/>
                                </a:lnTo>
                                <a:lnTo>
                                  <a:pt x="488" y="595"/>
                                </a:lnTo>
                                <a:lnTo>
                                  <a:pt x="492" y="593"/>
                                </a:lnTo>
                                <a:lnTo>
                                  <a:pt x="501" y="589"/>
                                </a:lnTo>
                                <a:lnTo>
                                  <a:pt x="505" y="586"/>
                                </a:lnTo>
                                <a:lnTo>
                                  <a:pt x="509" y="583"/>
                                </a:lnTo>
                                <a:lnTo>
                                  <a:pt x="513" y="580"/>
                                </a:lnTo>
                                <a:lnTo>
                                  <a:pt x="516" y="577"/>
                                </a:lnTo>
                                <a:lnTo>
                                  <a:pt x="519" y="574"/>
                                </a:lnTo>
                                <a:lnTo>
                                  <a:pt x="522" y="570"/>
                                </a:lnTo>
                                <a:lnTo>
                                  <a:pt x="525" y="567"/>
                                </a:lnTo>
                                <a:lnTo>
                                  <a:pt x="528" y="563"/>
                                </a:lnTo>
                                <a:lnTo>
                                  <a:pt x="530" y="559"/>
                                </a:lnTo>
                                <a:lnTo>
                                  <a:pt x="532" y="555"/>
                                </a:lnTo>
                                <a:lnTo>
                                  <a:pt x="535" y="551"/>
                                </a:lnTo>
                                <a:lnTo>
                                  <a:pt x="536" y="547"/>
                                </a:lnTo>
                                <a:lnTo>
                                  <a:pt x="538" y="542"/>
                                </a:lnTo>
                                <a:lnTo>
                                  <a:pt x="539" y="538"/>
                                </a:lnTo>
                                <a:lnTo>
                                  <a:pt x="540" y="533"/>
                                </a:lnTo>
                                <a:lnTo>
                                  <a:pt x="541" y="528"/>
                                </a:lnTo>
                                <a:lnTo>
                                  <a:pt x="542" y="523"/>
                                </a:lnTo>
                                <a:lnTo>
                                  <a:pt x="543" y="518"/>
                                </a:lnTo>
                                <a:lnTo>
                                  <a:pt x="543" y="508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9"/>
                        <wps:cNvSpPr>
                          <a:spLocks/>
                        </wps:cNvSpPr>
                        <wps:spPr bwMode="auto">
                          <a:xfrm>
                            <a:off x="716" y="19"/>
                            <a:ext cx="537" cy="637"/>
                          </a:xfrm>
                          <a:custGeom>
                            <a:avLst/>
                            <a:gdLst>
                              <a:gd name="T0" fmla="+- 0 1087 716"/>
                              <a:gd name="T1" fmla="*/ T0 w 537"/>
                              <a:gd name="T2" fmla="+- 0 617 19"/>
                              <a:gd name="T3" fmla="*/ 617 h 637"/>
                              <a:gd name="T4" fmla="+- 0 882 716"/>
                              <a:gd name="T5" fmla="*/ T4 w 537"/>
                              <a:gd name="T6" fmla="+- 0 617 19"/>
                              <a:gd name="T7" fmla="*/ 617 h 637"/>
                              <a:gd name="T8" fmla="+- 0 915 716"/>
                              <a:gd name="T9" fmla="*/ T8 w 537"/>
                              <a:gd name="T10" fmla="+- 0 620 19"/>
                              <a:gd name="T11" fmla="*/ 620 h 637"/>
                              <a:gd name="T12" fmla="+- 0 943 716"/>
                              <a:gd name="T13" fmla="*/ T12 w 537"/>
                              <a:gd name="T14" fmla="+- 0 628 19"/>
                              <a:gd name="T15" fmla="*/ 628 h 637"/>
                              <a:gd name="T16" fmla="+- 0 966 716"/>
                              <a:gd name="T17" fmla="*/ T16 w 537"/>
                              <a:gd name="T18" fmla="+- 0 640 19"/>
                              <a:gd name="T19" fmla="*/ 640 h 637"/>
                              <a:gd name="T20" fmla="+- 0 985 716"/>
                              <a:gd name="T21" fmla="*/ T20 w 537"/>
                              <a:gd name="T22" fmla="+- 0 656 19"/>
                              <a:gd name="T23" fmla="*/ 656 h 637"/>
                              <a:gd name="T24" fmla="+- 0 1003 716"/>
                              <a:gd name="T25" fmla="*/ T24 w 537"/>
                              <a:gd name="T26" fmla="+- 0 640 19"/>
                              <a:gd name="T27" fmla="*/ 640 h 637"/>
                              <a:gd name="T28" fmla="+- 0 1026 716"/>
                              <a:gd name="T29" fmla="*/ T28 w 537"/>
                              <a:gd name="T30" fmla="+- 0 628 19"/>
                              <a:gd name="T31" fmla="*/ 628 h 637"/>
                              <a:gd name="T32" fmla="+- 0 1054 716"/>
                              <a:gd name="T33" fmla="*/ T32 w 537"/>
                              <a:gd name="T34" fmla="+- 0 620 19"/>
                              <a:gd name="T35" fmla="*/ 620 h 637"/>
                              <a:gd name="T36" fmla="+- 0 1087 716"/>
                              <a:gd name="T37" fmla="*/ T36 w 537"/>
                              <a:gd name="T38" fmla="+- 0 617 19"/>
                              <a:gd name="T39" fmla="*/ 617 h 637"/>
                              <a:gd name="T40" fmla="+- 0 1253 716"/>
                              <a:gd name="T41" fmla="*/ T40 w 537"/>
                              <a:gd name="T42" fmla="+- 0 19 19"/>
                              <a:gd name="T43" fmla="*/ 19 h 637"/>
                              <a:gd name="T44" fmla="+- 0 716 716"/>
                              <a:gd name="T45" fmla="*/ T44 w 537"/>
                              <a:gd name="T46" fmla="+- 0 19 19"/>
                              <a:gd name="T47" fmla="*/ 19 h 637"/>
                              <a:gd name="T48" fmla="+- 0 716 716"/>
                              <a:gd name="T49" fmla="*/ T48 w 537"/>
                              <a:gd name="T50" fmla="+- 0 524 19"/>
                              <a:gd name="T51" fmla="*/ 524 h 637"/>
                              <a:gd name="T52" fmla="+- 0 723 716"/>
                              <a:gd name="T53" fmla="*/ T52 w 537"/>
                              <a:gd name="T54" fmla="+- 0 561 19"/>
                              <a:gd name="T55" fmla="*/ 561 h 637"/>
                              <a:gd name="T56" fmla="+- 0 742 716"/>
                              <a:gd name="T57" fmla="*/ T56 w 537"/>
                              <a:gd name="T58" fmla="+- 0 591 19"/>
                              <a:gd name="T59" fmla="*/ 591 h 637"/>
                              <a:gd name="T60" fmla="+- 0 775 716"/>
                              <a:gd name="T61" fmla="*/ T60 w 537"/>
                              <a:gd name="T62" fmla="+- 0 610 19"/>
                              <a:gd name="T63" fmla="*/ 610 h 637"/>
                              <a:gd name="T64" fmla="+- 0 819 716"/>
                              <a:gd name="T65" fmla="*/ T64 w 537"/>
                              <a:gd name="T66" fmla="+- 0 617 19"/>
                              <a:gd name="T67" fmla="*/ 617 h 637"/>
                              <a:gd name="T68" fmla="+- 0 1150 716"/>
                              <a:gd name="T69" fmla="*/ T68 w 537"/>
                              <a:gd name="T70" fmla="+- 0 617 19"/>
                              <a:gd name="T71" fmla="*/ 617 h 637"/>
                              <a:gd name="T72" fmla="+- 0 1195 716"/>
                              <a:gd name="T73" fmla="*/ T72 w 537"/>
                              <a:gd name="T74" fmla="+- 0 610 19"/>
                              <a:gd name="T75" fmla="*/ 610 h 637"/>
                              <a:gd name="T76" fmla="+- 0 1227 716"/>
                              <a:gd name="T77" fmla="*/ T76 w 537"/>
                              <a:gd name="T78" fmla="+- 0 591 19"/>
                              <a:gd name="T79" fmla="*/ 591 h 637"/>
                              <a:gd name="T80" fmla="+- 0 1246 716"/>
                              <a:gd name="T81" fmla="*/ T80 w 537"/>
                              <a:gd name="T82" fmla="+- 0 561 19"/>
                              <a:gd name="T83" fmla="*/ 561 h 637"/>
                              <a:gd name="T84" fmla="+- 0 1253 716"/>
                              <a:gd name="T85" fmla="*/ T84 w 537"/>
                              <a:gd name="T86" fmla="+- 0 524 19"/>
                              <a:gd name="T87" fmla="*/ 524 h 637"/>
                              <a:gd name="T88" fmla="+- 0 1253 716"/>
                              <a:gd name="T89" fmla="*/ T88 w 537"/>
                              <a:gd name="T90" fmla="+- 0 19 19"/>
                              <a:gd name="T91" fmla="*/ 19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37" h="637">
                                <a:moveTo>
                                  <a:pt x="371" y="598"/>
                                </a:moveTo>
                                <a:lnTo>
                                  <a:pt x="166" y="598"/>
                                </a:lnTo>
                                <a:lnTo>
                                  <a:pt x="199" y="601"/>
                                </a:lnTo>
                                <a:lnTo>
                                  <a:pt x="227" y="609"/>
                                </a:lnTo>
                                <a:lnTo>
                                  <a:pt x="250" y="621"/>
                                </a:lnTo>
                                <a:lnTo>
                                  <a:pt x="269" y="637"/>
                                </a:lnTo>
                                <a:lnTo>
                                  <a:pt x="287" y="621"/>
                                </a:lnTo>
                                <a:lnTo>
                                  <a:pt x="310" y="609"/>
                                </a:lnTo>
                                <a:lnTo>
                                  <a:pt x="338" y="601"/>
                                </a:lnTo>
                                <a:lnTo>
                                  <a:pt x="371" y="598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  <a:lnTo>
                                  <a:pt x="7" y="542"/>
                                </a:lnTo>
                                <a:lnTo>
                                  <a:pt x="26" y="572"/>
                                </a:lnTo>
                                <a:lnTo>
                                  <a:pt x="59" y="591"/>
                                </a:lnTo>
                                <a:lnTo>
                                  <a:pt x="103" y="598"/>
                                </a:lnTo>
                                <a:lnTo>
                                  <a:pt x="434" y="598"/>
                                </a:lnTo>
                                <a:lnTo>
                                  <a:pt x="479" y="591"/>
                                </a:lnTo>
                                <a:lnTo>
                                  <a:pt x="511" y="572"/>
                                </a:lnTo>
                                <a:lnTo>
                                  <a:pt x="530" y="542"/>
                                </a:lnTo>
                                <a:lnTo>
                                  <a:pt x="537" y="505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0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8"/>
                        <wps:cNvSpPr>
                          <a:spLocks/>
                        </wps:cNvSpPr>
                        <wps:spPr bwMode="auto">
                          <a:xfrm>
                            <a:off x="749" y="44"/>
                            <a:ext cx="477" cy="550"/>
                          </a:xfrm>
                          <a:custGeom>
                            <a:avLst/>
                            <a:gdLst>
                              <a:gd name="T0" fmla="+- 0 1000 749"/>
                              <a:gd name="T1" fmla="*/ T0 w 477"/>
                              <a:gd name="T2" fmla="+- 0 583 45"/>
                              <a:gd name="T3" fmla="*/ 583 h 550"/>
                              <a:gd name="T4" fmla="+- 0 1039 749"/>
                              <a:gd name="T5" fmla="*/ T4 w 477"/>
                              <a:gd name="T6" fmla="+- 0 585 45"/>
                              <a:gd name="T7" fmla="*/ 585 h 550"/>
                              <a:gd name="T8" fmla="+- 0 1102 749"/>
                              <a:gd name="T9" fmla="*/ T8 w 477"/>
                              <a:gd name="T10" fmla="+- 0 553 45"/>
                              <a:gd name="T11" fmla="*/ 553 h 550"/>
                              <a:gd name="T12" fmla="+- 0 1123 749"/>
                              <a:gd name="T13" fmla="*/ T12 w 477"/>
                              <a:gd name="T14" fmla="+- 0 579 45"/>
                              <a:gd name="T15" fmla="*/ 579 h 550"/>
                              <a:gd name="T16" fmla="+- 0 983 749"/>
                              <a:gd name="T17" fmla="*/ T16 w 477"/>
                              <a:gd name="T18" fmla="+- 0 585 45"/>
                              <a:gd name="T19" fmla="*/ 585 h 550"/>
                              <a:gd name="T20" fmla="+- 0 992 749"/>
                              <a:gd name="T21" fmla="*/ T20 w 477"/>
                              <a:gd name="T22" fmla="+- 0 575 45"/>
                              <a:gd name="T23" fmla="*/ 575 h 550"/>
                              <a:gd name="T24" fmla="+- 0 915 749"/>
                              <a:gd name="T25" fmla="*/ T24 w 477"/>
                              <a:gd name="T26" fmla="+- 0 579 45"/>
                              <a:gd name="T27" fmla="*/ 579 h 550"/>
                              <a:gd name="T28" fmla="+- 0 1144 749"/>
                              <a:gd name="T29" fmla="*/ T28 w 477"/>
                              <a:gd name="T30" fmla="+- 0 565 45"/>
                              <a:gd name="T31" fmla="*/ 565 h 550"/>
                              <a:gd name="T32" fmla="+- 0 1136 749"/>
                              <a:gd name="T33" fmla="*/ T32 w 477"/>
                              <a:gd name="T34" fmla="+- 0 521 45"/>
                              <a:gd name="T35" fmla="*/ 521 h 550"/>
                              <a:gd name="T36" fmla="+- 0 946 749"/>
                              <a:gd name="T37" fmla="*/ T36 w 477"/>
                              <a:gd name="T38" fmla="+- 0 555 45"/>
                              <a:gd name="T39" fmla="*/ 555 h 550"/>
                              <a:gd name="T40" fmla="+- 0 1090 749"/>
                              <a:gd name="T41" fmla="*/ T40 w 477"/>
                              <a:gd name="T42" fmla="+- 0 565 45"/>
                              <a:gd name="T43" fmla="*/ 565 h 550"/>
                              <a:gd name="T44" fmla="+- 0 1029 749"/>
                              <a:gd name="T45" fmla="*/ T44 w 477"/>
                              <a:gd name="T46" fmla="+- 0 563 45"/>
                              <a:gd name="T47" fmla="*/ 563 h 550"/>
                              <a:gd name="T48" fmla="+- 0 952 749"/>
                              <a:gd name="T49" fmla="*/ T48 w 477"/>
                              <a:gd name="T50" fmla="+- 0 559 45"/>
                              <a:gd name="T51" fmla="*/ 559 h 550"/>
                              <a:gd name="T52" fmla="+- 0 852 749"/>
                              <a:gd name="T53" fmla="*/ T52 w 477"/>
                              <a:gd name="T54" fmla="+- 0 517 45"/>
                              <a:gd name="T55" fmla="*/ 517 h 550"/>
                              <a:gd name="T56" fmla="+- 0 918 749"/>
                              <a:gd name="T57" fmla="*/ T56 w 477"/>
                              <a:gd name="T58" fmla="+- 0 509 45"/>
                              <a:gd name="T59" fmla="*/ 509 h 550"/>
                              <a:gd name="T60" fmla="+- 0 809 749"/>
                              <a:gd name="T61" fmla="*/ T60 w 477"/>
                              <a:gd name="T62" fmla="+- 0 413 45"/>
                              <a:gd name="T63" fmla="*/ 413 h 550"/>
                              <a:gd name="T64" fmla="+- 0 813 749"/>
                              <a:gd name="T65" fmla="*/ T64 w 477"/>
                              <a:gd name="T66" fmla="+- 0 541 45"/>
                              <a:gd name="T67" fmla="*/ 541 h 550"/>
                              <a:gd name="T68" fmla="+- 0 1078 749"/>
                              <a:gd name="T69" fmla="*/ T68 w 477"/>
                              <a:gd name="T70" fmla="+- 0 487 45"/>
                              <a:gd name="T71" fmla="*/ 487 h 550"/>
                              <a:gd name="T72" fmla="+- 0 820 749"/>
                              <a:gd name="T73" fmla="*/ T72 w 477"/>
                              <a:gd name="T74" fmla="+- 0 385 45"/>
                              <a:gd name="T75" fmla="*/ 385 h 550"/>
                              <a:gd name="T76" fmla="+- 0 882 749"/>
                              <a:gd name="T77" fmla="*/ T76 w 477"/>
                              <a:gd name="T78" fmla="+- 0 529 45"/>
                              <a:gd name="T79" fmla="*/ 529 h 550"/>
                              <a:gd name="T80" fmla="+- 0 1090 749"/>
                              <a:gd name="T81" fmla="*/ T80 w 477"/>
                              <a:gd name="T82" fmla="+- 0 445 45"/>
                              <a:gd name="T83" fmla="*/ 445 h 550"/>
                              <a:gd name="T84" fmla="+- 0 1103 749"/>
                              <a:gd name="T85" fmla="*/ T84 w 477"/>
                              <a:gd name="T86" fmla="+- 0 513 45"/>
                              <a:gd name="T87" fmla="*/ 513 h 550"/>
                              <a:gd name="T88" fmla="+- 0 1153 749"/>
                              <a:gd name="T89" fmla="*/ T88 w 477"/>
                              <a:gd name="T90" fmla="+- 0 479 45"/>
                              <a:gd name="T91" fmla="*/ 479 h 550"/>
                              <a:gd name="T92" fmla="+- 0 944 749"/>
                              <a:gd name="T93" fmla="*/ T92 w 477"/>
                              <a:gd name="T94" fmla="+- 0 451 45"/>
                              <a:gd name="T95" fmla="*/ 451 h 550"/>
                              <a:gd name="T96" fmla="+- 0 963 749"/>
                              <a:gd name="T97" fmla="*/ T96 w 477"/>
                              <a:gd name="T98" fmla="+- 0 453 45"/>
                              <a:gd name="T99" fmla="*/ 453 h 550"/>
                              <a:gd name="T100" fmla="+- 0 920 749"/>
                              <a:gd name="T101" fmla="*/ T100 w 477"/>
                              <a:gd name="T102" fmla="+- 0 425 45"/>
                              <a:gd name="T103" fmla="*/ 425 h 550"/>
                              <a:gd name="T104" fmla="+- 0 952 749"/>
                              <a:gd name="T105" fmla="*/ T104 w 477"/>
                              <a:gd name="T106" fmla="+- 0 437 45"/>
                              <a:gd name="T107" fmla="*/ 437 h 550"/>
                              <a:gd name="T108" fmla="+- 0 1003 749"/>
                              <a:gd name="T109" fmla="*/ T108 w 477"/>
                              <a:gd name="T110" fmla="+- 0 425 45"/>
                              <a:gd name="T111" fmla="*/ 425 h 550"/>
                              <a:gd name="T112" fmla="+- 0 1079 749"/>
                              <a:gd name="T113" fmla="*/ T112 w 477"/>
                              <a:gd name="T114" fmla="+- 0 397 45"/>
                              <a:gd name="T115" fmla="*/ 397 h 550"/>
                              <a:gd name="T116" fmla="+- 0 1138 749"/>
                              <a:gd name="T117" fmla="*/ T116 w 477"/>
                              <a:gd name="T118" fmla="+- 0 451 45"/>
                              <a:gd name="T119" fmla="*/ 451 h 550"/>
                              <a:gd name="T120" fmla="+- 0 1183 749"/>
                              <a:gd name="T121" fmla="*/ T120 w 477"/>
                              <a:gd name="T122" fmla="+- 0 385 45"/>
                              <a:gd name="T123" fmla="*/ 385 h 550"/>
                              <a:gd name="T124" fmla="+- 0 1213 749"/>
                              <a:gd name="T125" fmla="*/ T124 w 477"/>
                              <a:gd name="T126" fmla="+- 0 439 45"/>
                              <a:gd name="T127" fmla="*/ 439 h 550"/>
                              <a:gd name="T128" fmla="+- 0 1065 749"/>
                              <a:gd name="T129" fmla="*/ T128 w 477"/>
                              <a:gd name="T130" fmla="+- 0 441 45"/>
                              <a:gd name="T131" fmla="*/ 441 h 550"/>
                              <a:gd name="T132" fmla="+- 0 769 749"/>
                              <a:gd name="T133" fmla="*/ T132 w 477"/>
                              <a:gd name="T134" fmla="+- 0 377 45"/>
                              <a:gd name="T135" fmla="*/ 377 h 550"/>
                              <a:gd name="T136" fmla="+- 0 809 749"/>
                              <a:gd name="T137" fmla="*/ T136 w 477"/>
                              <a:gd name="T138" fmla="+- 0 369 45"/>
                              <a:gd name="T139" fmla="*/ 369 h 550"/>
                              <a:gd name="T140" fmla="+- 0 846 749"/>
                              <a:gd name="T141" fmla="*/ T140 w 477"/>
                              <a:gd name="T142" fmla="+- 0 315 45"/>
                              <a:gd name="T143" fmla="*/ 315 h 550"/>
                              <a:gd name="T144" fmla="+- 0 920 749"/>
                              <a:gd name="T145" fmla="*/ T144 w 477"/>
                              <a:gd name="T146" fmla="+- 0 425 45"/>
                              <a:gd name="T147" fmla="*/ 425 h 550"/>
                              <a:gd name="T148" fmla="+- 0 1113 749"/>
                              <a:gd name="T149" fmla="*/ T148 w 477"/>
                              <a:gd name="T150" fmla="+- 0 385 45"/>
                              <a:gd name="T151" fmla="*/ 385 h 550"/>
                              <a:gd name="T152" fmla="+- 0 1178 749"/>
                              <a:gd name="T153" fmla="*/ T152 w 477"/>
                              <a:gd name="T154" fmla="+- 0 315 45"/>
                              <a:gd name="T155" fmla="*/ 315 h 550"/>
                              <a:gd name="T156" fmla="+- 0 1186 749"/>
                              <a:gd name="T157" fmla="*/ T156 w 477"/>
                              <a:gd name="T158" fmla="+- 0 317 45"/>
                              <a:gd name="T159" fmla="*/ 317 h 550"/>
                              <a:gd name="T160" fmla="+- 0 1223 749"/>
                              <a:gd name="T161" fmla="*/ T160 w 477"/>
                              <a:gd name="T162" fmla="+- 0 387 45"/>
                              <a:gd name="T163" fmla="*/ 387 h 550"/>
                              <a:gd name="T164" fmla="+- 0 1177 749"/>
                              <a:gd name="T165" fmla="*/ T164 w 477"/>
                              <a:gd name="T166" fmla="+- 0 281 45"/>
                              <a:gd name="T167" fmla="*/ 281 h 550"/>
                              <a:gd name="T168" fmla="+- 0 1180 749"/>
                              <a:gd name="T169" fmla="*/ T168 w 477"/>
                              <a:gd name="T170" fmla="+- 0 311 45"/>
                              <a:gd name="T171" fmla="*/ 311 h 550"/>
                              <a:gd name="T172" fmla="+- 0 773 749"/>
                              <a:gd name="T173" fmla="*/ T172 w 477"/>
                              <a:gd name="T174" fmla="+- 0 303 45"/>
                              <a:gd name="T175" fmla="*/ 303 h 550"/>
                              <a:gd name="T176" fmla="+- 0 870 749"/>
                              <a:gd name="T177" fmla="*/ T176 w 477"/>
                              <a:gd name="T178" fmla="+- 0 261 45"/>
                              <a:gd name="T179" fmla="*/ 261 h 550"/>
                              <a:gd name="T180" fmla="+- 0 1144 749"/>
                              <a:gd name="T181" fmla="*/ T180 w 477"/>
                              <a:gd name="T182" fmla="+- 0 289 45"/>
                              <a:gd name="T183" fmla="*/ 289 h 550"/>
                              <a:gd name="T184" fmla="+- 0 834 749"/>
                              <a:gd name="T185" fmla="*/ T184 w 477"/>
                              <a:gd name="T186" fmla="+- 0 215 45"/>
                              <a:gd name="T187" fmla="*/ 215 h 550"/>
                              <a:gd name="T188" fmla="+- 0 1124 749"/>
                              <a:gd name="T189" fmla="*/ T188 w 477"/>
                              <a:gd name="T190" fmla="+- 0 259 45"/>
                              <a:gd name="T191" fmla="*/ 259 h 550"/>
                              <a:gd name="T192" fmla="+- 0 1122 749"/>
                              <a:gd name="T193" fmla="*/ T192 w 477"/>
                              <a:gd name="T194" fmla="+- 0 197 45"/>
                              <a:gd name="T195" fmla="*/ 197 h 550"/>
                              <a:gd name="T196" fmla="+- 0 1154 749"/>
                              <a:gd name="T197" fmla="*/ T196 w 477"/>
                              <a:gd name="T198" fmla="+- 0 201 45"/>
                              <a:gd name="T199" fmla="*/ 201 h 550"/>
                              <a:gd name="T200" fmla="+- 0 859 749"/>
                              <a:gd name="T201" fmla="*/ T200 w 477"/>
                              <a:gd name="T202" fmla="+- 0 129 45"/>
                              <a:gd name="T203" fmla="*/ 129 h 550"/>
                              <a:gd name="T204" fmla="+- 0 1123 749"/>
                              <a:gd name="T205" fmla="*/ T204 w 477"/>
                              <a:gd name="T206" fmla="+- 0 151 45"/>
                              <a:gd name="T207" fmla="*/ 151 h 550"/>
                              <a:gd name="T208" fmla="+- 0 865 749"/>
                              <a:gd name="T209" fmla="*/ T208 w 477"/>
                              <a:gd name="T210" fmla="+- 0 93 45"/>
                              <a:gd name="T211" fmla="*/ 93 h 550"/>
                              <a:gd name="T212" fmla="+- 0 1002 749"/>
                              <a:gd name="T213" fmla="*/ T212 w 477"/>
                              <a:gd name="T214" fmla="+- 0 131 45"/>
                              <a:gd name="T215" fmla="*/ 131 h 550"/>
                              <a:gd name="T216" fmla="+- 0 1121 749"/>
                              <a:gd name="T217" fmla="*/ T216 w 477"/>
                              <a:gd name="T218" fmla="+- 0 131 45"/>
                              <a:gd name="T219" fmla="*/ 131 h 550"/>
                              <a:gd name="T220" fmla="+- 0 1000 749"/>
                              <a:gd name="T221" fmla="*/ T220 w 477"/>
                              <a:gd name="T222" fmla="+- 0 115 45"/>
                              <a:gd name="T223" fmla="*/ 115 h 550"/>
                              <a:gd name="T224" fmla="+- 0 1042 749"/>
                              <a:gd name="T225" fmla="*/ T224 w 477"/>
                              <a:gd name="T226" fmla="+- 0 123 45"/>
                              <a:gd name="T227" fmla="*/ 123 h 550"/>
                              <a:gd name="T228" fmla="+- 0 1071 749"/>
                              <a:gd name="T229" fmla="*/ T228 w 477"/>
                              <a:gd name="T230" fmla="+- 0 103 45"/>
                              <a:gd name="T231" fmla="*/ 103 h 550"/>
                              <a:gd name="T232" fmla="+- 0 993 749"/>
                              <a:gd name="T233" fmla="*/ T232 w 477"/>
                              <a:gd name="T234" fmla="+- 0 73 45"/>
                              <a:gd name="T235" fmla="*/ 73 h 550"/>
                              <a:gd name="T236" fmla="+- 0 929 749"/>
                              <a:gd name="T237" fmla="*/ T236 w 477"/>
                              <a:gd name="T238" fmla="+- 0 57 45"/>
                              <a:gd name="T239" fmla="*/ 57 h 550"/>
                              <a:gd name="T240" fmla="+- 0 1001 749"/>
                              <a:gd name="T241" fmla="*/ T240 w 477"/>
                              <a:gd name="T242" fmla="+- 0 51 45"/>
                              <a:gd name="T243" fmla="*/ 51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7" h="550">
                                <a:moveTo>
                                  <a:pt x="211" y="538"/>
                                </a:moveTo>
                                <a:lnTo>
                                  <a:pt x="190" y="538"/>
                                </a:lnTo>
                                <a:lnTo>
                                  <a:pt x="204" y="546"/>
                                </a:lnTo>
                                <a:lnTo>
                                  <a:pt x="213" y="546"/>
                                </a:lnTo>
                                <a:lnTo>
                                  <a:pt x="214" y="550"/>
                                </a:lnTo>
                                <a:lnTo>
                                  <a:pt x="215" y="546"/>
                                </a:lnTo>
                                <a:lnTo>
                                  <a:pt x="216" y="544"/>
                                </a:lnTo>
                                <a:lnTo>
                                  <a:pt x="216" y="542"/>
                                </a:lnTo>
                                <a:lnTo>
                                  <a:pt x="214" y="540"/>
                                </a:lnTo>
                                <a:lnTo>
                                  <a:pt x="211" y="538"/>
                                </a:lnTo>
                                <a:close/>
                                <a:moveTo>
                                  <a:pt x="255" y="534"/>
                                </a:moveTo>
                                <a:lnTo>
                                  <a:pt x="175" y="534"/>
                                </a:lnTo>
                                <a:lnTo>
                                  <a:pt x="179" y="536"/>
                                </a:lnTo>
                                <a:lnTo>
                                  <a:pt x="250" y="536"/>
                                </a:lnTo>
                                <a:lnTo>
                                  <a:pt x="251" y="538"/>
                                </a:lnTo>
                                <a:lnTo>
                                  <a:pt x="252" y="546"/>
                                </a:lnTo>
                                <a:lnTo>
                                  <a:pt x="256" y="536"/>
                                </a:lnTo>
                                <a:lnTo>
                                  <a:pt x="255" y="534"/>
                                </a:lnTo>
                                <a:close/>
                                <a:moveTo>
                                  <a:pt x="353" y="508"/>
                                </a:moveTo>
                                <a:lnTo>
                                  <a:pt x="305" y="508"/>
                                </a:lnTo>
                                <a:lnTo>
                                  <a:pt x="304" y="512"/>
                                </a:lnTo>
                                <a:lnTo>
                                  <a:pt x="304" y="518"/>
                                </a:lnTo>
                                <a:lnTo>
                                  <a:pt x="305" y="520"/>
                                </a:lnTo>
                                <a:lnTo>
                                  <a:pt x="309" y="520"/>
                                </a:lnTo>
                                <a:lnTo>
                                  <a:pt x="309" y="522"/>
                                </a:lnTo>
                                <a:lnTo>
                                  <a:pt x="309" y="526"/>
                                </a:lnTo>
                                <a:lnTo>
                                  <a:pt x="297" y="526"/>
                                </a:lnTo>
                                <a:lnTo>
                                  <a:pt x="297" y="532"/>
                                </a:lnTo>
                                <a:lnTo>
                                  <a:pt x="290" y="534"/>
                                </a:lnTo>
                                <a:lnTo>
                                  <a:pt x="290" y="540"/>
                                </a:lnTo>
                                <a:lnTo>
                                  <a:pt x="293" y="546"/>
                                </a:lnTo>
                                <a:lnTo>
                                  <a:pt x="293" y="534"/>
                                </a:lnTo>
                                <a:lnTo>
                                  <a:pt x="374" y="534"/>
                                </a:lnTo>
                                <a:lnTo>
                                  <a:pt x="376" y="532"/>
                                </a:lnTo>
                                <a:lnTo>
                                  <a:pt x="389" y="532"/>
                                </a:lnTo>
                                <a:lnTo>
                                  <a:pt x="390" y="528"/>
                                </a:lnTo>
                                <a:lnTo>
                                  <a:pt x="384" y="528"/>
                                </a:lnTo>
                                <a:lnTo>
                                  <a:pt x="386" y="522"/>
                                </a:lnTo>
                                <a:lnTo>
                                  <a:pt x="334" y="522"/>
                                </a:lnTo>
                                <a:lnTo>
                                  <a:pt x="327" y="518"/>
                                </a:lnTo>
                                <a:lnTo>
                                  <a:pt x="328" y="516"/>
                                </a:lnTo>
                                <a:lnTo>
                                  <a:pt x="332" y="514"/>
                                </a:lnTo>
                                <a:lnTo>
                                  <a:pt x="355" y="514"/>
                                </a:lnTo>
                                <a:lnTo>
                                  <a:pt x="352" y="510"/>
                                </a:lnTo>
                                <a:lnTo>
                                  <a:pt x="353" y="508"/>
                                </a:lnTo>
                                <a:close/>
                                <a:moveTo>
                                  <a:pt x="371" y="536"/>
                                </a:moveTo>
                                <a:lnTo>
                                  <a:pt x="361" y="536"/>
                                </a:lnTo>
                                <a:lnTo>
                                  <a:pt x="369" y="546"/>
                                </a:lnTo>
                                <a:lnTo>
                                  <a:pt x="370" y="544"/>
                                </a:lnTo>
                                <a:lnTo>
                                  <a:pt x="370" y="540"/>
                                </a:lnTo>
                                <a:lnTo>
                                  <a:pt x="368" y="538"/>
                                </a:lnTo>
                                <a:lnTo>
                                  <a:pt x="371" y="536"/>
                                </a:lnTo>
                                <a:close/>
                                <a:moveTo>
                                  <a:pt x="209" y="536"/>
                                </a:moveTo>
                                <a:lnTo>
                                  <a:pt x="184" y="536"/>
                                </a:lnTo>
                                <a:lnTo>
                                  <a:pt x="185" y="538"/>
                                </a:lnTo>
                                <a:lnTo>
                                  <a:pt x="191" y="544"/>
                                </a:lnTo>
                                <a:lnTo>
                                  <a:pt x="190" y="538"/>
                                </a:lnTo>
                                <a:lnTo>
                                  <a:pt x="211" y="538"/>
                                </a:lnTo>
                                <a:lnTo>
                                  <a:pt x="209" y="536"/>
                                </a:lnTo>
                                <a:close/>
                                <a:moveTo>
                                  <a:pt x="374" y="534"/>
                                </a:moveTo>
                                <a:lnTo>
                                  <a:pt x="293" y="534"/>
                                </a:lnTo>
                                <a:lnTo>
                                  <a:pt x="303" y="544"/>
                                </a:lnTo>
                                <a:lnTo>
                                  <a:pt x="313" y="536"/>
                                </a:lnTo>
                                <a:lnTo>
                                  <a:pt x="371" y="536"/>
                                </a:lnTo>
                                <a:lnTo>
                                  <a:pt x="374" y="534"/>
                                </a:lnTo>
                                <a:close/>
                                <a:moveTo>
                                  <a:pt x="389" y="532"/>
                                </a:moveTo>
                                <a:lnTo>
                                  <a:pt x="376" y="532"/>
                                </a:lnTo>
                                <a:lnTo>
                                  <a:pt x="386" y="534"/>
                                </a:lnTo>
                                <a:lnTo>
                                  <a:pt x="380" y="544"/>
                                </a:lnTo>
                                <a:lnTo>
                                  <a:pt x="385" y="540"/>
                                </a:lnTo>
                                <a:lnTo>
                                  <a:pt x="389" y="532"/>
                                </a:lnTo>
                                <a:close/>
                                <a:moveTo>
                                  <a:pt x="250" y="536"/>
                                </a:moveTo>
                                <a:lnTo>
                                  <a:pt x="216" y="536"/>
                                </a:lnTo>
                                <a:lnTo>
                                  <a:pt x="228" y="538"/>
                                </a:lnTo>
                                <a:lnTo>
                                  <a:pt x="234" y="540"/>
                                </a:lnTo>
                                <a:lnTo>
                                  <a:pt x="240" y="542"/>
                                </a:lnTo>
                                <a:lnTo>
                                  <a:pt x="245" y="540"/>
                                </a:lnTo>
                                <a:lnTo>
                                  <a:pt x="250" y="536"/>
                                </a:lnTo>
                                <a:close/>
                                <a:moveTo>
                                  <a:pt x="162" y="518"/>
                                </a:moveTo>
                                <a:lnTo>
                                  <a:pt x="155" y="520"/>
                                </a:lnTo>
                                <a:lnTo>
                                  <a:pt x="154" y="528"/>
                                </a:lnTo>
                                <a:lnTo>
                                  <a:pt x="145" y="528"/>
                                </a:lnTo>
                                <a:lnTo>
                                  <a:pt x="143" y="532"/>
                                </a:lnTo>
                                <a:lnTo>
                                  <a:pt x="143" y="540"/>
                                </a:lnTo>
                                <a:lnTo>
                                  <a:pt x="146" y="534"/>
                                </a:lnTo>
                                <a:lnTo>
                                  <a:pt x="255" y="534"/>
                                </a:lnTo>
                                <a:lnTo>
                                  <a:pt x="255" y="532"/>
                                </a:lnTo>
                                <a:lnTo>
                                  <a:pt x="246" y="532"/>
                                </a:lnTo>
                                <a:lnTo>
                                  <a:pt x="246" y="530"/>
                                </a:lnTo>
                                <a:lnTo>
                                  <a:pt x="243" y="530"/>
                                </a:lnTo>
                                <a:lnTo>
                                  <a:pt x="245" y="524"/>
                                </a:lnTo>
                                <a:lnTo>
                                  <a:pt x="260" y="524"/>
                                </a:lnTo>
                                <a:lnTo>
                                  <a:pt x="259" y="522"/>
                                </a:lnTo>
                                <a:lnTo>
                                  <a:pt x="172" y="522"/>
                                </a:lnTo>
                                <a:lnTo>
                                  <a:pt x="162" y="518"/>
                                </a:lnTo>
                                <a:close/>
                                <a:moveTo>
                                  <a:pt x="351" y="536"/>
                                </a:moveTo>
                                <a:lnTo>
                                  <a:pt x="320" y="536"/>
                                </a:lnTo>
                                <a:lnTo>
                                  <a:pt x="321" y="540"/>
                                </a:lnTo>
                                <a:lnTo>
                                  <a:pt x="339" y="540"/>
                                </a:lnTo>
                                <a:lnTo>
                                  <a:pt x="351" y="536"/>
                                </a:lnTo>
                                <a:close/>
                                <a:moveTo>
                                  <a:pt x="166" y="534"/>
                                </a:moveTo>
                                <a:lnTo>
                                  <a:pt x="150" y="534"/>
                                </a:lnTo>
                                <a:lnTo>
                                  <a:pt x="153" y="536"/>
                                </a:lnTo>
                                <a:lnTo>
                                  <a:pt x="162" y="536"/>
                                </a:lnTo>
                                <a:lnTo>
                                  <a:pt x="166" y="534"/>
                                </a:lnTo>
                                <a:close/>
                                <a:moveTo>
                                  <a:pt x="254" y="530"/>
                                </a:moveTo>
                                <a:lnTo>
                                  <a:pt x="247" y="530"/>
                                </a:lnTo>
                                <a:lnTo>
                                  <a:pt x="246" y="532"/>
                                </a:lnTo>
                                <a:lnTo>
                                  <a:pt x="255" y="532"/>
                                </a:lnTo>
                                <a:lnTo>
                                  <a:pt x="254" y="530"/>
                                </a:lnTo>
                                <a:close/>
                                <a:moveTo>
                                  <a:pt x="376" y="510"/>
                                </a:moveTo>
                                <a:lnTo>
                                  <a:pt x="370" y="516"/>
                                </a:lnTo>
                                <a:lnTo>
                                  <a:pt x="364" y="518"/>
                                </a:lnTo>
                                <a:lnTo>
                                  <a:pt x="359" y="520"/>
                                </a:lnTo>
                                <a:lnTo>
                                  <a:pt x="387" y="520"/>
                                </a:lnTo>
                                <a:lnTo>
                                  <a:pt x="398" y="526"/>
                                </a:lnTo>
                                <a:lnTo>
                                  <a:pt x="395" y="532"/>
                                </a:lnTo>
                                <a:lnTo>
                                  <a:pt x="400" y="530"/>
                                </a:lnTo>
                                <a:lnTo>
                                  <a:pt x="400" y="526"/>
                                </a:lnTo>
                                <a:lnTo>
                                  <a:pt x="395" y="520"/>
                                </a:lnTo>
                                <a:lnTo>
                                  <a:pt x="394" y="518"/>
                                </a:lnTo>
                                <a:lnTo>
                                  <a:pt x="384" y="518"/>
                                </a:lnTo>
                                <a:lnTo>
                                  <a:pt x="380" y="512"/>
                                </a:lnTo>
                                <a:lnTo>
                                  <a:pt x="376" y="510"/>
                                </a:lnTo>
                                <a:close/>
                                <a:moveTo>
                                  <a:pt x="253" y="524"/>
                                </a:moveTo>
                                <a:lnTo>
                                  <a:pt x="245" y="524"/>
                                </a:lnTo>
                                <a:lnTo>
                                  <a:pt x="246" y="530"/>
                                </a:lnTo>
                                <a:lnTo>
                                  <a:pt x="247" y="530"/>
                                </a:lnTo>
                                <a:lnTo>
                                  <a:pt x="250" y="526"/>
                                </a:lnTo>
                                <a:lnTo>
                                  <a:pt x="253" y="524"/>
                                </a:lnTo>
                                <a:close/>
                                <a:moveTo>
                                  <a:pt x="260" y="524"/>
                                </a:moveTo>
                                <a:lnTo>
                                  <a:pt x="253" y="524"/>
                                </a:lnTo>
                                <a:lnTo>
                                  <a:pt x="260" y="528"/>
                                </a:lnTo>
                                <a:lnTo>
                                  <a:pt x="260" y="524"/>
                                </a:lnTo>
                                <a:close/>
                                <a:moveTo>
                                  <a:pt x="387" y="476"/>
                                </a:moveTo>
                                <a:lnTo>
                                  <a:pt x="181" y="476"/>
                                </a:lnTo>
                                <a:lnTo>
                                  <a:pt x="181" y="486"/>
                                </a:lnTo>
                                <a:lnTo>
                                  <a:pt x="169" y="496"/>
                                </a:lnTo>
                                <a:lnTo>
                                  <a:pt x="164" y="506"/>
                                </a:lnTo>
                                <a:lnTo>
                                  <a:pt x="177" y="512"/>
                                </a:lnTo>
                                <a:lnTo>
                                  <a:pt x="184" y="518"/>
                                </a:lnTo>
                                <a:lnTo>
                                  <a:pt x="180" y="520"/>
                                </a:lnTo>
                                <a:lnTo>
                                  <a:pt x="172" y="522"/>
                                </a:lnTo>
                                <a:lnTo>
                                  <a:pt x="259" y="522"/>
                                </a:lnTo>
                                <a:lnTo>
                                  <a:pt x="257" y="520"/>
                                </a:lnTo>
                                <a:lnTo>
                                  <a:pt x="251" y="518"/>
                                </a:lnTo>
                                <a:lnTo>
                                  <a:pt x="241" y="518"/>
                                </a:lnTo>
                                <a:lnTo>
                                  <a:pt x="222" y="514"/>
                                </a:lnTo>
                                <a:lnTo>
                                  <a:pt x="203" y="514"/>
                                </a:lnTo>
                                <a:lnTo>
                                  <a:pt x="197" y="510"/>
                                </a:lnTo>
                                <a:lnTo>
                                  <a:pt x="195" y="506"/>
                                </a:lnTo>
                                <a:lnTo>
                                  <a:pt x="197" y="504"/>
                                </a:lnTo>
                                <a:lnTo>
                                  <a:pt x="200" y="502"/>
                                </a:lnTo>
                                <a:lnTo>
                                  <a:pt x="220" y="502"/>
                                </a:lnTo>
                                <a:lnTo>
                                  <a:pt x="231" y="500"/>
                                </a:lnTo>
                                <a:lnTo>
                                  <a:pt x="23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68" y="494"/>
                                </a:lnTo>
                                <a:lnTo>
                                  <a:pt x="375" y="494"/>
                                </a:lnTo>
                                <a:lnTo>
                                  <a:pt x="380" y="488"/>
                                </a:lnTo>
                                <a:lnTo>
                                  <a:pt x="387" y="476"/>
                                </a:lnTo>
                                <a:close/>
                                <a:moveTo>
                                  <a:pt x="355" y="514"/>
                                </a:moveTo>
                                <a:lnTo>
                                  <a:pt x="332" y="514"/>
                                </a:lnTo>
                                <a:lnTo>
                                  <a:pt x="334" y="518"/>
                                </a:lnTo>
                                <a:lnTo>
                                  <a:pt x="341" y="520"/>
                                </a:lnTo>
                                <a:lnTo>
                                  <a:pt x="336" y="522"/>
                                </a:lnTo>
                                <a:lnTo>
                                  <a:pt x="386" y="522"/>
                                </a:lnTo>
                                <a:lnTo>
                                  <a:pt x="387" y="520"/>
                                </a:lnTo>
                                <a:lnTo>
                                  <a:pt x="359" y="520"/>
                                </a:lnTo>
                                <a:lnTo>
                                  <a:pt x="356" y="516"/>
                                </a:lnTo>
                                <a:lnTo>
                                  <a:pt x="355" y="514"/>
                                </a:lnTo>
                                <a:close/>
                                <a:moveTo>
                                  <a:pt x="249" y="514"/>
                                </a:moveTo>
                                <a:lnTo>
                                  <a:pt x="246" y="514"/>
                                </a:lnTo>
                                <a:lnTo>
                                  <a:pt x="241" y="518"/>
                                </a:lnTo>
                                <a:lnTo>
                                  <a:pt x="251" y="518"/>
                                </a:lnTo>
                                <a:lnTo>
                                  <a:pt x="249" y="514"/>
                                </a:lnTo>
                                <a:close/>
                                <a:moveTo>
                                  <a:pt x="291" y="510"/>
                                </a:moveTo>
                                <a:lnTo>
                                  <a:pt x="275" y="510"/>
                                </a:lnTo>
                                <a:lnTo>
                                  <a:pt x="278" y="514"/>
                                </a:lnTo>
                                <a:lnTo>
                                  <a:pt x="280" y="518"/>
                                </a:lnTo>
                                <a:lnTo>
                                  <a:pt x="283" y="518"/>
                                </a:lnTo>
                                <a:lnTo>
                                  <a:pt x="286" y="514"/>
                                </a:lnTo>
                                <a:lnTo>
                                  <a:pt x="291" y="510"/>
                                </a:lnTo>
                                <a:close/>
                                <a:moveTo>
                                  <a:pt x="394" y="516"/>
                                </a:moveTo>
                                <a:lnTo>
                                  <a:pt x="390" y="516"/>
                                </a:lnTo>
                                <a:lnTo>
                                  <a:pt x="384" y="518"/>
                                </a:lnTo>
                                <a:lnTo>
                                  <a:pt x="394" y="518"/>
                                </a:lnTo>
                                <a:lnTo>
                                  <a:pt x="394" y="516"/>
                                </a:lnTo>
                                <a:close/>
                                <a:moveTo>
                                  <a:pt x="220" y="502"/>
                                </a:moveTo>
                                <a:lnTo>
                                  <a:pt x="200" y="502"/>
                                </a:lnTo>
                                <a:lnTo>
                                  <a:pt x="200" y="504"/>
                                </a:lnTo>
                                <a:lnTo>
                                  <a:pt x="201" y="506"/>
                                </a:lnTo>
                                <a:lnTo>
                                  <a:pt x="204" y="510"/>
                                </a:lnTo>
                                <a:lnTo>
                                  <a:pt x="205" y="512"/>
                                </a:lnTo>
                                <a:lnTo>
                                  <a:pt x="203" y="514"/>
                                </a:lnTo>
                                <a:lnTo>
                                  <a:pt x="222" y="514"/>
                                </a:lnTo>
                                <a:lnTo>
                                  <a:pt x="220" y="502"/>
                                </a:lnTo>
                                <a:close/>
                                <a:moveTo>
                                  <a:pt x="293" y="508"/>
                                </a:moveTo>
                                <a:lnTo>
                                  <a:pt x="264" y="508"/>
                                </a:lnTo>
                                <a:lnTo>
                                  <a:pt x="267" y="510"/>
                                </a:lnTo>
                                <a:lnTo>
                                  <a:pt x="271" y="512"/>
                                </a:lnTo>
                                <a:lnTo>
                                  <a:pt x="273" y="510"/>
                                </a:lnTo>
                                <a:lnTo>
                                  <a:pt x="291" y="510"/>
                                </a:lnTo>
                                <a:lnTo>
                                  <a:pt x="293" y="508"/>
                                </a:lnTo>
                                <a:close/>
                                <a:moveTo>
                                  <a:pt x="328" y="454"/>
                                </a:moveTo>
                                <a:lnTo>
                                  <a:pt x="75" y="454"/>
                                </a:lnTo>
                                <a:lnTo>
                                  <a:pt x="84" y="458"/>
                                </a:lnTo>
                                <a:lnTo>
                                  <a:pt x="96" y="462"/>
                                </a:lnTo>
                                <a:lnTo>
                                  <a:pt x="107" y="464"/>
                                </a:lnTo>
                                <a:lnTo>
                                  <a:pt x="103" y="472"/>
                                </a:lnTo>
                                <a:lnTo>
                                  <a:pt x="103" y="484"/>
                                </a:lnTo>
                                <a:lnTo>
                                  <a:pt x="107" y="492"/>
                                </a:lnTo>
                                <a:lnTo>
                                  <a:pt x="115" y="504"/>
                                </a:lnTo>
                                <a:lnTo>
                                  <a:pt x="123" y="510"/>
                                </a:lnTo>
                                <a:lnTo>
                                  <a:pt x="139" y="510"/>
                                </a:lnTo>
                                <a:lnTo>
                                  <a:pt x="152" y="506"/>
                                </a:lnTo>
                                <a:lnTo>
                                  <a:pt x="161" y="496"/>
                                </a:lnTo>
                                <a:lnTo>
                                  <a:pt x="164" y="484"/>
                                </a:lnTo>
                                <a:lnTo>
                                  <a:pt x="133" y="484"/>
                                </a:lnTo>
                                <a:lnTo>
                                  <a:pt x="130" y="482"/>
                                </a:lnTo>
                                <a:lnTo>
                                  <a:pt x="130" y="478"/>
                                </a:lnTo>
                                <a:lnTo>
                                  <a:pt x="134" y="476"/>
                                </a:lnTo>
                                <a:lnTo>
                                  <a:pt x="163" y="476"/>
                                </a:lnTo>
                                <a:lnTo>
                                  <a:pt x="162" y="468"/>
                                </a:lnTo>
                                <a:lnTo>
                                  <a:pt x="169" y="464"/>
                                </a:lnTo>
                                <a:lnTo>
                                  <a:pt x="329" y="464"/>
                                </a:lnTo>
                                <a:lnTo>
                                  <a:pt x="328" y="454"/>
                                </a:lnTo>
                                <a:close/>
                                <a:moveTo>
                                  <a:pt x="362" y="506"/>
                                </a:moveTo>
                                <a:lnTo>
                                  <a:pt x="249" y="506"/>
                                </a:lnTo>
                                <a:lnTo>
                                  <a:pt x="254" y="508"/>
                                </a:lnTo>
                                <a:lnTo>
                                  <a:pt x="353" y="508"/>
                                </a:lnTo>
                                <a:lnTo>
                                  <a:pt x="358" y="510"/>
                                </a:lnTo>
                                <a:lnTo>
                                  <a:pt x="360" y="510"/>
                                </a:lnTo>
                                <a:lnTo>
                                  <a:pt x="361" y="508"/>
                                </a:lnTo>
                                <a:lnTo>
                                  <a:pt x="362" y="506"/>
                                </a:lnTo>
                                <a:close/>
                                <a:moveTo>
                                  <a:pt x="71" y="340"/>
                                </a:moveTo>
                                <a:lnTo>
                                  <a:pt x="54" y="340"/>
                                </a:lnTo>
                                <a:lnTo>
                                  <a:pt x="56" y="344"/>
                                </a:lnTo>
                                <a:lnTo>
                                  <a:pt x="61" y="358"/>
                                </a:lnTo>
                                <a:lnTo>
                                  <a:pt x="60" y="368"/>
                                </a:lnTo>
                                <a:lnTo>
                                  <a:pt x="53" y="380"/>
                                </a:lnTo>
                                <a:lnTo>
                                  <a:pt x="44" y="400"/>
                                </a:lnTo>
                                <a:lnTo>
                                  <a:pt x="41" y="416"/>
                                </a:lnTo>
                                <a:lnTo>
                                  <a:pt x="46" y="432"/>
                                </a:lnTo>
                                <a:lnTo>
                                  <a:pt x="59" y="444"/>
                                </a:lnTo>
                                <a:lnTo>
                                  <a:pt x="60" y="448"/>
                                </a:lnTo>
                                <a:lnTo>
                                  <a:pt x="54" y="456"/>
                                </a:lnTo>
                                <a:lnTo>
                                  <a:pt x="52" y="458"/>
                                </a:lnTo>
                                <a:lnTo>
                                  <a:pt x="53" y="462"/>
                                </a:lnTo>
                                <a:lnTo>
                                  <a:pt x="59" y="468"/>
                                </a:lnTo>
                                <a:lnTo>
                                  <a:pt x="63" y="472"/>
                                </a:lnTo>
                                <a:lnTo>
                                  <a:pt x="65" y="480"/>
                                </a:lnTo>
                                <a:lnTo>
                                  <a:pt x="66" y="490"/>
                                </a:lnTo>
                                <a:lnTo>
                                  <a:pt x="64" y="492"/>
                                </a:lnTo>
                                <a:lnTo>
                                  <a:pt x="64" y="496"/>
                                </a:lnTo>
                                <a:lnTo>
                                  <a:pt x="65" y="500"/>
                                </a:lnTo>
                                <a:lnTo>
                                  <a:pt x="69" y="506"/>
                                </a:lnTo>
                                <a:lnTo>
                                  <a:pt x="77" y="508"/>
                                </a:lnTo>
                                <a:lnTo>
                                  <a:pt x="91" y="508"/>
                                </a:lnTo>
                                <a:lnTo>
                                  <a:pt x="91" y="506"/>
                                </a:lnTo>
                                <a:lnTo>
                                  <a:pt x="91" y="504"/>
                                </a:lnTo>
                                <a:lnTo>
                                  <a:pt x="92" y="500"/>
                                </a:lnTo>
                                <a:lnTo>
                                  <a:pt x="88" y="496"/>
                                </a:lnTo>
                                <a:lnTo>
                                  <a:pt x="84" y="488"/>
                                </a:lnTo>
                                <a:lnTo>
                                  <a:pt x="72" y="478"/>
                                </a:lnTo>
                                <a:lnTo>
                                  <a:pt x="69" y="46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4"/>
                                </a:lnTo>
                                <a:lnTo>
                                  <a:pt x="328" y="454"/>
                                </a:lnTo>
                                <a:lnTo>
                                  <a:pt x="329" y="442"/>
                                </a:lnTo>
                                <a:lnTo>
                                  <a:pt x="329" y="440"/>
                                </a:lnTo>
                                <a:lnTo>
                                  <a:pt x="107" y="440"/>
                                </a:lnTo>
                                <a:lnTo>
                                  <a:pt x="106" y="436"/>
                                </a:lnTo>
                                <a:lnTo>
                                  <a:pt x="94" y="436"/>
                                </a:lnTo>
                                <a:lnTo>
                                  <a:pt x="92" y="434"/>
                                </a:lnTo>
                                <a:lnTo>
                                  <a:pt x="89" y="432"/>
                                </a:lnTo>
                                <a:lnTo>
                                  <a:pt x="84" y="432"/>
                                </a:lnTo>
                                <a:lnTo>
                                  <a:pt x="86" y="424"/>
                                </a:lnTo>
                                <a:lnTo>
                                  <a:pt x="69" y="424"/>
                                </a:lnTo>
                                <a:lnTo>
                                  <a:pt x="62" y="420"/>
                                </a:lnTo>
                                <a:lnTo>
                                  <a:pt x="61" y="410"/>
                                </a:lnTo>
                                <a:lnTo>
                                  <a:pt x="67" y="396"/>
                                </a:lnTo>
                                <a:lnTo>
                                  <a:pt x="75" y="376"/>
                                </a:lnTo>
                                <a:lnTo>
                                  <a:pt x="76" y="358"/>
                                </a:lnTo>
                                <a:lnTo>
                                  <a:pt x="71" y="340"/>
                                </a:lnTo>
                                <a:close/>
                                <a:moveTo>
                                  <a:pt x="367" y="498"/>
                                </a:moveTo>
                                <a:lnTo>
                                  <a:pt x="237" y="498"/>
                                </a:lnTo>
                                <a:lnTo>
                                  <a:pt x="239" y="504"/>
                                </a:lnTo>
                                <a:lnTo>
                                  <a:pt x="244" y="506"/>
                                </a:lnTo>
                                <a:lnTo>
                                  <a:pt x="247" y="508"/>
                                </a:lnTo>
                                <a:lnTo>
                                  <a:pt x="249" y="506"/>
                                </a:lnTo>
                                <a:lnTo>
                                  <a:pt x="362" y="506"/>
                                </a:lnTo>
                                <a:lnTo>
                                  <a:pt x="364" y="502"/>
                                </a:lnTo>
                                <a:lnTo>
                                  <a:pt x="365" y="500"/>
                                </a:lnTo>
                                <a:lnTo>
                                  <a:pt x="367" y="498"/>
                                </a:lnTo>
                                <a:close/>
                                <a:moveTo>
                                  <a:pt x="163" y="476"/>
                                </a:moveTo>
                                <a:lnTo>
                                  <a:pt x="134" y="476"/>
                                </a:lnTo>
                                <a:lnTo>
                                  <a:pt x="139" y="478"/>
                                </a:lnTo>
                                <a:lnTo>
                                  <a:pt x="139" y="480"/>
                                </a:lnTo>
                                <a:lnTo>
                                  <a:pt x="133" y="484"/>
                                </a:lnTo>
                                <a:lnTo>
                                  <a:pt x="164" y="484"/>
                                </a:lnTo>
                                <a:lnTo>
                                  <a:pt x="163" y="476"/>
                                </a:lnTo>
                                <a:close/>
                                <a:moveTo>
                                  <a:pt x="329" y="464"/>
                                </a:moveTo>
                                <a:lnTo>
                                  <a:pt x="174" y="464"/>
                                </a:lnTo>
                                <a:lnTo>
                                  <a:pt x="176" y="468"/>
                                </a:lnTo>
                                <a:lnTo>
                                  <a:pt x="176" y="478"/>
                                </a:lnTo>
                                <a:lnTo>
                                  <a:pt x="181" y="476"/>
                                </a:lnTo>
                                <a:lnTo>
                                  <a:pt x="387" y="476"/>
                                </a:lnTo>
                                <a:lnTo>
                                  <a:pt x="392" y="474"/>
                                </a:lnTo>
                                <a:lnTo>
                                  <a:pt x="392" y="472"/>
                                </a:lnTo>
                                <a:lnTo>
                                  <a:pt x="335" y="472"/>
                                </a:lnTo>
                                <a:lnTo>
                                  <a:pt x="329" y="466"/>
                                </a:lnTo>
                                <a:lnTo>
                                  <a:pt x="329" y="464"/>
                                </a:lnTo>
                                <a:close/>
                                <a:moveTo>
                                  <a:pt x="341" y="398"/>
                                </a:moveTo>
                                <a:lnTo>
                                  <a:pt x="341" y="400"/>
                                </a:lnTo>
                                <a:lnTo>
                                  <a:pt x="344" y="406"/>
                                </a:lnTo>
                                <a:lnTo>
                                  <a:pt x="351" y="416"/>
                                </a:lnTo>
                                <a:lnTo>
                                  <a:pt x="352" y="420"/>
                                </a:lnTo>
                                <a:lnTo>
                                  <a:pt x="353" y="424"/>
                                </a:lnTo>
                                <a:lnTo>
                                  <a:pt x="357" y="428"/>
                                </a:lnTo>
                                <a:lnTo>
                                  <a:pt x="362" y="438"/>
                                </a:lnTo>
                                <a:lnTo>
                                  <a:pt x="362" y="440"/>
                                </a:lnTo>
                                <a:lnTo>
                                  <a:pt x="364" y="442"/>
                                </a:lnTo>
                                <a:lnTo>
                                  <a:pt x="364" y="444"/>
                                </a:lnTo>
                                <a:lnTo>
                                  <a:pt x="365" y="448"/>
                                </a:lnTo>
                                <a:lnTo>
                                  <a:pt x="366" y="450"/>
                                </a:lnTo>
                                <a:lnTo>
                                  <a:pt x="369" y="452"/>
                                </a:lnTo>
                                <a:lnTo>
                                  <a:pt x="366" y="458"/>
                                </a:lnTo>
                                <a:lnTo>
                                  <a:pt x="361" y="464"/>
                                </a:lnTo>
                                <a:lnTo>
                                  <a:pt x="354" y="468"/>
                                </a:lnTo>
                                <a:lnTo>
                                  <a:pt x="343" y="472"/>
                                </a:lnTo>
                                <a:lnTo>
                                  <a:pt x="392" y="472"/>
                                </a:lnTo>
                                <a:lnTo>
                                  <a:pt x="394" y="464"/>
                                </a:lnTo>
                                <a:lnTo>
                                  <a:pt x="395" y="450"/>
                                </a:lnTo>
                                <a:lnTo>
                                  <a:pt x="399" y="450"/>
                                </a:lnTo>
                                <a:lnTo>
                                  <a:pt x="402" y="448"/>
                                </a:lnTo>
                                <a:lnTo>
                                  <a:pt x="400" y="448"/>
                                </a:lnTo>
                                <a:lnTo>
                                  <a:pt x="399" y="446"/>
                                </a:lnTo>
                                <a:lnTo>
                                  <a:pt x="399" y="440"/>
                                </a:lnTo>
                                <a:lnTo>
                                  <a:pt x="408" y="440"/>
                                </a:lnTo>
                                <a:lnTo>
                                  <a:pt x="409" y="438"/>
                                </a:lnTo>
                                <a:lnTo>
                                  <a:pt x="409" y="436"/>
                                </a:lnTo>
                                <a:lnTo>
                                  <a:pt x="406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04" y="430"/>
                                </a:lnTo>
                                <a:lnTo>
                                  <a:pt x="402" y="426"/>
                                </a:lnTo>
                                <a:lnTo>
                                  <a:pt x="398" y="424"/>
                                </a:lnTo>
                                <a:lnTo>
                                  <a:pt x="392" y="414"/>
                                </a:lnTo>
                                <a:lnTo>
                                  <a:pt x="389" y="406"/>
                                </a:lnTo>
                                <a:lnTo>
                                  <a:pt x="352" y="406"/>
                                </a:lnTo>
                                <a:lnTo>
                                  <a:pt x="345" y="400"/>
                                </a:lnTo>
                                <a:lnTo>
                                  <a:pt x="341" y="398"/>
                                </a:lnTo>
                                <a:close/>
                                <a:moveTo>
                                  <a:pt x="118" y="438"/>
                                </a:moveTo>
                                <a:lnTo>
                                  <a:pt x="113" y="438"/>
                                </a:lnTo>
                                <a:lnTo>
                                  <a:pt x="107" y="440"/>
                                </a:lnTo>
                                <a:lnTo>
                                  <a:pt x="123" y="440"/>
                                </a:lnTo>
                                <a:lnTo>
                                  <a:pt x="118" y="438"/>
                                </a:lnTo>
                                <a:close/>
                                <a:moveTo>
                                  <a:pt x="196" y="404"/>
                                </a:moveTo>
                                <a:lnTo>
                                  <a:pt x="195" y="406"/>
                                </a:lnTo>
                                <a:lnTo>
                                  <a:pt x="199" y="408"/>
                                </a:lnTo>
                                <a:lnTo>
                                  <a:pt x="211" y="414"/>
                                </a:lnTo>
                                <a:lnTo>
                                  <a:pt x="218" y="422"/>
                                </a:lnTo>
                                <a:lnTo>
                                  <a:pt x="218" y="432"/>
                                </a:lnTo>
                                <a:lnTo>
                                  <a:pt x="203" y="432"/>
                                </a:lnTo>
                                <a:lnTo>
                                  <a:pt x="199" y="434"/>
                                </a:lnTo>
                                <a:lnTo>
                                  <a:pt x="196" y="436"/>
                                </a:lnTo>
                                <a:lnTo>
                                  <a:pt x="132" y="436"/>
                                </a:lnTo>
                                <a:lnTo>
                                  <a:pt x="123" y="440"/>
                                </a:lnTo>
                                <a:lnTo>
                                  <a:pt x="329" y="440"/>
                                </a:lnTo>
                                <a:lnTo>
                                  <a:pt x="331" y="434"/>
                                </a:lnTo>
                                <a:lnTo>
                                  <a:pt x="331" y="422"/>
                                </a:lnTo>
                                <a:lnTo>
                                  <a:pt x="334" y="412"/>
                                </a:lnTo>
                                <a:lnTo>
                                  <a:pt x="227" y="412"/>
                                </a:lnTo>
                                <a:lnTo>
                                  <a:pt x="214" y="408"/>
                                </a:lnTo>
                                <a:lnTo>
                                  <a:pt x="201" y="406"/>
                                </a:lnTo>
                                <a:lnTo>
                                  <a:pt x="196" y="404"/>
                                </a:lnTo>
                                <a:close/>
                                <a:moveTo>
                                  <a:pt x="101" y="434"/>
                                </a:moveTo>
                                <a:lnTo>
                                  <a:pt x="94" y="436"/>
                                </a:lnTo>
                                <a:lnTo>
                                  <a:pt x="106" y="436"/>
                                </a:lnTo>
                                <a:lnTo>
                                  <a:pt x="101" y="434"/>
                                </a:lnTo>
                                <a:close/>
                                <a:moveTo>
                                  <a:pt x="160" y="428"/>
                                </a:moveTo>
                                <a:lnTo>
                                  <a:pt x="151" y="430"/>
                                </a:lnTo>
                                <a:lnTo>
                                  <a:pt x="144" y="436"/>
                                </a:lnTo>
                                <a:lnTo>
                                  <a:pt x="192" y="436"/>
                                </a:lnTo>
                                <a:lnTo>
                                  <a:pt x="188" y="432"/>
                                </a:lnTo>
                                <a:lnTo>
                                  <a:pt x="169" y="432"/>
                                </a:lnTo>
                                <a:lnTo>
                                  <a:pt x="160" y="428"/>
                                </a:lnTo>
                                <a:close/>
                                <a:moveTo>
                                  <a:pt x="212" y="380"/>
                                </a:moveTo>
                                <a:lnTo>
                                  <a:pt x="171" y="380"/>
                                </a:lnTo>
                                <a:lnTo>
                                  <a:pt x="172" y="382"/>
                                </a:lnTo>
                                <a:lnTo>
                                  <a:pt x="166" y="394"/>
                                </a:lnTo>
                                <a:lnTo>
                                  <a:pt x="157" y="404"/>
                                </a:lnTo>
                                <a:lnTo>
                                  <a:pt x="153" y="408"/>
                                </a:lnTo>
                                <a:lnTo>
                                  <a:pt x="152" y="414"/>
                                </a:lnTo>
                                <a:lnTo>
                                  <a:pt x="158" y="420"/>
                                </a:lnTo>
                                <a:lnTo>
                                  <a:pt x="167" y="424"/>
                                </a:lnTo>
                                <a:lnTo>
                                  <a:pt x="170" y="428"/>
                                </a:lnTo>
                                <a:lnTo>
                                  <a:pt x="169" y="432"/>
                                </a:lnTo>
                                <a:lnTo>
                                  <a:pt x="188" y="432"/>
                                </a:lnTo>
                                <a:lnTo>
                                  <a:pt x="179" y="422"/>
                                </a:lnTo>
                                <a:lnTo>
                                  <a:pt x="178" y="414"/>
                                </a:lnTo>
                                <a:lnTo>
                                  <a:pt x="189" y="406"/>
                                </a:lnTo>
                                <a:lnTo>
                                  <a:pt x="194" y="402"/>
                                </a:lnTo>
                                <a:lnTo>
                                  <a:pt x="203" y="392"/>
                                </a:lnTo>
                                <a:lnTo>
                                  <a:pt x="212" y="380"/>
                                </a:lnTo>
                                <a:close/>
                                <a:moveTo>
                                  <a:pt x="76" y="392"/>
                                </a:moveTo>
                                <a:lnTo>
                                  <a:pt x="73" y="412"/>
                                </a:lnTo>
                                <a:lnTo>
                                  <a:pt x="71" y="418"/>
                                </a:lnTo>
                                <a:lnTo>
                                  <a:pt x="69" y="424"/>
                                </a:lnTo>
                                <a:lnTo>
                                  <a:pt x="86" y="424"/>
                                </a:lnTo>
                                <a:lnTo>
                                  <a:pt x="88" y="416"/>
                                </a:lnTo>
                                <a:lnTo>
                                  <a:pt x="98" y="408"/>
                                </a:lnTo>
                                <a:lnTo>
                                  <a:pt x="113" y="406"/>
                                </a:lnTo>
                                <a:lnTo>
                                  <a:pt x="125" y="402"/>
                                </a:lnTo>
                                <a:lnTo>
                                  <a:pt x="137" y="398"/>
                                </a:lnTo>
                                <a:lnTo>
                                  <a:pt x="145" y="394"/>
                                </a:lnTo>
                                <a:lnTo>
                                  <a:pt x="83" y="394"/>
                                </a:lnTo>
                                <a:lnTo>
                                  <a:pt x="76" y="392"/>
                                </a:lnTo>
                                <a:close/>
                                <a:moveTo>
                                  <a:pt x="254" y="380"/>
                                </a:moveTo>
                                <a:lnTo>
                                  <a:pt x="247" y="380"/>
                                </a:lnTo>
                                <a:lnTo>
                                  <a:pt x="254" y="388"/>
                                </a:lnTo>
                                <a:lnTo>
                                  <a:pt x="256" y="396"/>
                                </a:lnTo>
                                <a:lnTo>
                                  <a:pt x="250" y="404"/>
                                </a:lnTo>
                                <a:lnTo>
                                  <a:pt x="256" y="408"/>
                                </a:lnTo>
                                <a:lnTo>
                                  <a:pt x="256" y="410"/>
                                </a:lnTo>
                                <a:lnTo>
                                  <a:pt x="250" y="412"/>
                                </a:lnTo>
                                <a:lnTo>
                                  <a:pt x="334" y="412"/>
                                </a:lnTo>
                                <a:lnTo>
                                  <a:pt x="335" y="406"/>
                                </a:lnTo>
                                <a:lnTo>
                                  <a:pt x="333" y="402"/>
                                </a:lnTo>
                                <a:lnTo>
                                  <a:pt x="289" y="402"/>
                                </a:lnTo>
                                <a:lnTo>
                                  <a:pt x="281" y="396"/>
                                </a:lnTo>
                                <a:lnTo>
                                  <a:pt x="266" y="386"/>
                                </a:lnTo>
                                <a:lnTo>
                                  <a:pt x="254" y="380"/>
                                </a:lnTo>
                                <a:close/>
                                <a:moveTo>
                                  <a:pt x="330" y="352"/>
                                </a:moveTo>
                                <a:lnTo>
                                  <a:pt x="315" y="352"/>
                                </a:lnTo>
                                <a:lnTo>
                                  <a:pt x="319" y="354"/>
                                </a:lnTo>
                                <a:lnTo>
                                  <a:pt x="320" y="356"/>
                                </a:lnTo>
                                <a:lnTo>
                                  <a:pt x="337" y="378"/>
                                </a:lnTo>
                                <a:lnTo>
                                  <a:pt x="332" y="380"/>
                                </a:lnTo>
                                <a:lnTo>
                                  <a:pt x="345" y="390"/>
                                </a:lnTo>
                                <a:lnTo>
                                  <a:pt x="343" y="392"/>
                                </a:lnTo>
                                <a:lnTo>
                                  <a:pt x="344" y="392"/>
                                </a:lnTo>
                                <a:lnTo>
                                  <a:pt x="347" y="394"/>
                                </a:lnTo>
                                <a:lnTo>
                                  <a:pt x="345" y="396"/>
                                </a:lnTo>
                                <a:lnTo>
                                  <a:pt x="346" y="398"/>
                                </a:lnTo>
                                <a:lnTo>
                                  <a:pt x="349" y="398"/>
                                </a:lnTo>
                                <a:lnTo>
                                  <a:pt x="350" y="402"/>
                                </a:lnTo>
                                <a:lnTo>
                                  <a:pt x="352" y="406"/>
                                </a:lnTo>
                                <a:lnTo>
                                  <a:pt x="389" y="406"/>
                                </a:lnTo>
                                <a:lnTo>
                                  <a:pt x="387" y="400"/>
                                </a:lnTo>
                                <a:lnTo>
                                  <a:pt x="385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69" y="390"/>
                                </a:lnTo>
                                <a:lnTo>
                                  <a:pt x="366" y="384"/>
                                </a:lnTo>
                                <a:lnTo>
                                  <a:pt x="363" y="376"/>
                                </a:lnTo>
                                <a:lnTo>
                                  <a:pt x="363" y="374"/>
                                </a:lnTo>
                                <a:lnTo>
                                  <a:pt x="348" y="374"/>
                                </a:lnTo>
                                <a:lnTo>
                                  <a:pt x="347" y="372"/>
                                </a:lnTo>
                                <a:lnTo>
                                  <a:pt x="344" y="372"/>
                                </a:lnTo>
                                <a:lnTo>
                                  <a:pt x="330" y="352"/>
                                </a:lnTo>
                                <a:close/>
                                <a:moveTo>
                                  <a:pt x="432" y="320"/>
                                </a:moveTo>
                                <a:lnTo>
                                  <a:pt x="414" y="320"/>
                                </a:lnTo>
                                <a:lnTo>
                                  <a:pt x="419" y="326"/>
                                </a:lnTo>
                                <a:lnTo>
                                  <a:pt x="434" y="340"/>
                                </a:lnTo>
                                <a:lnTo>
                                  <a:pt x="437" y="344"/>
                                </a:lnTo>
                                <a:lnTo>
                                  <a:pt x="437" y="346"/>
                                </a:lnTo>
                                <a:lnTo>
                                  <a:pt x="434" y="352"/>
                                </a:lnTo>
                                <a:lnTo>
                                  <a:pt x="437" y="356"/>
                                </a:lnTo>
                                <a:lnTo>
                                  <a:pt x="442" y="360"/>
                                </a:lnTo>
                                <a:lnTo>
                                  <a:pt x="447" y="366"/>
                                </a:lnTo>
                                <a:lnTo>
                                  <a:pt x="447" y="372"/>
                                </a:lnTo>
                                <a:lnTo>
                                  <a:pt x="443" y="382"/>
                                </a:lnTo>
                                <a:lnTo>
                                  <a:pt x="441" y="388"/>
                                </a:lnTo>
                                <a:lnTo>
                                  <a:pt x="442" y="390"/>
                                </a:lnTo>
                                <a:lnTo>
                                  <a:pt x="445" y="392"/>
                                </a:lnTo>
                                <a:lnTo>
                                  <a:pt x="455" y="400"/>
                                </a:lnTo>
                                <a:lnTo>
                                  <a:pt x="461" y="404"/>
                                </a:lnTo>
                                <a:lnTo>
                                  <a:pt x="465" y="404"/>
                                </a:lnTo>
                                <a:lnTo>
                                  <a:pt x="464" y="394"/>
                                </a:lnTo>
                                <a:lnTo>
                                  <a:pt x="464" y="388"/>
                                </a:lnTo>
                                <a:lnTo>
                                  <a:pt x="462" y="384"/>
                                </a:lnTo>
                                <a:lnTo>
                                  <a:pt x="460" y="380"/>
                                </a:lnTo>
                                <a:lnTo>
                                  <a:pt x="456" y="374"/>
                                </a:lnTo>
                                <a:lnTo>
                                  <a:pt x="454" y="368"/>
                                </a:lnTo>
                                <a:lnTo>
                                  <a:pt x="454" y="364"/>
                                </a:lnTo>
                                <a:lnTo>
                                  <a:pt x="454" y="358"/>
                                </a:lnTo>
                                <a:lnTo>
                                  <a:pt x="454" y="350"/>
                                </a:lnTo>
                                <a:lnTo>
                                  <a:pt x="452" y="344"/>
                                </a:lnTo>
                                <a:lnTo>
                                  <a:pt x="447" y="340"/>
                                </a:lnTo>
                                <a:lnTo>
                                  <a:pt x="442" y="334"/>
                                </a:lnTo>
                                <a:lnTo>
                                  <a:pt x="437" y="328"/>
                                </a:lnTo>
                                <a:lnTo>
                                  <a:pt x="433" y="322"/>
                                </a:lnTo>
                                <a:lnTo>
                                  <a:pt x="432" y="320"/>
                                </a:lnTo>
                                <a:close/>
                                <a:moveTo>
                                  <a:pt x="316" y="396"/>
                                </a:moveTo>
                                <a:lnTo>
                                  <a:pt x="303" y="396"/>
                                </a:lnTo>
                                <a:lnTo>
                                  <a:pt x="299" y="400"/>
                                </a:lnTo>
                                <a:lnTo>
                                  <a:pt x="295" y="402"/>
                                </a:lnTo>
                                <a:lnTo>
                                  <a:pt x="333" y="402"/>
                                </a:lnTo>
                                <a:lnTo>
                                  <a:pt x="331" y="398"/>
                                </a:lnTo>
                                <a:lnTo>
                                  <a:pt x="316" y="396"/>
                                </a:lnTo>
                                <a:close/>
                                <a:moveTo>
                                  <a:pt x="9" y="268"/>
                                </a:moveTo>
                                <a:lnTo>
                                  <a:pt x="2" y="278"/>
                                </a:lnTo>
                                <a:lnTo>
                                  <a:pt x="1" y="288"/>
                                </a:lnTo>
                                <a:lnTo>
                                  <a:pt x="0" y="298"/>
                                </a:lnTo>
                                <a:lnTo>
                                  <a:pt x="5" y="306"/>
                                </a:lnTo>
                                <a:lnTo>
                                  <a:pt x="17" y="314"/>
                                </a:lnTo>
                                <a:lnTo>
                                  <a:pt x="24" y="316"/>
                                </a:lnTo>
                                <a:lnTo>
                                  <a:pt x="26" y="324"/>
                                </a:lnTo>
                                <a:lnTo>
                                  <a:pt x="20" y="332"/>
                                </a:lnTo>
                                <a:lnTo>
                                  <a:pt x="13" y="346"/>
                                </a:lnTo>
                                <a:lnTo>
                                  <a:pt x="11" y="362"/>
                                </a:lnTo>
                                <a:lnTo>
                                  <a:pt x="14" y="378"/>
                                </a:lnTo>
                                <a:lnTo>
                                  <a:pt x="21" y="398"/>
                                </a:lnTo>
                                <a:lnTo>
                                  <a:pt x="23" y="396"/>
                                </a:lnTo>
                                <a:lnTo>
                                  <a:pt x="25" y="378"/>
                                </a:lnTo>
                                <a:lnTo>
                                  <a:pt x="29" y="364"/>
                                </a:lnTo>
                                <a:lnTo>
                                  <a:pt x="34" y="354"/>
                                </a:lnTo>
                                <a:lnTo>
                                  <a:pt x="41" y="350"/>
                                </a:lnTo>
                                <a:lnTo>
                                  <a:pt x="44" y="350"/>
                                </a:lnTo>
                                <a:lnTo>
                                  <a:pt x="47" y="348"/>
                                </a:lnTo>
                                <a:lnTo>
                                  <a:pt x="49" y="344"/>
                                </a:lnTo>
                                <a:lnTo>
                                  <a:pt x="52" y="340"/>
                                </a:lnTo>
                                <a:lnTo>
                                  <a:pt x="71" y="340"/>
                                </a:lnTo>
                                <a:lnTo>
                                  <a:pt x="60" y="324"/>
                                </a:lnTo>
                                <a:lnTo>
                                  <a:pt x="66" y="308"/>
                                </a:lnTo>
                                <a:lnTo>
                                  <a:pt x="24" y="308"/>
                                </a:lnTo>
                                <a:lnTo>
                                  <a:pt x="18" y="304"/>
                                </a:lnTo>
                                <a:lnTo>
                                  <a:pt x="6" y="294"/>
                                </a:lnTo>
                                <a:lnTo>
                                  <a:pt x="4" y="286"/>
                                </a:lnTo>
                                <a:lnTo>
                                  <a:pt x="10" y="280"/>
                                </a:lnTo>
                                <a:lnTo>
                                  <a:pt x="19" y="272"/>
                                </a:lnTo>
                                <a:lnTo>
                                  <a:pt x="23" y="272"/>
                                </a:lnTo>
                                <a:lnTo>
                                  <a:pt x="9" y="268"/>
                                </a:lnTo>
                                <a:close/>
                                <a:moveTo>
                                  <a:pt x="382" y="392"/>
                                </a:moveTo>
                                <a:lnTo>
                                  <a:pt x="376" y="396"/>
                                </a:lnTo>
                                <a:lnTo>
                                  <a:pt x="385" y="396"/>
                                </a:lnTo>
                                <a:lnTo>
                                  <a:pt x="382" y="392"/>
                                </a:lnTo>
                                <a:close/>
                                <a:moveTo>
                                  <a:pt x="429" y="270"/>
                                </a:moveTo>
                                <a:lnTo>
                                  <a:pt x="97" y="270"/>
                                </a:lnTo>
                                <a:lnTo>
                                  <a:pt x="116" y="272"/>
                                </a:lnTo>
                                <a:lnTo>
                                  <a:pt x="109" y="282"/>
                                </a:lnTo>
                                <a:lnTo>
                                  <a:pt x="103" y="298"/>
                                </a:lnTo>
                                <a:lnTo>
                                  <a:pt x="99" y="318"/>
                                </a:lnTo>
                                <a:lnTo>
                                  <a:pt x="99" y="346"/>
                                </a:lnTo>
                                <a:lnTo>
                                  <a:pt x="100" y="354"/>
                                </a:lnTo>
                                <a:lnTo>
                                  <a:pt x="100" y="358"/>
                                </a:lnTo>
                                <a:lnTo>
                                  <a:pt x="100" y="366"/>
                                </a:lnTo>
                                <a:lnTo>
                                  <a:pt x="98" y="376"/>
                                </a:lnTo>
                                <a:lnTo>
                                  <a:pt x="93" y="384"/>
                                </a:lnTo>
                                <a:lnTo>
                                  <a:pt x="83" y="394"/>
                                </a:lnTo>
                                <a:lnTo>
                                  <a:pt x="145" y="394"/>
                                </a:lnTo>
                                <a:lnTo>
                                  <a:pt x="150" y="392"/>
                                </a:lnTo>
                                <a:lnTo>
                                  <a:pt x="163" y="386"/>
                                </a:lnTo>
                                <a:lnTo>
                                  <a:pt x="171" y="380"/>
                                </a:lnTo>
                                <a:lnTo>
                                  <a:pt x="212" y="380"/>
                                </a:lnTo>
                                <a:lnTo>
                                  <a:pt x="214" y="378"/>
                                </a:lnTo>
                                <a:lnTo>
                                  <a:pt x="221" y="378"/>
                                </a:lnTo>
                                <a:lnTo>
                                  <a:pt x="227" y="376"/>
                                </a:lnTo>
                                <a:lnTo>
                                  <a:pt x="234" y="376"/>
                                </a:lnTo>
                                <a:lnTo>
                                  <a:pt x="275" y="368"/>
                                </a:lnTo>
                                <a:lnTo>
                                  <a:pt x="294" y="362"/>
                                </a:lnTo>
                                <a:lnTo>
                                  <a:pt x="311" y="354"/>
                                </a:lnTo>
                                <a:lnTo>
                                  <a:pt x="315" y="352"/>
                                </a:lnTo>
                                <a:lnTo>
                                  <a:pt x="330" y="352"/>
                                </a:lnTo>
                                <a:lnTo>
                                  <a:pt x="328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32" y="346"/>
                                </a:lnTo>
                                <a:lnTo>
                                  <a:pt x="349" y="344"/>
                                </a:lnTo>
                                <a:lnTo>
                                  <a:pt x="364" y="340"/>
                                </a:lnTo>
                                <a:lnTo>
                                  <a:pt x="394" y="328"/>
                                </a:lnTo>
                                <a:lnTo>
                                  <a:pt x="408" y="322"/>
                                </a:lnTo>
                                <a:lnTo>
                                  <a:pt x="414" y="320"/>
                                </a:lnTo>
                                <a:lnTo>
                                  <a:pt x="432" y="320"/>
                                </a:lnTo>
                                <a:lnTo>
                                  <a:pt x="432" y="318"/>
                                </a:lnTo>
                                <a:lnTo>
                                  <a:pt x="431" y="316"/>
                                </a:lnTo>
                                <a:lnTo>
                                  <a:pt x="429" y="316"/>
                                </a:lnTo>
                                <a:lnTo>
                                  <a:pt x="428" y="302"/>
                                </a:lnTo>
                                <a:lnTo>
                                  <a:pt x="404" y="302"/>
                                </a:lnTo>
                                <a:lnTo>
                                  <a:pt x="399" y="300"/>
                                </a:lnTo>
                                <a:lnTo>
                                  <a:pt x="399" y="298"/>
                                </a:lnTo>
                                <a:lnTo>
                                  <a:pt x="405" y="294"/>
                                </a:lnTo>
                                <a:lnTo>
                                  <a:pt x="416" y="284"/>
                                </a:lnTo>
                                <a:lnTo>
                                  <a:pt x="427" y="272"/>
                                </a:lnTo>
                                <a:lnTo>
                                  <a:pt x="429" y="270"/>
                                </a:lnTo>
                                <a:close/>
                                <a:moveTo>
                                  <a:pt x="363" y="366"/>
                                </a:moveTo>
                                <a:lnTo>
                                  <a:pt x="353" y="366"/>
                                </a:lnTo>
                                <a:lnTo>
                                  <a:pt x="348" y="374"/>
                                </a:lnTo>
                                <a:lnTo>
                                  <a:pt x="363" y="374"/>
                                </a:lnTo>
                                <a:lnTo>
                                  <a:pt x="363" y="366"/>
                                </a:lnTo>
                                <a:close/>
                                <a:moveTo>
                                  <a:pt x="346" y="366"/>
                                </a:moveTo>
                                <a:lnTo>
                                  <a:pt x="344" y="372"/>
                                </a:lnTo>
                                <a:lnTo>
                                  <a:pt x="347" y="372"/>
                                </a:lnTo>
                                <a:lnTo>
                                  <a:pt x="346" y="366"/>
                                </a:lnTo>
                                <a:close/>
                                <a:moveTo>
                                  <a:pt x="428" y="236"/>
                                </a:moveTo>
                                <a:lnTo>
                                  <a:pt x="420" y="252"/>
                                </a:lnTo>
                                <a:lnTo>
                                  <a:pt x="404" y="264"/>
                                </a:lnTo>
                                <a:lnTo>
                                  <a:pt x="401" y="266"/>
                                </a:lnTo>
                                <a:lnTo>
                                  <a:pt x="431" y="266"/>
                                </a:lnTo>
                                <a:lnTo>
                                  <a:pt x="437" y="272"/>
                                </a:lnTo>
                                <a:lnTo>
                                  <a:pt x="453" y="288"/>
                                </a:lnTo>
                                <a:lnTo>
                                  <a:pt x="453" y="296"/>
                                </a:lnTo>
                                <a:lnTo>
                                  <a:pt x="454" y="302"/>
                                </a:lnTo>
                                <a:lnTo>
                                  <a:pt x="460" y="302"/>
                                </a:lnTo>
                                <a:lnTo>
                                  <a:pt x="463" y="308"/>
                                </a:lnTo>
                                <a:lnTo>
                                  <a:pt x="465" y="314"/>
                                </a:lnTo>
                                <a:lnTo>
                                  <a:pt x="462" y="318"/>
                                </a:lnTo>
                                <a:lnTo>
                                  <a:pt x="458" y="320"/>
                                </a:lnTo>
                                <a:lnTo>
                                  <a:pt x="455" y="322"/>
                                </a:lnTo>
                                <a:lnTo>
                                  <a:pt x="455" y="328"/>
                                </a:lnTo>
                                <a:lnTo>
                                  <a:pt x="456" y="334"/>
                                </a:lnTo>
                                <a:lnTo>
                                  <a:pt x="463" y="340"/>
                                </a:lnTo>
                                <a:lnTo>
                                  <a:pt x="472" y="344"/>
                                </a:lnTo>
                                <a:lnTo>
                                  <a:pt x="474" y="342"/>
                                </a:lnTo>
                                <a:lnTo>
                                  <a:pt x="476" y="336"/>
                                </a:lnTo>
                                <a:lnTo>
                                  <a:pt x="477" y="330"/>
                                </a:lnTo>
                                <a:lnTo>
                                  <a:pt x="474" y="322"/>
                                </a:lnTo>
                                <a:lnTo>
                                  <a:pt x="472" y="314"/>
                                </a:lnTo>
                                <a:lnTo>
                                  <a:pt x="471" y="310"/>
                                </a:lnTo>
                                <a:lnTo>
                                  <a:pt x="472" y="304"/>
                                </a:lnTo>
                                <a:lnTo>
                                  <a:pt x="473" y="296"/>
                                </a:lnTo>
                                <a:lnTo>
                                  <a:pt x="473" y="292"/>
                                </a:lnTo>
                                <a:lnTo>
                                  <a:pt x="465" y="286"/>
                                </a:lnTo>
                                <a:lnTo>
                                  <a:pt x="458" y="278"/>
                                </a:lnTo>
                                <a:lnTo>
                                  <a:pt x="451" y="272"/>
                                </a:lnTo>
                                <a:lnTo>
                                  <a:pt x="445" y="264"/>
                                </a:lnTo>
                                <a:lnTo>
                                  <a:pt x="440" y="256"/>
                                </a:lnTo>
                                <a:lnTo>
                                  <a:pt x="440" y="240"/>
                                </a:lnTo>
                                <a:lnTo>
                                  <a:pt x="428" y="236"/>
                                </a:lnTo>
                                <a:close/>
                                <a:moveTo>
                                  <a:pt x="80" y="240"/>
                                </a:moveTo>
                                <a:lnTo>
                                  <a:pt x="66" y="244"/>
                                </a:lnTo>
                                <a:lnTo>
                                  <a:pt x="52" y="256"/>
                                </a:lnTo>
                                <a:lnTo>
                                  <a:pt x="46" y="264"/>
                                </a:lnTo>
                                <a:lnTo>
                                  <a:pt x="40" y="276"/>
                                </a:lnTo>
                                <a:lnTo>
                                  <a:pt x="34" y="288"/>
                                </a:lnTo>
                                <a:lnTo>
                                  <a:pt x="29" y="302"/>
                                </a:lnTo>
                                <a:lnTo>
                                  <a:pt x="27" y="306"/>
                                </a:lnTo>
                                <a:lnTo>
                                  <a:pt x="24" y="308"/>
                                </a:lnTo>
                                <a:lnTo>
                                  <a:pt x="66" y="308"/>
                                </a:lnTo>
                                <a:lnTo>
                                  <a:pt x="69" y="298"/>
                                </a:lnTo>
                                <a:lnTo>
                                  <a:pt x="82" y="280"/>
                                </a:lnTo>
                                <a:lnTo>
                                  <a:pt x="97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31" y="266"/>
                                </a:lnTo>
                                <a:lnTo>
                                  <a:pt x="401" y="266"/>
                                </a:lnTo>
                                <a:lnTo>
                                  <a:pt x="398" y="262"/>
                                </a:lnTo>
                                <a:lnTo>
                                  <a:pt x="398" y="260"/>
                                </a:lnTo>
                                <a:lnTo>
                                  <a:pt x="127" y="260"/>
                                </a:lnTo>
                                <a:lnTo>
                                  <a:pt x="122" y="256"/>
                                </a:lnTo>
                                <a:lnTo>
                                  <a:pt x="117" y="254"/>
                                </a:lnTo>
                                <a:lnTo>
                                  <a:pt x="112" y="252"/>
                                </a:lnTo>
                                <a:lnTo>
                                  <a:pt x="95" y="244"/>
                                </a:lnTo>
                                <a:lnTo>
                                  <a:pt x="80" y="240"/>
                                </a:lnTo>
                                <a:close/>
                                <a:moveTo>
                                  <a:pt x="419" y="296"/>
                                </a:moveTo>
                                <a:lnTo>
                                  <a:pt x="414" y="300"/>
                                </a:lnTo>
                                <a:lnTo>
                                  <a:pt x="409" y="302"/>
                                </a:lnTo>
                                <a:lnTo>
                                  <a:pt x="428" y="302"/>
                                </a:lnTo>
                                <a:lnTo>
                                  <a:pt x="419" y="296"/>
                                </a:lnTo>
                                <a:close/>
                                <a:moveTo>
                                  <a:pt x="24" y="258"/>
                                </a:moveTo>
                                <a:lnTo>
                                  <a:pt x="22" y="258"/>
                                </a:lnTo>
                                <a:lnTo>
                                  <a:pt x="23" y="272"/>
                                </a:lnTo>
                                <a:lnTo>
                                  <a:pt x="19" y="272"/>
                                </a:lnTo>
                                <a:lnTo>
                                  <a:pt x="22" y="276"/>
                                </a:lnTo>
                                <a:lnTo>
                                  <a:pt x="17" y="280"/>
                                </a:lnTo>
                                <a:lnTo>
                                  <a:pt x="17" y="282"/>
                                </a:lnTo>
                                <a:lnTo>
                                  <a:pt x="24" y="282"/>
                                </a:lnTo>
                                <a:lnTo>
                                  <a:pt x="27" y="286"/>
                                </a:lnTo>
                                <a:lnTo>
                                  <a:pt x="29" y="292"/>
                                </a:lnTo>
                                <a:lnTo>
                                  <a:pt x="35" y="276"/>
                                </a:lnTo>
                                <a:lnTo>
                                  <a:pt x="32" y="266"/>
                                </a:lnTo>
                                <a:lnTo>
                                  <a:pt x="24" y="258"/>
                                </a:lnTo>
                                <a:close/>
                                <a:moveTo>
                                  <a:pt x="375" y="214"/>
                                </a:moveTo>
                                <a:lnTo>
                                  <a:pt x="104" y="214"/>
                                </a:lnTo>
                                <a:lnTo>
                                  <a:pt x="121" y="216"/>
                                </a:lnTo>
                                <a:lnTo>
                                  <a:pt x="136" y="224"/>
                                </a:lnTo>
                                <a:lnTo>
                                  <a:pt x="145" y="232"/>
                                </a:lnTo>
                                <a:lnTo>
                                  <a:pt x="143" y="236"/>
                                </a:lnTo>
                                <a:lnTo>
                                  <a:pt x="157" y="236"/>
                                </a:lnTo>
                                <a:lnTo>
                                  <a:pt x="156" y="242"/>
                                </a:lnTo>
                                <a:lnTo>
                                  <a:pt x="157" y="246"/>
                                </a:lnTo>
                                <a:lnTo>
                                  <a:pt x="162" y="246"/>
                                </a:lnTo>
                                <a:lnTo>
                                  <a:pt x="163" y="254"/>
                                </a:lnTo>
                                <a:lnTo>
                                  <a:pt x="151" y="254"/>
                                </a:lnTo>
                                <a:lnTo>
                                  <a:pt x="145" y="256"/>
                                </a:lnTo>
                                <a:lnTo>
                                  <a:pt x="139" y="258"/>
                                </a:lnTo>
                                <a:lnTo>
                                  <a:pt x="133" y="260"/>
                                </a:lnTo>
                                <a:lnTo>
                                  <a:pt x="398" y="260"/>
                                </a:lnTo>
                                <a:lnTo>
                                  <a:pt x="398" y="258"/>
                                </a:lnTo>
                                <a:lnTo>
                                  <a:pt x="395" y="244"/>
                                </a:lnTo>
                                <a:lnTo>
                                  <a:pt x="388" y="232"/>
                                </a:lnTo>
                                <a:lnTo>
                                  <a:pt x="380" y="220"/>
                                </a:lnTo>
                                <a:lnTo>
                                  <a:pt x="375" y="214"/>
                                </a:lnTo>
                                <a:close/>
                                <a:moveTo>
                                  <a:pt x="389" y="128"/>
                                </a:moveTo>
                                <a:lnTo>
                                  <a:pt x="117" y="128"/>
                                </a:lnTo>
                                <a:lnTo>
                                  <a:pt x="118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6"/>
                                </a:lnTo>
                                <a:lnTo>
                                  <a:pt x="119" y="144"/>
                                </a:lnTo>
                                <a:lnTo>
                                  <a:pt x="111" y="146"/>
                                </a:lnTo>
                                <a:lnTo>
                                  <a:pt x="99" y="150"/>
                                </a:lnTo>
                                <a:lnTo>
                                  <a:pt x="89" y="154"/>
                                </a:lnTo>
                                <a:lnTo>
                                  <a:pt x="84" y="160"/>
                                </a:lnTo>
                                <a:lnTo>
                                  <a:pt x="85" y="170"/>
                                </a:lnTo>
                                <a:lnTo>
                                  <a:pt x="91" y="178"/>
                                </a:lnTo>
                                <a:lnTo>
                                  <a:pt x="88" y="186"/>
                                </a:lnTo>
                                <a:lnTo>
                                  <a:pt x="76" y="194"/>
                                </a:lnTo>
                                <a:lnTo>
                                  <a:pt x="73" y="196"/>
                                </a:lnTo>
                                <a:lnTo>
                                  <a:pt x="72" y="198"/>
                                </a:lnTo>
                                <a:lnTo>
                                  <a:pt x="73" y="204"/>
                                </a:lnTo>
                                <a:lnTo>
                                  <a:pt x="69" y="206"/>
                                </a:lnTo>
                                <a:lnTo>
                                  <a:pt x="67" y="210"/>
                                </a:lnTo>
                                <a:lnTo>
                                  <a:pt x="65" y="216"/>
                                </a:lnTo>
                                <a:lnTo>
                                  <a:pt x="63" y="220"/>
                                </a:lnTo>
                                <a:lnTo>
                                  <a:pt x="63" y="222"/>
                                </a:lnTo>
                                <a:lnTo>
                                  <a:pt x="66" y="222"/>
                                </a:lnTo>
                                <a:lnTo>
                                  <a:pt x="86" y="216"/>
                                </a:lnTo>
                                <a:lnTo>
                                  <a:pt x="104" y="214"/>
                                </a:lnTo>
                                <a:lnTo>
                                  <a:pt x="375" y="214"/>
                                </a:lnTo>
                                <a:lnTo>
                                  <a:pt x="369" y="208"/>
                                </a:lnTo>
                                <a:lnTo>
                                  <a:pt x="363" y="192"/>
                                </a:lnTo>
                                <a:lnTo>
                                  <a:pt x="357" y="176"/>
                                </a:lnTo>
                                <a:lnTo>
                                  <a:pt x="351" y="162"/>
                                </a:lnTo>
                                <a:lnTo>
                                  <a:pt x="347" y="148"/>
                                </a:lnTo>
                                <a:lnTo>
                                  <a:pt x="404" y="148"/>
                                </a:lnTo>
                                <a:lnTo>
                                  <a:pt x="404" y="144"/>
                                </a:lnTo>
                                <a:lnTo>
                                  <a:pt x="404" y="140"/>
                                </a:lnTo>
                                <a:lnTo>
                                  <a:pt x="402" y="140"/>
                                </a:lnTo>
                                <a:lnTo>
                                  <a:pt x="397" y="136"/>
                                </a:lnTo>
                                <a:lnTo>
                                  <a:pt x="389" y="128"/>
                                </a:lnTo>
                                <a:close/>
                                <a:moveTo>
                                  <a:pt x="404" y="148"/>
                                </a:moveTo>
                                <a:lnTo>
                                  <a:pt x="347" y="148"/>
                                </a:lnTo>
                                <a:lnTo>
                                  <a:pt x="362" y="150"/>
                                </a:lnTo>
                                <a:lnTo>
                                  <a:pt x="373" y="152"/>
                                </a:lnTo>
                                <a:lnTo>
                                  <a:pt x="377" y="156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68"/>
                                </a:lnTo>
                                <a:lnTo>
                                  <a:pt x="394" y="162"/>
                                </a:lnTo>
                                <a:lnTo>
                                  <a:pt x="395" y="162"/>
                                </a:lnTo>
                                <a:lnTo>
                                  <a:pt x="388" y="156"/>
                                </a:lnTo>
                                <a:lnTo>
                                  <a:pt x="405" y="156"/>
                                </a:lnTo>
                                <a:lnTo>
                                  <a:pt x="404" y="150"/>
                                </a:lnTo>
                                <a:lnTo>
                                  <a:pt x="404" y="148"/>
                                </a:lnTo>
                                <a:close/>
                                <a:moveTo>
                                  <a:pt x="405" y="156"/>
                                </a:moveTo>
                                <a:lnTo>
                                  <a:pt x="390" y="156"/>
                                </a:lnTo>
                                <a:lnTo>
                                  <a:pt x="394" y="158"/>
                                </a:lnTo>
                                <a:lnTo>
                                  <a:pt x="397" y="162"/>
                                </a:lnTo>
                                <a:lnTo>
                                  <a:pt x="403" y="162"/>
                                </a:lnTo>
                                <a:lnTo>
                                  <a:pt x="405" y="156"/>
                                </a:lnTo>
                                <a:close/>
                                <a:moveTo>
                                  <a:pt x="78" y="8"/>
                                </a:moveTo>
                                <a:lnTo>
                                  <a:pt x="75" y="10"/>
                                </a:lnTo>
                                <a:lnTo>
                                  <a:pt x="74" y="12"/>
                                </a:lnTo>
                                <a:lnTo>
                                  <a:pt x="74" y="16"/>
                                </a:lnTo>
                                <a:lnTo>
                                  <a:pt x="97" y="48"/>
                                </a:lnTo>
                                <a:lnTo>
                                  <a:pt x="98" y="48"/>
                                </a:lnTo>
                                <a:lnTo>
                                  <a:pt x="99" y="50"/>
                                </a:lnTo>
                                <a:lnTo>
                                  <a:pt x="99" y="52"/>
                                </a:lnTo>
                                <a:lnTo>
                                  <a:pt x="97" y="56"/>
                                </a:lnTo>
                                <a:lnTo>
                                  <a:pt x="96" y="58"/>
                                </a:lnTo>
                                <a:lnTo>
                                  <a:pt x="108" y="70"/>
                                </a:lnTo>
                                <a:lnTo>
                                  <a:pt x="109" y="76"/>
                                </a:lnTo>
                                <a:lnTo>
                                  <a:pt x="110" y="80"/>
                                </a:lnTo>
                                <a:lnTo>
                                  <a:pt x="111" y="82"/>
                                </a:lnTo>
                                <a:lnTo>
                                  <a:pt x="110" y="84"/>
                                </a:lnTo>
                                <a:lnTo>
                                  <a:pt x="112" y="88"/>
                                </a:lnTo>
                                <a:lnTo>
                                  <a:pt x="115" y="92"/>
                                </a:lnTo>
                                <a:lnTo>
                                  <a:pt x="116" y="92"/>
                                </a:lnTo>
                                <a:lnTo>
                                  <a:pt x="116" y="94"/>
                                </a:lnTo>
                                <a:lnTo>
                                  <a:pt x="117" y="94"/>
                                </a:lnTo>
                                <a:lnTo>
                                  <a:pt x="118" y="106"/>
                                </a:lnTo>
                                <a:lnTo>
                                  <a:pt x="108" y="114"/>
                                </a:lnTo>
                                <a:lnTo>
                                  <a:pt x="102" y="122"/>
                                </a:lnTo>
                                <a:lnTo>
                                  <a:pt x="100" y="130"/>
                                </a:lnTo>
                                <a:lnTo>
                                  <a:pt x="102" y="130"/>
                                </a:lnTo>
                                <a:lnTo>
                                  <a:pt x="117" y="128"/>
                                </a:lnTo>
                                <a:lnTo>
                                  <a:pt x="389" y="128"/>
                                </a:lnTo>
                                <a:lnTo>
                                  <a:pt x="388" y="126"/>
                                </a:lnTo>
                                <a:lnTo>
                                  <a:pt x="380" y="116"/>
                                </a:lnTo>
                                <a:lnTo>
                                  <a:pt x="374" y="106"/>
                                </a:lnTo>
                                <a:lnTo>
                                  <a:pt x="373" y="104"/>
                                </a:lnTo>
                                <a:lnTo>
                                  <a:pt x="373" y="98"/>
                                </a:lnTo>
                                <a:lnTo>
                                  <a:pt x="372" y="94"/>
                                </a:lnTo>
                                <a:lnTo>
                                  <a:pt x="368" y="90"/>
                                </a:lnTo>
                                <a:lnTo>
                                  <a:pt x="140" y="90"/>
                                </a:lnTo>
                                <a:lnTo>
                                  <a:pt x="139" y="86"/>
                                </a:lnTo>
                                <a:lnTo>
                                  <a:pt x="133" y="74"/>
                                </a:lnTo>
                                <a:lnTo>
                                  <a:pt x="134" y="66"/>
                                </a:lnTo>
                                <a:lnTo>
                                  <a:pt x="131" y="62"/>
                                </a:lnTo>
                                <a:lnTo>
                                  <a:pt x="125" y="62"/>
                                </a:lnTo>
                                <a:lnTo>
                                  <a:pt x="122" y="60"/>
                                </a:lnTo>
                                <a:lnTo>
                                  <a:pt x="121" y="56"/>
                                </a:lnTo>
                                <a:lnTo>
                                  <a:pt x="120" y="54"/>
                                </a:lnTo>
                                <a:lnTo>
                                  <a:pt x="116" y="48"/>
                                </a:lnTo>
                                <a:lnTo>
                                  <a:pt x="118" y="44"/>
                                </a:lnTo>
                                <a:lnTo>
                                  <a:pt x="110" y="44"/>
                                </a:lnTo>
                                <a:lnTo>
                                  <a:pt x="106" y="42"/>
                                </a:lnTo>
                                <a:lnTo>
                                  <a:pt x="105" y="42"/>
                                </a:lnTo>
                                <a:lnTo>
                                  <a:pt x="78" y="8"/>
                                </a:lnTo>
                                <a:close/>
                                <a:moveTo>
                                  <a:pt x="174" y="72"/>
                                </a:moveTo>
                                <a:lnTo>
                                  <a:pt x="167" y="72"/>
                                </a:lnTo>
                                <a:lnTo>
                                  <a:pt x="161" y="76"/>
                                </a:lnTo>
                                <a:lnTo>
                                  <a:pt x="148" y="86"/>
                                </a:lnTo>
                                <a:lnTo>
                                  <a:pt x="144" y="90"/>
                                </a:lnTo>
                                <a:lnTo>
                                  <a:pt x="370" y="90"/>
                                </a:lnTo>
                                <a:lnTo>
                                  <a:pt x="369" y="88"/>
                                </a:lnTo>
                                <a:lnTo>
                                  <a:pt x="373" y="88"/>
                                </a:lnTo>
                                <a:lnTo>
                                  <a:pt x="372" y="86"/>
                                </a:lnTo>
                                <a:lnTo>
                                  <a:pt x="253" y="86"/>
                                </a:lnTo>
                                <a:lnTo>
                                  <a:pt x="251" y="84"/>
                                </a:lnTo>
                                <a:lnTo>
                                  <a:pt x="251" y="80"/>
                                </a:lnTo>
                                <a:lnTo>
                                  <a:pt x="204" y="80"/>
                                </a:lnTo>
                                <a:lnTo>
                                  <a:pt x="195" y="78"/>
                                </a:lnTo>
                                <a:lnTo>
                                  <a:pt x="182" y="78"/>
                                </a:lnTo>
                                <a:lnTo>
                                  <a:pt x="174" y="72"/>
                                </a:lnTo>
                                <a:close/>
                                <a:moveTo>
                                  <a:pt x="373" y="88"/>
                                </a:moveTo>
                                <a:lnTo>
                                  <a:pt x="369" y="88"/>
                                </a:lnTo>
                                <a:lnTo>
                                  <a:pt x="374" y="90"/>
                                </a:lnTo>
                                <a:lnTo>
                                  <a:pt x="373" y="88"/>
                                </a:lnTo>
                                <a:close/>
                                <a:moveTo>
                                  <a:pt x="279" y="74"/>
                                </a:moveTo>
                                <a:lnTo>
                                  <a:pt x="271" y="76"/>
                                </a:lnTo>
                                <a:lnTo>
                                  <a:pt x="262" y="80"/>
                                </a:lnTo>
                                <a:lnTo>
                                  <a:pt x="253" y="86"/>
                                </a:lnTo>
                                <a:lnTo>
                                  <a:pt x="372" y="86"/>
                                </a:lnTo>
                                <a:lnTo>
                                  <a:pt x="369" y="82"/>
                                </a:lnTo>
                                <a:lnTo>
                                  <a:pt x="368" y="78"/>
                                </a:lnTo>
                                <a:lnTo>
                                  <a:pt x="287" y="78"/>
                                </a:lnTo>
                                <a:lnTo>
                                  <a:pt x="279" y="74"/>
                                </a:lnTo>
                                <a:close/>
                                <a:moveTo>
                                  <a:pt x="245" y="32"/>
                                </a:moveTo>
                                <a:lnTo>
                                  <a:pt x="221" y="32"/>
                                </a:lnTo>
                                <a:lnTo>
                                  <a:pt x="219" y="36"/>
                                </a:lnTo>
                                <a:lnTo>
                                  <a:pt x="213" y="42"/>
                                </a:lnTo>
                                <a:lnTo>
                                  <a:pt x="209" y="50"/>
                                </a:lnTo>
                                <a:lnTo>
                                  <a:pt x="208" y="68"/>
                                </a:lnTo>
                                <a:lnTo>
                                  <a:pt x="206" y="72"/>
                                </a:lnTo>
                                <a:lnTo>
                                  <a:pt x="205" y="76"/>
                                </a:lnTo>
                                <a:lnTo>
                                  <a:pt x="204" y="80"/>
                                </a:lnTo>
                                <a:lnTo>
                                  <a:pt x="251" y="80"/>
                                </a:lnTo>
                                <a:lnTo>
                                  <a:pt x="251" y="70"/>
                                </a:lnTo>
                                <a:lnTo>
                                  <a:pt x="252" y="70"/>
                                </a:lnTo>
                                <a:lnTo>
                                  <a:pt x="251" y="62"/>
                                </a:lnTo>
                                <a:lnTo>
                                  <a:pt x="252" y="62"/>
                                </a:lnTo>
                                <a:lnTo>
                                  <a:pt x="253" y="46"/>
                                </a:lnTo>
                                <a:lnTo>
                                  <a:pt x="250" y="38"/>
                                </a:lnTo>
                                <a:lnTo>
                                  <a:pt x="245" y="32"/>
                                </a:lnTo>
                                <a:close/>
                                <a:moveTo>
                                  <a:pt x="188" y="76"/>
                                </a:moveTo>
                                <a:lnTo>
                                  <a:pt x="185" y="78"/>
                                </a:lnTo>
                                <a:lnTo>
                                  <a:pt x="195" y="78"/>
                                </a:lnTo>
                                <a:lnTo>
                                  <a:pt x="188" y="76"/>
                                </a:lnTo>
                                <a:close/>
                                <a:moveTo>
                                  <a:pt x="358" y="70"/>
                                </a:moveTo>
                                <a:lnTo>
                                  <a:pt x="345" y="74"/>
                                </a:lnTo>
                                <a:lnTo>
                                  <a:pt x="343" y="76"/>
                                </a:lnTo>
                                <a:lnTo>
                                  <a:pt x="297" y="76"/>
                                </a:lnTo>
                                <a:lnTo>
                                  <a:pt x="293" y="78"/>
                                </a:lnTo>
                                <a:lnTo>
                                  <a:pt x="368" y="78"/>
                                </a:lnTo>
                                <a:lnTo>
                                  <a:pt x="367" y="72"/>
                                </a:lnTo>
                                <a:lnTo>
                                  <a:pt x="358" y="70"/>
                                </a:lnTo>
                                <a:close/>
                                <a:moveTo>
                                  <a:pt x="308" y="64"/>
                                </a:moveTo>
                                <a:lnTo>
                                  <a:pt x="308" y="66"/>
                                </a:lnTo>
                                <a:lnTo>
                                  <a:pt x="309" y="68"/>
                                </a:lnTo>
                                <a:lnTo>
                                  <a:pt x="314" y="72"/>
                                </a:lnTo>
                                <a:lnTo>
                                  <a:pt x="315" y="76"/>
                                </a:lnTo>
                                <a:lnTo>
                                  <a:pt x="343" y="76"/>
                                </a:lnTo>
                                <a:lnTo>
                                  <a:pt x="341" y="74"/>
                                </a:lnTo>
                                <a:lnTo>
                                  <a:pt x="339" y="70"/>
                                </a:lnTo>
                                <a:lnTo>
                                  <a:pt x="337" y="68"/>
                                </a:lnTo>
                                <a:lnTo>
                                  <a:pt x="325" y="68"/>
                                </a:lnTo>
                                <a:lnTo>
                                  <a:pt x="308" y="64"/>
                                </a:lnTo>
                                <a:close/>
                                <a:moveTo>
                                  <a:pt x="322" y="58"/>
                                </a:moveTo>
                                <a:lnTo>
                                  <a:pt x="326" y="66"/>
                                </a:lnTo>
                                <a:lnTo>
                                  <a:pt x="328" y="68"/>
                                </a:lnTo>
                                <a:lnTo>
                                  <a:pt x="337" y="68"/>
                                </a:lnTo>
                                <a:lnTo>
                                  <a:pt x="331" y="62"/>
                                </a:lnTo>
                                <a:lnTo>
                                  <a:pt x="322" y="58"/>
                                </a:lnTo>
                                <a:close/>
                                <a:moveTo>
                                  <a:pt x="180" y="26"/>
                                </a:moveTo>
                                <a:lnTo>
                                  <a:pt x="184" y="32"/>
                                </a:lnTo>
                                <a:lnTo>
                                  <a:pt x="191" y="34"/>
                                </a:lnTo>
                                <a:lnTo>
                                  <a:pt x="203" y="34"/>
                                </a:lnTo>
                                <a:lnTo>
                                  <a:pt x="207" y="36"/>
                                </a:lnTo>
                                <a:lnTo>
                                  <a:pt x="212" y="36"/>
                                </a:lnTo>
                                <a:lnTo>
                                  <a:pt x="218" y="34"/>
                                </a:lnTo>
                                <a:lnTo>
                                  <a:pt x="221" y="32"/>
                                </a:lnTo>
                                <a:lnTo>
                                  <a:pt x="245" y="32"/>
                                </a:lnTo>
                                <a:lnTo>
                                  <a:pt x="244" y="28"/>
                                </a:lnTo>
                                <a:lnTo>
                                  <a:pt x="187" y="28"/>
                                </a:lnTo>
                                <a:lnTo>
                                  <a:pt x="180" y="26"/>
                                </a:lnTo>
                                <a:close/>
                                <a:moveTo>
                                  <a:pt x="180" y="12"/>
                                </a:moveTo>
                                <a:lnTo>
                                  <a:pt x="177" y="12"/>
                                </a:lnTo>
                                <a:lnTo>
                                  <a:pt x="178" y="14"/>
                                </a:lnTo>
                                <a:lnTo>
                                  <a:pt x="181" y="20"/>
                                </a:lnTo>
                                <a:lnTo>
                                  <a:pt x="187" y="22"/>
                                </a:lnTo>
                                <a:lnTo>
                                  <a:pt x="193" y="26"/>
                                </a:lnTo>
                                <a:lnTo>
                                  <a:pt x="191" y="26"/>
                                </a:lnTo>
                                <a:lnTo>
                                  <a:pt x="187" y="28"/>
                                </a:lnTo>
                                <a:lnTo>
                                  <a:pt x="248" y="28"/>
                                </a:lnTo>
                                <a:lnTo>
                                  <a:pt x="253" y="22"/>
                                </a:lnTo>
                                <a:lnTo>
                                  <a:pt x="253" y="14"/>
                                </a:lnTo>
                                <a:lnTo>
                                  <a:pt x="193" y="14"/>
                                </a:lnTo>
                                <a:lnTo>
                                  <a:pt x="180" y="12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7" y="0"/>
                                </a:lnTo>
                                <a:lnTo>
                                  <a:pt x="212" y="8"/>
                                </a:lnTo>
                                <a:lnTo>
                                  <a:pt x="203" y="12"/>
                                </a:lnTo>
                                <a:lnTo>
                                  <a:pt x="193" y="14"/>
                                </a:lnTo>
                                <a:lnTo>
                                  <a:pt x="253" y="14"/>
                                </a:lnTo>
                                <a:lnTo>
                                  <a:pt x="253" y="12"/>
                                </a:lnTo>
                                <a:lnTo>
                                  <a:pt x="252" y="6"/>
                                </a:lnTo>
                                <a:lnTo>
                                  <a:pt x="240" y="6"/>
                                </a:lnTo>
                                <a:lnTo>
                                  <a:pt x="237" y="4"/>
                                </a:lnTo>
                                <a:lnTo>
                                  <a:pt x="235" y="2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50" y="4"/>
                                </a:moveTo>
                                <a:lnTo>
                                  <a:pt x="247" y="6"/>
                                </a:lnTo>
                                <a:lnTo>
                                  <a:pt x="252" y="6"/>
                                </a:lnTo>
                                <a:lnTo>
                                  <a:pt x="25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49"/>
                            <a:ext cx="45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D52F95" id="Group 26" o:spid="_x0000_s1026" style="position:absolute;margin-left:35.65pt;margin-top:.8pt;width:27.15pt;height:32.25pt;z-index:251786240;mso-position-horizontal-relative:page" coordorigin="713,16" coordsize="543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">
                <v:shape id="AutoShape 30" o:spid="_x0000_s1027" style="position:absolute;left:713;top:15;width:543;height:645;visibility:visible;mso-wrap-style:square;v-text-anchor:top" coordsize="543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" path="m361,604r-179,l186,605r4,l194,606r4,l202,607r4,1l209,608r3,1l219,611r3,1l226,614r6,2l235,618r2,1l240,621r3,1l246,624r2,1l256,631r2,2l263,637r2,1l267,640r5,5l276,640r2,-2l281,637r4,-4l287,631r11,-7l300,622r3,-1l306,619r3,-1l312,616r6,-2l321,612r3,-1l327,610r7,-2l342,607r3,-1l349,606r4,-1l357,605r4,-1xm370,604r-197,l178,604r187,l370,604xm543,l,,,513r1,5l1,523r1,5l4,538r1,4l7,547r2,4l11,555r2,4l15,563r3,4l21,570r3,4l27,577r4,3l34,583r4,3l42,589r4,2l51,593r5,2l60,597r5,1l71,600r5,1l82,602r6,1l94,604r12,l437,604r13,l456,603r5,-1l467,601r5,-1l478,598r5,-1l488,595r4,-2l501,589r4,-3l509,583r4,-3l516,577r3,-3l522,570r3,-3l528,563r2,-4l532,555r3,-4l536,547r2,-5l539,538r1,-5l541,528r1,-5l543,518r,-10l543,xe" fillcolor="#231f20" stroked="f">
                  <v:path arrowok="t" o:connecttype="custom" o:connectlocs="182,620;190,621;198,622;206,624;212,625;222,628;232,632;237,635;243,638;248,641;258,649;265,654;272,661;278,654;285,649;298,640;303,637;309,634;318,630;324,627;334,624;345,622;353,621;361,620;173,620;365,620;543,16;0,529;1,539;4,554;7,563;11,571;15,579;21,586;27,593;34,599;42,605;51,609;60,613;71,616;82,618;94,620;437,620;456,619;467,617;478,614;488,611;501,605;509,599;516,593;522,586;528,579;532,571;536,563;539,554;541,544;543,534;543,16" o:connectangles="0,0,0,0,0,0,0,0,0,0,0,0,0,0,0,0,0,0,0,0,0,0,0,0,0,0,0,0,0,0,0,0,0,0,0,0,0,0,0,0,0,0,0,0,0,0,0,0,0,0,0,0,0,0,0,0,0,0"/>
                </v:shape>
                <v:shape id="AutoShape 29" o:spid="_x0000_s1028" style="position:absolute;left:716;top:19;width:537;height:637;visibility:visible;mso-wrap-style:square;v-text-anchor:top" coordsize="537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" path="m371,598r-205,l199,601r28,8l250,621r19,16l287,621r23,-12l338,601r33,-3xm537,l,,,505r7,37l26,572r33,19l103,598r331,l479,591r32,-19l530,542r7,-37l537,xe" fillcolor="#a90432" stroked="f">
                  <v:path arrowok="t" o:connecttype="custom" o:connectlocs="371,617;166,617;199,620;227,628;250,640;269,656;287,640;310,628;338,620;371,617;537,19;0,19;0,524;7,561;26,591;59,610;103,617;434,617;479,610;511,591;530,561;537,524;537,19" o:connectangles="0,0,0,0,0,0,0,0,0,0,0,0,0,0,0,0,0,0,0,0,0,0,0"/>
                </v:shape>
                <v:shape id="AutoShape 28" o:spid="_x0000_s1029" style="position:absolute;left:749;top:44;width:477;height:550;visibility:visible;mso-wrap-style:square;v-text-anchor:top" coordsize="47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" path="m211,538r-21,l204,546r9,l214,550r1,-4l216,544r,-2l214,540r-3,-2xm255,534r-80,l179,536r71,l251,538r1,8l256,536r-1,-2xm353,508r-48,l304,512r,6l305,520r4,l309,522r,4l297,526r,6l290,534r,6l293,546r,-12l374,534r2,-2l389,532r1,-4l384,528r2,-6l334,522r-7,-4l328,516r4,-2l355,514r-3,-4l353,508xm371,536r-10,l369,546r1,-2l370,540r-2,-2l371,536xm209,536r-25,l185,538r6,6l190,538r21,l209,536xm374,534r-81,l303,544r10,-8l371,536r3,-2xm389,532r-13,l386,534r-6,10l385,540r4,-8xm250,536r-34,l228,538r6,2l240,542r5,-2l250,536xm162,518r-7,2l154,528r-9,l143,532r,8l146,534r109,l255,532r-9,l246,530r-3,l245,524r15,l259,522r-87,l162,518xm351,536r-31,l321,540r18,l351,536xm166,534r-16,l153,536r9,l166,534xm254,530r-7,l246,532r9,l254,530xm376,510r-6,6l364,518r-5,2l387,520r11,6l395,532r5,-2l400,526r-5,-6l394,518r-10,l380,512r-4,-2xm253,524r-8,l246,530r1,l250,526r3,-2xm260,524r-7,l260,528r,-4xm387,476r-206,l181,486r-12,10l164,506r13,6l184,518r-4,2l172,522r87,l257,520r-6,-2l241,518r-19,-4l203,514r-6,-4l195,506r2,-2l200,502r20,l231,500r6,-2l367,498r1,-4l375,494r5,-6l387,476xm355,514r-23,l334,518r7,2l336,522r50,l387,520r-28,l356,516r-1,-2xm249,514r-3,l241,518r10,l249,514xm291,510r-16,l278,514r2,4l283,518r3,-4l291,510xm394,516r-4,l384,518r10,l394,516xm220,502r-20,l200,504r1,2l204,510r1,2l203,514r19,l220,502xm293,508r-29,l267,510r4,2l273,510r18,l293,508xm328,454r-253,l84,458r12,4l107,464r-4,8l103,484r4,8l115,504r8,6l139,510r13,-4l161,496r3,-12l133,484r-3,-2l130,478r4,-2l163,476r-1,-8l169,464r160,l328,454xm362,506r-113,l254,508r99,l358,510r2,l361,508r1,-2xm71,340r-17,l56,344r5,14l60,368r-7,12l44,400r-3,16l46,432r13,12l60,448r-6,8l52,458r1,4l59,468r4,4l65,480r1,10l64,492r,4l65,500r4,6l77,508r14,l91,506r,-2l92,500r-4,-4l84,488,72,478,69,468r4,-10l75,454r253,l329,442r,-2l107,440r-1,-4l94,436r-2,-2l89,432r-5,l86,424r-17,l62,420,61,410r6,-14l75,376r1,-18l71,340xm367,498r-130,l239,504r5,2l247,508r2,-2l362,506r2,-4l365,500r2,-2xm163,476r-29,l139,478r,2l133,484r31,l163,476xm329,464r-155,l176,468r,10l181,476r206,l392,474r,-2l335,472r-6,-6l329,464xm341,398r,2l344,406r7,10l352,420r1,4l357,428r5,10l362,440r2,2l364,444r1,4l366,450r3,2l366,458r-5,6l354,468r-11,4l392,472r2,-8l395,450r4,l402,448r-2,l399,446r,-6l408,440r1,-2l409,436r-3,l404,434r,-4l402,426r-4,-2l392,414r-3,-8l352,406r-7,-6l341,398xm118,438r-5,l107,440r16,l118,438xm196,404r-1,2l199,408r12,6l218,422r,10l203,432r-4,2l196,436r-64,l123,440r206,l331,434r,-12l334,412r-107,l214,408r-13,-2l196,404xm101,434r-7,2l106,436r-5,-2xm160,428r-9,2l144,436r48,l188,432r-19,l160,428xm212,380r-41,l172,382r-6,12l157,404r-4,4l152,414r6,6l167,424r3,4l169,432r19,l179,422r-1,-8l189,406r5,-4l203,392r9,-12xm76,392r-3,20l71,418r-2,6l86,424r2,-8l98,408r15,-2l125,402r12,-4l145,394r-62,l76,392xm254,380r-7,l254,388r2,8l250,404r6,4l256,410r-6,2l334,412r1,-6l333,402r-44,l281,396,266,386r-12,-6xm330,352r-15,l319,354r1,2l337,378r-5,2l345,390r-2,2l344,392r3,2l345,396r1,2l349,398r1,4l352,406r37,l387,400r-2,-4l374,396r-5,-6l366,384r-3,-8l363,374r-15,l347,372r-3,l330,352xm432,320r-18,l419,326r15,14l437,344r,2l434,352r3,4l442,360r5,6l447,372r-4,10l441,388r1,2l445,392r10,8l461,404r4,l464,394r,-6l462,384r-2,-4l456,374r-2,-6l454,364r,-6l454,350r-2,-6l447,340r-5,-6l437,328r-4,-6l432,320xm316,396r-13,l299,400r-4,2l333,402r-2,-4l316,396xm9,268l2,278,1,288,,298r5,8l17,314r7,2l26,324r-6,8l13,346r-2,16l14,378r7,20l23,396r2,-18l29,364r5,-10l41,350r3,l47,348r2,-4l52,340r19,l60,324r6,-16l24,308r-6,-4l6,294,4,286r6,-6l19,272r4,l9,268xm382,392r-6,4l385,396r-3,-4xm429,270r-332,l116,272r-7,10l103,298r-4,20l99,346r1,8l100,358r,8l98,376r-5,8l83,394r62,l150,392r13,-6l171,380r41,l214,378r7,l227,376r7,l275,368r19,-6l311,354r4,-2l330,352r-2,-4l329,348r3,-2l349,344r15,-4l394,328r14,-6l414,320r18,l432,318r-1,-2l429,316r-1,-14l404,302r-5,-2l399,298r6,-4l416,284r11,-12l429,270xm363,366r-10,l348,374r15,l363,366xm346,366r-2,6l347,372r-1,-6xm428,236r-8,16l404,264r-3,2l431,266r6,6l453,288r,8l454,302r6,l463,308r2,6l462,318r-4,2l455,322r,6l456,334r7,6l472,344r2,-2l476,336r1,-6l474,322r-2,-8l471,310r1,-6l473,296r,-4l465,286r-7,-8l451,272r-6,-8l440,256r,-16l428,236xm80,240r-14,4l52,256r-6,8l40,276r-6,12l29,302r-2,4l24,308r42,l69,298,82,280,97,270r332,l431,266r-30,l398,262r,-2l127,260r-5,-4l117,254r-5,-2l95,244,80,240xm419,296r-5,4l409,302r19,l419,296xm24,258r-2,l23,272r-4,l22,276r-5,4l17,282r7,l27,286r2,6l35,276,32,266r-8,-8xm375,214r-271,l121,216r15,8l145,232r-2,4l157,236r-1,6l157,246r5,l163,254r-12,l145,256r-6,2l133,260r265,l398,258r-3,-14l388,232r-8,-12l375,214xm389,128r-272,l118,130r2,l120,132r2,4l119,144r-8,2l99,150r-10,4l84,160r1,10l91,178r-3,8l76,194r-3,2l72,198r1,6l69,206r-2,4l65,216r-2,4l63,222r3,l86,216r18,-2l375,214r-6,-6l363,192r-6,-16l351,162r-4,-14l404,148r,-4l404,140r-2,l397,136r-8,-8xm404,148r-57,l362,150r11,2l377,156r7,8l392,168r2,-6l395,162r-7,-6l405,156r-1,-6l404,148xm405,156r-15,l394,158r3,4l403,162r2,-6xm78,8r-3,2l74,12r,4l97,48r1,l99,50r,2l97,56r-1,2l108,70r1,6l110,80r1,2l110,84r2,4l115,92r1,l116,94r1,l118,106r-10,8l102,122r-2,8l102,130r15,-2l389,128r-1,-2l380,116r-6,-10l373,104r,-6l372,94r-4,-4l140,90r-1,-4l133,74r1,-8l131,62r-6,l122,60r-1,-4l120,54r-4,-6l118,44r-8,l106,42r-1,l78,8xm174,72r-7,l161,76,148,86r-4,4l370,90r-1,-2l373,88r-1,-2l253,86r-2,-2l251,80r-47,l195,78r-13,l174,72xm373,88r-4,l374,90r-1,-2xm279,74r-8,2l262,80r-9,6l372,86r-3,-4l368,78r-81,l279,74xm245,32r-24,l219,36r-6,6l209,50r-1,18l206,72r-1,4l204,80r47,l251,70r1,l251,62r1,l253,46r-3,-8l245,32xm188,76r-3,2l195,78r-7,-2xm358,70r-13,4l343,76r-46,l293,78r75,l367,72r-9,-2xm308,64r,2l309,68r5,4l315,76r28,l341,74r-2,-4l337,68r-12,l308,64xm322,58r4,8l328,68r9,l331,62r-9,-4xm180,26r4,6l191,34r12,l207,36r5,l218,34r3,-2l245,32r-1,-4l187,28r-7,-2xm180,12r-3,l178,14r3,6l187,22r6,4l191,26r-4,2l248,28r5,-6l253,14r-60,l180,12xm231,r-4,l212,8r-9,4l193,14r60,l253,12,252,6r-12,l237,4,235,2,231,xm250,4r-3,2l252,6,250,4xe" fillcolor="#231f20" stroked="f">
                  <v:path arrowok="t" o:connecttype="custom" o:connectlocs="251,583;290,585;353,553;374,579;234,585;243,575;166,579;395,565;387,521;197,555;341,565;280,563;203,559;103,517;169,509;60,413;64,541;329,487;71,385;133,529;341,445;354,513;404,479;195,451;214,453;171,425;203,437;254,425;330,397;389,451;434,385;464,439;316,441;20,377;60,369;97,315;171,425;364,385;429,315;437,317;474,387;428,281;431,311;24,303;121,261;395,289;85,215;375,259;373,197;405,201;110,129;374,151;116,93;253,131;372,131;251,115;293,123;322,103;244,73;180,57;252,51" o:connectangles="0,0,0,0,0,0,0,0,0,0,0,0,0,0,0,0,0,0,0,0,0,0,0,0,0,0,0,0,0,0,0,0,0,0,0,0,0,0,0,0,0,0,0,0,0,0,0,0,0,0,0,0,0,0,0,0,0,0,0,0,0"/>
                </v:shape>
                <v:shape id="Picture 27" o:spid="_x0000_s1030" type="#_x0000_t75" style="position:absolute;left:766;top:49;width:456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">
                  <v:imagedata r:id="rId87" o:title=""/>
                </v:shape>
                <w10:wrap anchorx="page"/>
              </v:group>
            </w:pict>
          </mc:Fallback>
        </mc:AlternateContent>
      </w:r>
      <w:r w:rsidR="00E20640">
        <w:rPr>
          <w:rFonts w:ascii="Trebuchet MS" w:hAnsi="Trebuchet MS"/>
          <w:b/>
          <w:color w:val="231F20"/>
          <w:sz w:val="11"/>
        </w:rPr>
        <w:t>ГКУ ГОРОДА МОСКВЫ</w:t>
      </w:r>
    </w:p>
    <w:p w:rsidR="006E6631" w:rsidRDefault="00E20640">
      <w:pPr>
        <w:spacing w:line="168" w:lineRule="exact"/>
        <w:ind w:left="1042"/>
        <w:rPr>
          <w:rFonts w:ascii="Trebuchet MS" w:hAnsi="Trebuchet MS"/>
          <w:b/>
          <w:sz w:val="11"/>
        </w:rPr>
      </w:pPr>
      <w:r>
        <w:rPr>
          <w:rFonts w:ascii="Trebuchet MS" w:hAnsi="Trebuchet MS"/>
          <w:b/>
          <w:color w:val="231F20"/>
          <w:sz w:val="16"/>
        </w:rPr>
        <w:t>«</w:t>
      </w:r>
      <w:r>
        <w:rPr>
          <w:rFonts w:ascii="Trebuchet MS" w:hAnsi="Trebuchet MS"/>
          <w:b/>
          <w:color w:val="231F20"/>
          <w:sz w:val="11"/>
        </w:rPr>
        <w:t>МОСКОВСКИЙ</w:t>
      </w:r>
    </w:p>
    <w:p w:rsidR="006E6631" w:rsidRDefault="00E20640">
      <w:pPr>
        <w:spacing w:before="22" w:line="192" w:lineRule="auto"/>
        <w:ind w:left="1042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231F20"/>
          <w:sz w:val="11"/>
        </w:rPr>
        <w:t>ЦЕНТР НЕДВИЖИМОСТИ</w:t>
      </w:r>
      <w:r>
        <w:rPr>
          <w:rFonts w:ascii="Trebuchet MS" w:hAnsi="Trebuchet MS"/>
          <w:b/>
          <w:color w:val="231F20"/>
          <w:sz w:val="16"/>
        </w:rPr>
        <w:t>»</w:t>
      </w:r>
    </w:p>
    <w:p w:rsidR="006E6631" w:rsidRDefault="00E20640">
      <w:pPr>
        <w:pStyle w:val="a3"/>
        <w:spacing w:before="144" w:line="249" w:lineRule="auto"/>
        <w:ind w:left="160" w:right="388"/>
      </w:pPr>
      <w:r>
        <w:br w:type="column"/>
      </w:r>
      <w:r>
        <w:rPr>
          <w:color w:val="231F20"/>
        </w:rPr>
        <w:t>показ квартир гражданам (на основании писем Департамента городского имущества города Москвы с предложением квартир)</w:t>
      </w:r>
    </w:p>
    <w:p w:rsidR="006E6631" w:rsidRDefault="00CC671F">
      <w:pPr>
        <w:pStyle w:val="a3"/>
        <w:spacing w:before="17"/>
        <w:ind w:left="1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-195580</wp:posOffset>
                </wp:positionV>
                <wp:extent cx="44450" cy="44450"/>
                <wp:effectExtent l="0" t="0" r="0" b="0"/>
                <wp:wrapNone/>
                <wp:docPr id="5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-308 -308"/>
                            <a:gd name="T3" fmla="*/ -308 h 70"/>
                            <a:gd name="T4" fmla="+- 0 2661 2628"/>
                            <a:gd name="T5" fmla="*/ T4 w 70"/>
                            <a:gd name="T6" fmla="+- 0 -308 -308"/>
                            <a:gd name="T7" fmla="*/ -308 h 70"/>
                            <a:gd name="T8" fmla="+- 0 2648 2628"/>
                            <a:gd name="T9" fmla="*/ T8 w 70"/>
                            <a:gd name="T10" fmla="+- 0 -305 -308"/>
                            <a:gd name="T11" fmla="*/ -305 h 70"/>
                            <a:gd name="T12" fmla="+- 0 2637 2628"/>
                            <a:gd name="T13" fmla="*/ T12 w 70"/>
                            <a:gd name="T14" fmla="+- 0 -298 -308"/>
                            <a:gd name="T15" fmla="*/ -298 h 70"/>
                            <a:gd name="T16" fmla="+- 0 2630 2628"/>
                            <a:gd name="T17" fmla="*/ T16 w 70"/>
                            <a:gd name="T18" fmla="+- 0 -287 -308"/>
                            <a:gd name="T19" fmla="*/ -287 h 70"/>
                            <a:gd name="T20" fmla="+- 0 2628 2628"/>
                            <a:gd name="T21" fmla="*/ T20 w 70"/>
                            <a:gd name="T22" fmla="+- 0 -273 -308"/>
                            <a:gd name="T23" fmla="*/ -273 h 70"/>
                            <a:gd name="T24" fmla="+- 0 2630 2628"/>
                            <a:gd name="T25" fmla="*/ T24 w 70"/>
                            <a:gd name="T26" fmla="+- 0 -259 -308"/>
                            <a:gd name="T27" fmla="*/ -259 h 70"/>
                            <a:gd name="T28" fmla="+- 0 2637 2628"/>
                            <a:gd name="T29" fmla="*/ T28 w 70"/>
                            <a:gd name="T30" fmla="+- 0 -248 -308"/>
                            <a:gd name="T31" fmla="*/ -248 h 70"/>
                            <a:gd name="T32" fmla="+- 0 2648 2628"/>
                            <a:gd name="T33" fmla="*/ T32 w 70"/>
                            <a:gd name="T34" fmla="+- 0 -241 -308"/>
                            <a:gd name="T35" fmla="*/ -241 h 70"/>
                            <a:gd name="T36" fmla="+- 0 2661 2628"/>
                            <a:gd name="T37" fmla="*/ T36 w 70"/>
                            <a:gd name="T38" fmla="+- 0 -238 -308"/>
                            <a:gd name="T39" fmla="*/ -238 h 70"/>
                            <a:gd name="T40" fmla="+- 0 2665 2628"/>
                            <a:gd name="T41" fmla="*/ T40 w 70"/>
                            <a:gd name="T42" fmla="+- 0 -238 -308"/>
                            <a:gd name="T43" fmla="*/ -238 h 70"/>
                            <a:gd name="T44" fmla="+- 0 2677 2628"/>
                            <a:gd name="T45" fmla="*/ T44 w 70"/>
                            <a:gd name="T46" fmla="+- 0 -241 -308"/>
                            <a:gd name="T47" fmla="*/ -241 h 70"/>
                            <a:gd name="T48" fmla="+- 0 2688 2628"/>
                            <a:gd name="T49" fmla="*/ T48 w 70"/>
                            <a:gd name="T50" fmla="+- 0 -248 -308"/>
                            <a:gd name="T51" fmla="*/ -248 h 70"/>
                            <a:gd name="T52" fmla="+- 0 2695 2628"/>
                            <a:gd name="T53" fmla="*/ T52 w 70"/>
                            <a:gd name="T54" fmla="+- 0 -259 -308"/>
                            <a:gd name="T55" fmla="*/ -259 h 70"/>
                            <a:gd name="T56" fmla="+- 0 2698 2628"/>
                            <a:gd name="T57" fmla="*/ T56 w 70"/>
                            <a:gd name="T58" fmla="+- 0 -273 -308"/>
                            <a:gd name="T59" fmla="*/ -273 h 70"/>
                            <a:gd name="T60" fmla="+- 0 2695 2628"/>
                            <a:gd name="T61" fmla="*/ T60 w 70"/>
                            <a:gd name="T62" fmla="+- 0 -287 -308"/>
                            <a:gd name="T63" fmla="*/ -287 h 70"/>
                            <a:gd name="T64" fmla="+- 0 2688 2628"/>
                            <a:gd name="T65" fmla="*/ T64 w 70"/>
                            <a:gd name="T66" fmla="+- 0 -298 -308"/>
                            <a:gd name="T67" fmla="*/ -298 h 70"/>
                            <a:gd name="T68" fmla="+- 0 2677 2628"/>
                            <a:gd name="T69" fmla="*/ T68 w 70"/>
                            <a:gd name="T70" fmla="+- 0 -305 -308"/>
                            <a:gd name="T71" fmla="*/ -305 h 70"/>
                            <a:gd name="T72" fmla="+- 0 2665 2628"/>
                            <a:gd name="T73" fmla="*/ T72 w 70"/>
                            <a:gd name="T74" fmla="+- 0 -308 -308"/>
                            <a:gd name="T75" fmla="*/ -308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7AAC12" id="Freeform 25" o:spid="_x0000_s1026" style="position:absolute;margin-left:131.4pt;margin-top:-15.4pt;width:3.5pt;height:3.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" path="m37,l33,,20,3,9,10,2,21,,35,2,49,9,60r11,7l33,70r4,l49,67,60,60,67,49,70,35,67,21,60,10,49,3,37,xe" fillcolor="#9cc64a" stroked="f">
                <v:path arrowok="t" o:connecttype="custom" o:connectlocs="23495,-195580;20955,-195580;12700,-193675;5715,-189230;1270,-182245;0,-173355;1270,-164465;5715,-157480;12700,-153035;20955,-151130;23495,-151130;31115,-153035;38100,-157480;42545,-164465;44450,-173355;42545,-182245;38100,-189230;31115,-193675;23495,-19558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58420</wp:posOffset>
                </wp:positionV>
                <wp:extent cx="44450" cy="45085"/>
                <wp:effectExtent l="0" t="0" r="0" b="0"/>
                <wp:wrapNone/>
                <wp:docPr id="50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5085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92 92"/>
                            <a:gd name="T3" fmla="*/ 92 h 71"/>
                            <a:gd name="T4" fmla="+- 0 2661 2628"/>
                            <a:gd name="T5" fmla="*/ T4 w 70"/>
                            <a:gd name="T6" fmla="+- 0 92 92"/>
                            <a:gd name="T7" fmla="*/ 92 h 71"/>
                            <a:gd name="T8" fmla="+- 0 2648 2628"/>
                            <a:gd name="T9" fmla="*/ T8 w 70"/>
                            <a:gd name="T10" fmla="+- 0 95 92"/>
                            <a:gd name="T11" fmla="*/ 95 h 71"/>
                            <a:gd name="T12" fmla="+- 0 2637 2628"/>
                            <a:gd name="T13" fmla="*/ T12 w 70"/>
                            <a:gd name="T14" fmla="+- 0 102 92"/>
                            <a:gd name="T15" fmla="*/ 102 h 71"/>
                            <a:gd name="T16" fmla="+- 0 2630 2628"/>
                            <a:gd name="T17" fmla="*/ T16 w 70"/>
                            <a:gd name="T18" fmla="+- 0 113 92"/>
                            <a:gd name="T19" fmla="*/ 113 h 71"/>
                            <a:gd name="T20" fmla="+- 0 2628 2628"/>
                            <a:gd name="T21" fmla="*/ T20 w 70"/>
                            <a:gd name="T22" fmla="+- 0 127 92"/>
                            <a:gd name="T23" fmla="*/ 127 h 71"/>
                            <a:gd name="T24" fmla="+- 0 2630 2628"/>
                            <a:gd name="T25" fmla="*/ T24 w 70"/>
                            <a:gd name="T26" fmla="+- 0 141 92"/>
                            <a:gd name="T27" fmla="*/ 141 h 71"/>
                            <a:gd name="T28" fmla="+- 0 2637 2628"/>
                            <a:gd name="T29" fmla="*/ T28 w 70"/>
                            <a:gd name="T30" fmla="+- 0 152 92"/>
                            <a:gd name="T31" fmla="*/ 152 h 71"/>
                            <a:gd name="T32" fmla="+- 0 2648 2628"/>
                            <a:gd name="T33" fmla="*/ T32 w 70"/>
                            <a:gd name="T34" fmla="+- 0 159 92"/>
                            <a:gd name="T35" fmla="*/ 159 h 71"/>
                            <a:gd name="T36" fmla="+- 0 2661 2628"/>
                            <a:gd name="T37" fmla="*/ T36 w 70"/>
                            <a:gd name="T38" fmla="+- 0 162 92"/>
                            <a:gd name="T39" fmla="*/ 162 h 71"/>
                            <a:gd name="T40" fmla="+- 0 2665 2628"/>
                            <a:gd name="T41" fmla="*/ T40 w 70"/>
                            <a:gd name="T42" fmla="+- 0 162 92"/>
                            <a:gd name="T43" fmla="*/ 162 h 71"/>
                            <a:gd name="T44" fmla="+- 0 2677 2628"/>
                            <a:gd name="T45" fmla="*/ T44 w 70"/>
                            <a:gd name="T46" fmla="+- 0 159 92"/>
                            <a:gd name="T47" fmla="*/ 159 h 71"/>
                            <a:gd name="T48" fmla="+- 0 2688 2628"/>
                            <a:gd name="T49" fmla="*/ T48 w 70"/>
                            <a:gd name="T50" fmla="+- 0 152 92"/>
                            <a:gd name="T51" fmla="*/ 152 h 71"/>
                            <a:gd name="T52" fmla="+- 0 2695 2628"/>
                            <a:gd name="T53" fmla="*/ T52 w 70"/>
                            <a:gd name="T54" fmla="+- 0 141 92"/>
                            <a:gd name="T55" fmla="*/ 141 h 71"/>
                            <a:gd name="T56" fmla="+- 0 2698 2628"/>
                            <a:gd name="T57" fmla="*/ T56 w 70"/>
                            <a:gd name="T58" fmla="+- 0 127 92"/>
                            <a:gd name="T59" fmla="*/ 127 h 71"/>
                            <a:gd name="T60" fmla="+- 0 2695 2628"/>
                            <a:gd name="T61" fmla="*/ T60 w 70"/>
                            <a:gd name="T62" fmla="+- 0 113 92"/>
                            <a:gd name="T63" fmla="*/ 113 h 71"/>
                            <a:gd name="T64" fmla="+- 0 2688 2628"/>
                            <a:gd name="T65" fmla="*/ T64 w 70"/>
                            <a:gd name="T66" fmla="+- 0 102 92"/>
                            <a:gd name="T67" fmla="*/ 102 h 71"/>
                            <a:gd name="T68" fmla="+- 0 2677 2628"/>
                            <a:gd name="T69" fmla="*/ T68 w 70"/>
                            <a:gd name="T70" fmla="+- 0 95 92"/>
                            <a:gd name="T71" fmla="*/ 95 h 71"/>
                            <a:gd name="T72" fmla="+- 0 2665 2628"/>
                            <a:gd name="T73" fmla="*/ T72 w 70"/>
                            <a:gd name="T74" fmla="+- 0 92 92"/>
                            <a:gd name="T75" fmla="*/ 9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1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E718A5" id="Freeform 24" o:spid="_x0000_s1026" style="position:absolute;margin-left:131.4pt;margin-top:4.6pt;width:3.5pt;height:3.5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" path="m37,l33,,20,3,9,10,2,21,,35,2,49,9,60r11,7l33,70r4,l49,67,60,60,67,49,70,35,67,21,60,10,49,3,37,xe" fillcolor="#9cc64a" stroked="f">
                <v:path arrowok="t" o:connecttype="custom" o:connectlocs="23495,58420;20955,58420;12700,60325;5715,64770;1270,71755;0,80645;1270,89535;5715,96520;12700,100965;20955,102870;23495,102870;31115,100965;38100,96520;42545,89535;44450,80645;42545,71755;38100,64770;31115,60325;23495,58420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выдача ключей от предоставленных равнозначных жилых помещений</w:t>
      </w:r>
    </w:p>
    <w:p w:rsidR="006E6631" w:rsidRDefault="006E6631">
      <w:pPr>
        <w:sectPr w:rsidR="006E6631">
          <w:type w:val="continuous"/>
          <w:pgSz w:w="8960" w:h="12480"/>
          <w:pgMar w:top="1160" w:right="320" w:bottom="0" w:left="340" w:header="720" w:footer="720" w:gutter="0"/>
          <w:cols w:num="2" w:space="720" w:equalWidth="0">
            <w:col w:w="2223" w:space="40"/>
            <w:col w:w="6037"/>
          </w:cols>
        </w:sectPr>
      </w:pPr>
    </w:p>
    <w:p w:rsidR="006E6631" w:rsidRDefault="00CC671F">
      <w:pPr>
        <w:pStyle w:val="6"/>
        <w:spacing w:before="9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98080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ragraph">
                  <wp:posOffset>46990</wp:posOffset>
                </wp:positionV>
                <wp:extent cx="1256665" cy="687070"/>
                <wp:effectExtent l="0" t="0" r="0" b="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665" cy="687070"/>
                          <a:chOff x="546" y="74"/>
                          <a:chExt cx="1979" cy="1082"/>
                        </a:xfrm>
                      </wpg:grpSpPr>
                      <pic:pic xmlns:pic="http://schemas.openxmlformats.org/drawingml/2006/picture">
                        <pic:nvPicPr>
                          <pic:cNvPr id="4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74"/>
                            <a:ext cx="26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390"/>
                            <a:ext cx="1966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592"/>
                            <a:ext cx="114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16" y="510"/>
                            <a:ext cx="1381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16" y="510"/>
                            <a:ext cx="1381" cy="466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563"/>
                            <a:ext cx="184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3C53B0" id="Group 14" o:spid="_x0000_s1026" style="position:absolute;margin-left:27.3pt;margin-top:3.7pt;width:98.95pt;height:54.1pt;z-index:-252518400;mso-position-horizontal-relative:page" coordorigin="546,74" coordsize="1979,10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">
                <v:shape id="Picture 20" o:spid="_x0000_s1027" type="#_x0000_t75" style="position:absolute;left:676;top:74;width:26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">
                  <v:imagedata r:id="rId92" o:title=""/>
                </v:shape>
                <v:shape id="Picture 19" o:spid="_x0000_s1028" type="#_x0000_t75" style="position:absolute;left:546;top:390;width:196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">
                  <v:imagedata r:id="rId93" o:title=""/>
                </v:shape>
                <v:shape id="Picture 18" o:spid="_x0000_s1029" type="#_x0000_t75" style="position:absolute;left:915;top:592;width:114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">
                  <v:imagedata r:id="rId94" o:title=""/>
                </v:shape>
                <v:rect id="Rectangle 17" o:spid="_x0000_s1030" style="position:absolute;left:816;top:510;width:138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16" o:spid="_x0000_s1031" style="position:absolute;left:816;top:510;width:138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" filled="f" strokecolor="white" strokeweight=".26467mm"/>
                <v:shape id="Picture 15" o:spid="_x0000_s1032" type="#_x0000_t75" style="position:absolute;left:675;top:563;width:184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">
                  <v:imagedata r:id="rId95" o:title=""/>
                </v:shape>
                <w10:wrap anchorx="page"/>
              </v:group>
            </w:pict>
          </mc:Fallback>
        </mc:AlternateContent>
      </w:r>
      <w:r w:rsidR="00E20640">
        <w:rPr>
          <w:color w:val="231F20"/>
        </w:rPr>
        <w:t>Докупка/доплата при переселении</w:t>
      </w:r>
    </w:p>
    <w:p w:rsidR="006E6631" w:rsidRDefault="00CC671F">
      <w:pPr>
        <w:pStyle w:val="a3"/>
        <w:spacing w:before="144" w:line="249" w:lineRule="auto"/>
        <w:ind w:left="2422" w:right="19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8384" behindDoc="1" locked="0" layoutInCell="1" allowOverlap="1">
                <wp:simplePos x="0" y="0"/>
                <wp:positionH relativeFrom="page">
                  <wp:posOffset>878205</wp:posOffset>
                </wp:positionH>
                <wp:positionV relativeFrom="paragraph">
                  <wp:posOffset>121920</wp:posOffset>
                </wp:positionV>
                <wp:extent cx="695325" cy="256540"/>
                <wp:effectExtent l="0" t="0" r="0" b="0"/>
                <wp:wrapNone/>
                <wp:docPr id="3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631" w:rsidRDefault="00E20640">
                            <w:pPr>
                              <w:spacing w:line="264" w:lineRule="auto"/>
                              <w:ind w:right="57"/>
                              <w:rPr>
                                <w:rFonts w:ascii="Trebuchet MS" w:hAnsi="Trebuchet M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z w:val="11"/>
                              </w:rPr>
                              <w:t>МОСКОВСКИЙ ФОНД РЕНОВАЦИИ</w:t>
                            </w:r>
                          </w:p>
                          <w:p w:rsidR="006E6631" w:rsidRDefault="00E20640">
                            <w:pPr>
                              <w:spacing w:line="124" w:lineRule="exact"/>
                              <w:rPr>
                                <w:rFonts w:ascii="Trebuchet MS" w:hAnsi="Trebuchet M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z w:val="11"/>
                              </w:rPr>
                              <w:t>ЖИЛОЙ ЗАСТРОЙКИ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" o:spid="_x0000_s1149" type="#_x0000_t202" style="position:absolute;left:0;text-align:left;margin-left:69.15pt;margin-top:9.6pt;width:54.75pt;height:20.2pt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rstQIAALI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" filled="f" stroked="f">
                <v:textbox inset="0,0,0,0">
                  <w:txbxContent>
                    <w:p w:rsidR="006E6631" w:rsidRDefault="00E20640">
                      <w:pPr>
                        <w:spacing w:line="264" w:lineRule="auto"/>
                        <w:ind w:right="57"/>
                        <w:rPr>
                          <w:rFonts w:ascii="Trebuchet MS" w:hAnsi="Trebuchet MS"/>
                          <w:b/>
                          <w:sz w:val="1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sz w:val="11"/>
                        </w:rPr>
                        <w:t>МОСКОВСКИЙ ФОНД РЕНОВАЦИИ</w:t>
                      </w:r>
                    </w:p>
                    <w:p w:rsidR="006E6631" w:rsidRDefault="00E20640">
                      <w:pPr>
                        <w:spacing w:line="124" w:lineRule="exact"/>
                        <w:rPr>
                          <w:rFonts w:ascii="Trebuchet MS" w:hAnsi="Trebuchet MS"/>
                          <w:b/>
                          <w:sz w:val="1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sz w:val="11"/>
                        </w:rPr>
                        <w:t>ЖИЛОЙ ЗАСТРОЙКИ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139065</wp:posOffset>
                </wp:positionV>
                <wp:extent cx="44450" cy="44450"/>
                <wp:effectExtent l="0" t="0" r="0" b="0"/>
                <wp:wrapNone/>
                <wp:docPr id="3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219 219"/>
                            <a:gd name="T3" fmla="*/ 219 h 70"/>
                            <a:gd name="T4" fmla="+- 0 2661 2628"/>
                            <a:gd name="T5" fmla="*/ T4 w 70"/>
                            <a:gd name="T6" fmla="+- 0 219 219"/>
                            <a:gd name="T7" fmla="*/ 219 h 70"/>
                            <a:gd name="T8" fmla="+- 0 2648 2628"/>
                            <a:gd name="T9" fmla="*/ T8 w 70"/>
                            <a:gd name="T10" fmla="+- 0 222 219"/>
                            <a:gd name="T11" fmla="*/ 222 h 70"/>
                            <a:gd name="T12" fmla="+- 0 2637 2628"/>
                            <a:gd name="T13" fmla="*/ T12 w 70"/>
                            <a:gd name="T14" fmla="+- 0 229 219"/>
                            <a:gd name="T15" fmla="*/ 229 h 70"/>
                            <a:gd name="T16" fmla="+- 0 2630 2628"/>
                            <a:gd name="T17" fmla="*/ T16 w 70"/>
                            <a:gd name="T18" fmla="+- 0 240 219"/>
                            <a:gd name="T19" fmla="*/ 240 h 70"/>
                            <a:gd name="T20" fmla="+- 0 2628 2628"/>
                            <a:gd name="T21" fmla="*/ T20 w 70"/>
                            <a:gd name="T22" fmla="+- 0 254 219"/>
                            <a:gd name="T23" fmla="*/ 254 h 70"/>
                            <a:gd name="T24" fmla="+- 0 2630 2628"/>
                            <a:gd name="T25" fmla="*/ T24 w 70"/>
                            <a:gd name="T26" fmla="+- 0 268 219"/>
                            <a:gd name="T27" fmla="*/ 268 h 70"/>
                            <a:gd name="T28" fmla="+- 0 2637 2628"/>
                            <a:gd name="T29" fmla="*/ T28 w 70"/>
                            <a:gd name="T30" fmla="+- 0 279 219"/>
                            <a:gd name="T31" fmla="*/ 279 h 70"/>
                            <a:gd name="T32" fmla="+- 0 2648 2628"/>
                            <a:gd name="T33" fmla="*/ T32 w 70"/>
                            <a:gd name="T34" fmla="+- 0 286 219"/>
                            <a:gd name="T35" fmla="*/ 286 h 70"/>
                            <a:gd name="T36" fmla="+- 0 2661 2628"/>
                            <a:gd name="T37" fmla="*/ T36 w 70"/>
                            <a:gd name="T38" fmla="+- 0 289 219"/>
                            <a:gd name="T39" fmla="*/ 289 h 70"/>
                            <a:gd name="T40" fmla="+- 0 2665 2628"/>
                            <a:gd name="T41" fmla="*/ T40 w 70"/>
                            <a:gd name="T42" fmla="+- 0 289 219"/>
                            <a:gd name="T43" fmla="*/ 289 h 70"/>
                            <a:gd name="T44" fmla="+- 0 2677 2628"/>
                            <a:gd name="T45" fmla="*/ T44 w 70"/>
                            <a:gd name="T46" fmla="+- 0 286 219"/>
                            <a:gd name="T47" fmla="*/ 286 h 70"/>
                            <a:gd name="T48" fmla="+- 0 2688 2628"/>
                            <a:gd name="T49" fmla="*/ T48 w 70"/>
                            <a:gd name="T50" fmla="+- 0 279 219"/>
                            <a:gd name="T51" fmla="*/ 279 h 70"/>
                            <a:gd name="T52" fmla="+- 0 2695 2628"/>
                            <a:gd name="T53" fmla="*/ T52 w 70"/>
                            <a:gd name="T54" fmla="+- 0 268 219"/>
                            <a:gd name="T55" fmla="*/ 268 h 70"/>
                            <a:gd name="T56" fmla="+- 0 2698 2628"/>
                            <a:gd name="T57" fmla="*/ T56 w 70"/>
                            <a:gd name="T58" fmla="+- 0 254 219"/>
                            <a:gd name="T59" fmla="*/ 254 h 70"/>
                            <a:gd name="T60" fmla="+- 0 2695 2628"/>
                            <a:gd name="T61" fmla="*/ T60 w 70"/>
                            <a:gd name="T62" fmla="+- 0 240 219"/>
                            <a:gd name="T63" fmla="*/ 240 h 70"/>
                            <a:gd name="T64" fmla="+- 0 2688 2628"/>
                            <a:gd name="T65" fmla="*/ T64 w 70"/>
                            <a:gd name="T66" fmla="+- 0 229 219"/>
                            <a:gd name="T67" fmla="*/ 229 h 70"/>
                            <a:gd name="T68" fmla="+- 0 2677 2628"/>
                            <a:gd name="T69" fmla="*/ T68 w 70"/>
                            <a:gd name="T70" fmla="+- 0 222 219"/>
                            <a:gd name="T71" fmla="*/ 222 h 70"/>
                            <a:gd name="T72" fmla="+- 0 2665 2628"/>
                            <a:gd name="T73" fmla="*/ T72 w 70"/>
                            <a:gd name="T74" fmla="+- 0 219 219"/>
                            <a:gd name="T75" fmla="*/ 219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DB5EAA" id="Freeform 12" o:spid="_x0000_s1026" style="position:absolute;margin-left:131.4pt;margin-top:10.95pt;width:3.5pt;height:3.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" path="m37,l33,,20,3,9,10,2,21,,35,2,49,9,60r11,7l33,70r4,l49,67,60,60,67,49,70,35,67,21,60,10,49,3,37,xe" fillcolor="#9cc64a" stroked="f">
                <v:path arrowok="t" o:connecttype="custom" o:connectlocs="23495,139065;20955,139065;12700,140970;5715,145415;1270,152400;0,161290;1270,170180;5715,177165;12700,181610;20955,183515;23495,183515;31115,181610;38100,177165;42545,170180;44450,161290;42545,152400;38100,145415;31115,140970;23495,139065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прием</w:t>
      </w:r>
      <w:r w:rsidR="00E20640">
        <w:rPr>
          <w:color w:val="231F20"/>
          <w:spacing w:val="-15"/>
        </w:rPr>
        <w:t xml:space="preserve"> </w:t>
      </w:r>
      <w:r w:rsidR="00E20640">
        <w:rPr>
          <w:color w:val="231F20"/>
        </w:rPr>
        <w:t>граждан</w:t>
      </w:r>
      <w:r w:rsidR="00E20640">
        <w:rPr>
          <w:color w:val="231F20"/>
          <w:spacing w:val="-14"/>
        </w:rPr>
        <w:t xml:space="preserve"> </w:t>
      </w:r>
      <w:r w:rsidR="00E20640">
        <w:rPr>
          <w:color w:val="231F20"/>
        </w:rPr>
        <w:t>по</w:t>
      </w:r>
      <w:r w:rsidR="00E20640">
        <w:rPr>
          <w:color w:val="231F20"/>
          <w:spacing w:val="-14"/>
        </w:rPr>
        <w:t xml:space="preserve"> </w:t>
      </w:r>
      <w:r w:rsidR="00E20640">
        <w:rPr>
          <w:color w:val="231F20"/>
        </w:rPr>
        <w:t>вопросам,</w:t>
      </w:r>
      <w:r w:rsidR="00E20640">
        <w:rPr>
          <w:color w:val="231F20"/>
          <w:spacing w:val="-14"/>
        </w:rPr>
        <w:t xml:space="preserve"> </w:t>
      </w:r>
      <w:r w:rsidR="00E20640">
        <w:rPr>
          <w:color w:val="231F20"/>
        </w:rPr>
        <w:t>связанным</w:t>
      </w:r>
      <w:r w:rsidR="00E20640">
        <w:rPr>
          <w:color w:val="231F20"/>
          <w:spacing w:val="-14"/>
        </w:rPr>
        <w:t xml:space="preserve"> </w:t>
      </w:r>
      <w:r w:rsidR="00E20640">
        <w:rPr>
          <w:color w:val="231F20"/>
        </w:rPr>
        <w:t>с</w:t>
      </w:r>
      <w:r w:rsidR="00E20640">
        <w:rPr>
          <w:color w:val="231F20"/>
          <w:spacing w:val="-14"/>
        </w:rPr>
        <w:t xml:space="preserve"> </w:t>
      </w:r>
      <w:r w:rsidR="00E20640">
        <w:rPr>
          <w:color w:val="231F20"/>
        </w:rPr>
        <w:t>приобретением</w:t>
      </w:r>
      <w:r w:rsidR="00E20640">
        <w:rPr>
          <w:color w:val="231F20"/>
          <w:spacing w:val="-14"/>
        </w:rPr>
        <w:t xml:space="preserve"> </w:t>
      </w:r>
      <w:r w:rsidR="00E20640">
        <w:rPr>
          <w:color w:val="231F20"/>
        </w:rPr>
        <w:t>жилых</w:t>
      </w:r>
      <w:r w:rsidR="00E20640">
        <w:rPr>
          <w:color w:val="231F20"/>
          <w:spacing w:val="-15"/>
        </w:rPr>
        <w:t xml:space="preserve"> </w:t>
      </w:r>
      <w:r w:rsidR="00E20640">
        <w:rPr>
          <w:color w:val="231F20"/>
        </w:rPr>
        <w:t>помещений за дополнительную</w:t>
      </w:r>
      <w:r w:rsidR="00E20640">
        <w:rPr>
          <w:color w:val="231F20"/>
          <w:spacing w:val="-12"/>
        </w:rPr>
        <w:t xml:space="preserve"> </w:t>
      </w:r>
      <w:r w:rsidR="00E20640">
        <w:rPr>
          <w:color w:val="231F20"/>
        </w:rPr>
        <w:t>плату</w:t>
      </w:r>
    </w:p>
    <w:p w:rsidR="006E6631" w:rsidRDefault="00CC671F">
      <w:pPr>
        <w:pStyle w:val="a3"/>
        <w:spacing w:before="17" w:line="249" w:lineRule="auto"/>
        <w:ind w:left="2422" w:right="19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58420</wp:posOffset>
                </wp:positionV>
                <wp:extent cx="44450" cy="44450"/>
                <wp:effectExtent l="0" t="0" r="0" b="0"/>
                <wp:wrapNone/>
                <wp:docPr id="3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+- 0 2665 2628"/>
                            <a:gd name="T1" fmla="*/ T0 w 70"/>
                            <a:gd name="T2" fmla="+- 0 92 92"/>
                            <a:gd name="T3" fmla="*/ 92 h 70"/>
                            <a:gd name="T4" fmla="+- 0 2661 2628"/>
                            <a:gd name="T5" fmla="*/ T4 w 70"/>
                            <a:gd name="T6" fmla="+- 0 92 92"/>
                            <a:gd name="T7" fmla="*/ 92 h 70"/>
                            <a:gd name="T8" fmla="+- 0 2648 2628"/>
                            <a:gd name="T9" fmla="*/ T8 w 70"/>
                            <a:gd name="T10" fmla="+- 0 95 92"/>
                            <a:gd name="T11" fmla="*/ 95 h 70"/>
                            <a:gd name="T12" fmla="+- 0 2637 2628"/>
                            <a:gd name="T13" fmla="*/ T12 w 70"/>
                            <a:gd name="T14" fmla="+- 0 102 92"/>
                            <a:gd name="T15" fmla="*/ 102 h 70"/>
                            <a:gd name="T16" fmla="+- 0 2630 2628"/>
                            <a:gd name="T17" fmla="*/ T16 w 70"/>
                            <a:gd name="T18" fmla="+- 0 113 92"/>
                            <a:gd name="T19" fmla="*/ 113 h 70"/>
                            <a:gd name="T20" fmla="+- 0 2628 2628"/>
                            <a:gd name="T21" fmla="*/ T20 w 70"/>
                            <a:gd name="T22" fmla="+- 0 127 92"/>
                            <a:gd name="T23" fmla="*/ 127 h 70"/>
                            <a:gd name="T24" fmla="+- 0 2630 2628"/>
                            <a:gd name="T25" fmla="*/ T24 w 70"/>
                            <a:gd name="T26" fmla="+- 0 141 92"/>
                            <a:gd name="T27" fmla="*/ 141 h 70"/>
                            <a:gd name="T28" fmla="+- 0 2637 2628"/>
                            <a:gd name="T29" fmla="*/ T28 w 70"/>
                            <a:gd name="T30" fmla="+- 0 152 92"/>
                            <a:gd name="T31" fmla="*/ 152 h 70"/>
                            <a:gd name="T32" fmla="+- 0 2648 2628"/>
                            <a:gd name="T33" fmla="*/ T32 w 70"/>
                            <a:gd name="T34" fmla="+- 0 159 92"/>
                            <a:gd name="T35" fmla="*/ 159 h 70"/>
                            <a:gd name="T36" fmla="+- 0 2661 2628"/>
                            <a:gd name="T37" fmla="*/ T36 w 70"/>
                            <a:gd name="T38" fmla="+- 0 162 92"/>
                            <a:gd name="T39" fmla="*/ 162 h 70"/>
                            <a:gd name="T40" fmla="+- 0 2665 2628"/>
                            <a:gd name="T41" fmla="*/ T40 w 70"/>
                            <a:gd name="T42" fmla="+- 0 162 92"/>
                            <a:gd name="T43" fmla="*/ 162 h 70"/>
                            <a:gd name="T44" fmla="+- 0 2677 2628"/>
                            <a:gd name="T45" fmla="*/ T44 w 70"/>
                            <a:gd name="T46" fmla="+- 0 159 92"/>
                            <a:gd name="T47" fmla="*/ 159 h 70"/>
                            <a:gd name="T48" fmla="+- 0 2688 2628"/>
                            <a:gd name="T49" fmla="*/ T48 w 70"/>
                            <a:gd name="T50" fmla="+- 0 152 92"/>
                            <a:gd name="T51" fmla="*/ 152 h 70"/>
                            <a:gd name="T52" fmla="+- 0 2695 2628"/>
                            <a:gd name="T53" fmla="*/ T52 w 70"/>
                            <a:gd name="T54" fmla="+- 0 141 92"/>
                            <a:gd name="T55" fmla="*/ 141 h 70"/>
                            <a:gd name="T56" fmla="+- 0 2698 2628"/>
                            <a:gd name="T57" fmla="*/ T56 w 70"/>
                            <a:gd name="T58" fmla="+- 0 127 92"/>
                            <a:gd name="T59" fmla="*/ 127 h 70"/>
                            <a:gd name="T60" fmla="+- 0 2695 2628"/>
                            <a:gd name="T61" fmla="*/ T60 w 70"/>
                            <a:gd name="T62" fmla="+- 0 113 92"/>
                            <a:gd name="T63" fmla="*/ 113 h 70"/>
                            <a:gd name="T64" fmla="+- 0 2688 2628"/>
                            <a:gd name="T65" fmla="*/ T64 w 70"/>
                            <a:gd name="T66" fmla="+- 0 102 92"/>
                            <a:gd name="T67" fmla="*/ 102 h 70"/>
                            <a:gd name="T68" fmla="+- 0 2677 2628"/>
                            <a:gd name="T69" fmla="*/ T68 w 70"/>
                            <a:gd name="T70" fmla="+- 0 95 92"/>
                            <a:gd name="T71" fmla="*/ 95 h 70"/>
                            <a:gd name="T72" fmla="+- 0 2665 2628"/>
                            <a:gd name="T73" fmla="*/ T72 w 70"/>
                            <a:gd name="T74" fmla="+- 0 92 92"/>
                            <a:gd name="T75" fmla="*/ 92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7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9" y="60"/>
                              </a:lnTo>
                              <a:lnTo>
                                <a:pt x="20" y="67"/>
                              </a:lnTo>
                              <a:lnTo>
                                <a:pt x="33" y="70"/>
                              </a:lnTo>
                              <a:lnTo>
                                <a:pt x="37" y="70"/>
                              </a:lnTo>
                              <a:lnTo>
                                <a:pt x="49" y="67"/>
                              </a:lnTo>
                              <a:lnTo>
                                <a:pt x="60" y="60"/>
                              </a:lnTo>
                              <a:lnTo>
                                <a:pt x="67" y="49"/>
                              </a:lnTo>
                              <a:lnTo>
                                <a:pt x="70" y="35"/>
                              </a:lnTo>
                              <a:lnTo>
                                <a:pt x="67" y="21"/>
                              </a:lnTo>
                              <a:lnTo>
                                <a:pt x="60" y="10"/>
                              </a:lnTo>
                              <a:lnTo>
                                <a:pt x="49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6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FED41F" id="Freeform 11" o:spid="_x0000_s1026" style="position:absolute;margin-left:131.4pt;margin-top:4.6pt;width:3.5pt;height:3.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" path="m37,l33,,20,3,9,10,2,21,,35,2,49,9,60r11,7l33,70r4,l49,67,60,60,67,49,70,35,67,21,60,10,49,3,37,xe" fillcolor="#9cc64a" stroked="f">
                <v:path arrowok="t" o:connecttype="custom" o:connectlocs="23495,58420;20955,58420;12700,60325;5715,64770;1270,71755;0,80645;1270,89535;5715,96520;12700,100965;20955,102870;23495,102870;31115,100965;38100,96520;42545,89535;44450,80645;42545,71755;38100,64770;31115,60325;23495,58420" o:connectangles="0,0,0,0,0,0,0,0,0,0,0,0,0,0,0,0,0,0,0"/>
                <w10:wrap anchorx="page"/>
              </v:shape>
            </w:pict>
          </mc:Fallback>
        </mc:AlternateContent>
      </w:r>
      <w:r w:rsidR="00E20640">
        <w:rPr>
          <w:color w:val="231F20"/>
        </w:rPr>
        <w:t>прием граждан по вопросам, связанным с выплатой компенсации за жилые помещения меньшей площадью (при согласии граждан)</w:t>
      </w:r>
    </w:p>
    <w:p w:rsidR="006E6631" w:rsidRDefault="006E6631">
      <w:pPr>
        <w:spacing w:line="249" w:lineRule="auto"/>
        <w:sectPr w:rsidR="006E6631">
          <w:type w:val="continuous"/>
          <w:pgSz w:w="8960" w:h="12480"/>
          <w:pgMar w:top="1160" w:right="320" w:bottom="0" w:left="340" w:header="720" w:footer="720" w:gutter="0"/>
          <w:cols w:space="720"/>
        </w:sectPr>
      </w:pPr>
    </w:p>
    <w:p w:rsidR="006E6631" w:rsidRDefault="006E6631">
      <w:pPr>
        <w:pStyle w:val="a3"/>
        <w:spacing w:before="4"/>
        <w:rPr>
          <w:rFonts w:ascii="Times New Roman"/>
          <w:sz w:val="17"/>
        </w:rPr>
      </w:pPr>
    </w:p>
    <w:p w:rsidR="006E6631" w:rsidRDefault="00CC671F">
      <w:pPr>
        <w:spacing w:before="85" w:line="208" w:lineRule="auto"/>
        <w:ind w:left="240" w:right="1471"/>
        <w:rPr>
          <w:sz w:val="4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08320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1576070</wp:posOffset>
                </wp:positionV>
                <wp:extent cx="5678805" cy="3276600"/>
                <wp:effectExtent l="0" t="0" r="0" b="0"/>
                <wp:wrapNone/>
                <wp:docPr id="3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3276600"/>
                          <a:chOff x="15" y="2482"/>
                          <a:chExt cx="8943" cy="5160"/>
                        </a:xfrm>
                      </wpg:grpSpPr>
                      <wps:wsp>
                        <wps:cNvPr id="35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" y="2482"/>
                            <a:ext cx="8943" cy="5160"/>
                          </a:xfrm>
                          <a:prstGeom prst="rect">
                            <a:avLst/>
                          </a:prstGeom>
                          <a:solidFill>
                            <a:srgbClr val="F794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0" y="5846"/>
                            <a:ext cx="2881" cy="361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16" y="6256"/>
                            <a:ext cx="2898" cy="29"/>
                          </a:xfrm>
                          <a:prstGeom prst="rect">
                            <a:avLst/>
                          </a:prstGeom>
                          <a:solidFill>
                            <a:srgbClr val="F28301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5792"/>
                            <a:ext cx="3213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48" y="5787"/>
                            <a:ext cx="3832" cy="469"/>
                          </a:xfrm>
                          <a:prstGeom prst="rect">
                            <a:avLst/>
                          </a:prstGeom>
                          <a:solidFill>
                            <a:srgbClr val="F69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3BAD54" id="Group 5" o:spid="_x0000_s1026" style="position:absolute;margin-left:.75pt;margin-top:124.1pt;width:447.15pt;height:258pt;z-index:-252508160;mso-position-horizontal-relative:page;mso-position-vertical-relative:page" coordorigin="15,2482" coordsize="8943,5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">
                <v:rect id="Rectangle 10" o:spid="_x0000_s1027" style="position:absolute;left:14;top:2482;width:8943;height: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" fillcolor="#f79433" stroked="f"/>
                <v:rect id="Rectangle 9" o:spid="_x0000_s1028" style="position:absolute;left:730;top:5846;width:288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" filled="f" strokecolor="white" strokeweight=".26467mm"/>
                <v:rect id="Rectangle 8" o:spid="_x0000_s1029" style="position:absolute;left:716;top:6256;width:289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" fillcolor="#f28301" stroked="f">
                  <v:fill opacity="26214f"/>
                </v:rect>
                <v:shape id="Picture 7" o:spid="_x0000_s1030" type="#_x0000_t75" style="position:absolute;left:589;top:5792;width:3213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">
                  <v:imagedata r:id="rId97" o:title=""/>
                </v:shape>
                <v:rect id="Rectangle 6" o:spid="_x0000_s1031" style="position:absolute;left:448;top:5787;width:3832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" fillcolor="#f69333" stroked="f"/>
                <w10:wrap anchorx="page" anchory="page"/>
              </v:group>
            </w:pict>
          </mc:Fallback>
        </mc:AlternateContent>
      </w:r>
      <w:r w:rsidR="00E20640">
        <w:rPr>
          <w:color w:val="231F20"/>
          <w:sz w:val="48"/>
        </w:rPr>
        <w:t>Если</w:t>
      </w:r>
      <w:r w:rsidR="00E20640">
        <w:rPr>
          <w:color w:val="231F20"/>
          <w:spacing w:val="-52"/>
          <w:sz w:val="48"/>
        </w:rPr>
        <w:t xml:space="preserve"> </w:t>
      </w:r>
      <w:r w:rsidR="00E20640">
        <w:rPr>
          <w:color w:val="231F20"/>
          <w:sz w:val="48"/>
        </w:rPr>
        <w:t>у</w:t>
      </w:r>
      <w:r w:rsidR="00E20640">
        <w:rPr>
          <w:color w:val="231F20"/>
          <w:spacing w:val="-52"/>
          <w:sz w:val="48"/>
        </w:rPr>
        <w:t xml:space="preserve"> </w:t>
      </w:r>
      <w:r w:rsidR="00E20640">
        <w:rPr>
          <w:color w:val="231F20"/>
          <w:sz w:val="48"/>
        </w:rPr>
        <w:t>Вас</w:t>
      </w:r>
      <w:r w:rsidR="00E20640">
        <w:rPr>
          <w:color w:val="231F20"/>
          <w:spacing w:val="-51"/>
          <w:sz w:val="48"/>
        </w:rPr>
        <w:t xml:space="preserve"> </w:t>
      </w:r>
      <w:r w:rsidR="00E20640">
        <w:rPr>
          <w:color w:val="231F20"/>
          <w:sz w:val="48"/>
        </w:rPr>
        <w:t>остались</w:t>
      </w:r>
      <w:r w:rsidR="00E20640">
        <w:rPr>
          <w:color w:val="231F20"/>
          <w:spacing w:val="-52"/>
          <w:sz w:val="48"/>
        </w:rPr>
        <w:t xml:space="preserve"> </w:t>
      </w:r>
      <w:r w:rsidR="00E20640">
        <w:rPr>
          <w:color w:val="231F20"/>
          <w:sz w:val="48"/>
        </w:rPr>
        <w:t>вопросы, обращайтесь:</w:t>
      </w: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20"/>
        </w:rPr>
      </w:pPr>
    </w:p>
    <w:p w:rsidR="006E6631" w:rsidRDefault="006E6631">
      <w:pPr>
        <w:pStyle w:val="a3"/>
        <w:rPr>
          <w:sz w:val="17"/>
        </w:rPr>
      </w:pPr>
    </w:p>
    <w:p w:rsidR="006E6631" w:rsidRDefault="00E20640">
      <w:pPr>
        <w:spacing w:before="87" w:line="254" w:lineRule="auto"/>
        <w:ind w:left="382" w:right="1326"/>
        <w:rPr>
          <w:sz w:val="33"/>
        </w:rPr>
      </w:pPr>
      <w:r>
        <w:rPr>
          <w:color w:val="FFFFFF"/>
          <w:sz w:val="33"/>
        </w:rPr>
        <w:t>НА</w:t>
      </w:r>
      <w:r>
        <w:rPr>
          <w:color w:val="FFFFFF"/>
          <w:spacing w:val="-64"/>
          <w:sz w:val="33"/>
        </w:rPr>
        <w:t xml:space="preserve"> </w:t>
      </w:r>
      <w:r>
        <w:rPr>
          <w:color w:val="FFFFFF"/>
          <w:sz w:val="33"/>
        </w:rPr>
        <w:t>ГОРЯЧУЮ</w:t>
      </w:r>
      <w:r>
        <w:rPr>
          <w:color w:val="FFFFFF"/>
          <w:spacing w:val="-64"/>
          <w:sz w:val="33"/>
        </w:rPr>
        <w:t xml:space="preserve"> </w:t>
      </w:r>
      <w:r>
        <w:rPr>
          <w:color w:val="FFFFFF"/>
          <w:sz w:val="33"/>
        </w:rPr>
        <w:t>ЛИНИЮ</w:t>
      </w:r>
      <w:r>
        <w:rPr>
          <w:color w:val="FFFFFF"/>
          <w:spacing w:val="-64"/>
          <w:sz w:val="33"/>
        </w:rPr>
        <w:t xml:space="preserve"> </w:t>
      </w:r>
      <w:r>
        <w:rPr>
          <w:color w:val="FFFFFF"/>
          <w:sz w:val="33"/>
        </w:rPr>
        <w:t>ОБЩЕСТВЕННОГО ШТАБА</w:t>
      </w:r>
      <w:r>
        <w:rPr>
          <w:color w:val="FFFFFF"/>
          <w:spacing w:val="-65"/>
          <w:sz w:val="33"/>
        </w:rPr>
        <w:t xml:space="preserve"> </w:t>
      </w:r>
      <w:r>
        <w:rPr>
          <w:color w:val="FFFFFF"/>
          <w:sz w:val="33"/>
        </w:rPr>
        <w:t>ПО</w:t>
      </w:r>
      <w:r>
        <w:rPr>
          <w:color w:val="FFFFFF"/>
          <w:spacing w:val="-64"/>
          <w:sz w:val="33"/>
        </w:rPr>
        <w:t xml:space="preserve"> </w:t>
      </w:r>
      <w:r>
        <w:rPr>
          <w:color w:val="FFFFFF"/>
          <w:sz w:val="33"/>
        </w:rPr>
        <w:t>КОНТРОЛЮ</w:t>
      </w:r>
      <w:r>
        <w:rPr>
          <w:color w:val="FFFFFF"/>
          <w:spacing w:val="-64"/>
          <w:sz w:val="33"/>
        </w:rPr>
        <w:t xml:space="preserve"> </w:t>
      </w:r>
      <w:r>
        <w:rPr>
          <w:color w:val="FFFFFF"/>
          <w:sz w:val="33"/>
        </w:rPr>
        <w:t>ЗА</w:t>
      </w:r>
      <w:r>
        <w:rPr>
          <w:color w:val="FFFFFF"/>
          <w:spacing w:val="-64"/>
          <w:sz w:val="33"/>
        </w:rPr>
        <w:t xml:space="preserve"> </w:t>
      </w:r>
      <w:r>
        <w:rPr>
          <w:color w:val="FFFFFF"/>
          <w:sz w:val="33"/>
        </w:rPr>
        <w:t>РЕАЛИЗАЦИЕЙ ПРОГРАММЫ РЕНОВАЦИИ:</w:t>
      </w:r>
    </w:p>
    <w:p w:rsidR="006E6631" w:rsidRDefault="00E20640">
      <w:pPr>
        <w:spacing w:before="2"/>
        <w:ind w:left="382"/>
        <w:rPr>
          <w:rFonts w:ascii="Trebuchet MS"/>
          <w:b/>
          <w:sz w:val="33"/>
        </w:rPr>
      </w:pPr>
      <w:r>
        <w:rPr>
          <w:rFonts w:ascii="Trebuchet MS"/>
          <w:b/>
          <w:color w:val="FFFFFF"/>
          <w:sz w:val="33"/>
        </w:rPr>
        <w:t>+7 (495) 646-87-09</w:t>
      </w:r>
    </w:p>
    <w:p w:rsidR="006E6631" w:rsidRDefault="00E20640">
      <w:pPr>
        <w:spacing w:before="21"/>
        <w:ind w:left="382"/>
        <w:rPr>
          <w:rFonts w:ascii="Trebuchet MS" w:hAnsi="Trebuchet MS"/>
          <w:b/>
          <w:sz w:val="33"/>
        </w:rPr>
      </w:pPr>
      <w:r>
        <w:rPr>
          <w:rFonts w:ascii="Trebuchet MS" w:hAnsi="Trebuchet MS"/>
          <w:b/>
          <w:color w:val="FFFFFF"/>
          <w:w w:val="110"/>
          <w:sz w:val="33"/>
        </w:rPr>
        <w:t>(ПОНЕДЕЛЬНИК-ПЯТНИЦА,</w:t>
      </w:r>
      <w:r>
        <w:rPr>
          <w:rFonts w:ascii="Trebuchet MS" w:hAnsi="Trebuchet MS"/>
          <w:b/>
          <w:color w:val="FFFFFF"/>
          <w:spacing w:val="-66"/>
          <w:w w:val="110"/>
          <w:sz w:val="33"/>
        </w:rPr>
        <w:t xml:space="preserve"> </w:t>
      </w:r>
      <w:r>
        <w:rPr>
          <w:rFonts w:ascii="Trebuchet MS" w:hAnsi="Trebuchet MS"/>
          <w:b/>
          <w:color w:val="FFFFFF"/>
          <w:w w:val="110"/>
          <w:sz w:val="33"/>
        </w:rPr>
        <w:t>09:00</w:t>
      </w:r>
      <w:r>
        <w:rPr>
          <w:rFonts w:ascii="Trebuchet MS" w:hAnsi="Trebuchet MS"/>
          <w:b/>
          <w:color w:val="FFFFFF"/>
          <w:spacing w:val="-66"/>
          <w:w w:val="110"/>
          <w:sz w:val="33"/>
        </w:rPr>
        <w:t xml:space="preserve"> </w:t>
      </w:r>
      <w:r>
        <w:rPr>
          <w:rFonts w:ascii="Trebuchet MS" w:hAnsi="Trebuchet MS"/>
          <w:b/>
          <w:color w:val="FFFFFF"/>
          <w:w w:val="115"/>
          <w:sz w:val="33"/>
        </w:rPr>
        <w:t>—</w:t>
      </w:r>
      <w:r>
        <w:rPr>
          <w:rFonts w:ascii="Trebuchet MS" w:hAnsi="Trebuchet MS"/>
          <w:b/>
          <w:color w:val="FFFFFF"/>
          <w:spacing w:val="-71"/>
          <w:w w:val="115"/>
          <w:sz w:val="33"/>
        </w:rPr>
        <w:t xml:space="preserve"> </w:t>
      </w:r>
      <w:r>
        <w:rPr>
          <w:rFonts w:ascii="Trebuchet MS" w:hAnsi="Trebuchet MS"/>
          <w:b/>
          <w:color w:val="FFFFFF"/>
          <w:w w:val="110"/>
          <w:sz w:val="33"/>
        </w:rPr>
        <w:t>18:00)</w:t>
      </w:r>
    </w:p>
    <w:p w:rsidR="006E6631" w:rsidRDefault="00E20640">
      <w:pPr>
        <w:spacing w:before="217"/>
        <w:ind w:left="382"/>
        <w:rPr>
          <w:sz w:val="33"/>
        </w:rPr>
      </w:pPr>
      <w:r>
        <w:rPr>
          <w:color w:val="FFFFFF"/>
          <w:sz w:val="33"/>
        </w:rPr>
        <w:t>ИНФОРМАЦИОННЫЙ ЦЕНТР</w:t>
      </w:r>
    </w:p>
    <w:p w:rsidR="006E6631" w:rsidRDefault="00CC671F">
      <w:pPr>
        <w:spacing w:before="23"/>
        <w:ind w:left="382"/>
        <w:rPr>
          <w:sz w:val="3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06272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273685</wp:posOffset>
                </wp:positionV>
                <wp:extent cx="1814830" cy="234950"/>
                <wp:effectExtent l="0" t="0" r="0" b="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631" w:rsidRDefault="00E20640">
                            <w:pPr>
                              <w:spacing w:line="369" w:lineRule="exact"/>
                              <w:rPr>
                                <w:rFonts w:ascii="Trebuchet MS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3"/>
                              </w:rPr>
                              <w:t>+7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3"/>
                              </w:rPr>
                              <w:t>(925)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4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3"/>
                                <w:sz w:val="33"/>
                              </w:rPr>
                              <w:t>005-80-98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" o:spid="_x0000_s1150" type="#_x0000_t202" style="position:absolute;left:0;text-align:left;margin-left:36.1pt;margin-top:21.55pt;width:142.9pt;height:18.5pt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" filled="f" stroked="f">
                <v:textbox inset="0,0,0,0">
                  <w:txbxContent>
                    <w:p w:rsidR="006E6631" w:rsidRDefault="00E20640">
                      <w:pPr>
                        <w:spacing w:line="369" w:lineRule="exact"/>
                        <w:rPr>
                          <w:rFonts w:ascii="Trebuchet MS"/>
                          <w:b/>
                          <w:sz w:val="33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33"/>
                        </w:rPr>
                        <w:t>+7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33"/>
                        </w:rPr>
                        <w:t>(925)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4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3"/>
                          <w:sz w:val="33"/>
                        </w:rPr>
                        <w:t>005-80-98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07296" behindDoc="1" locked="0" layoutInCell="1" allowOverlap="1">
                <wp:simplePos x="0" y="0"/>
                <wp:positionH relativeFrom="page">
                  <wp:posOffset>487045</wp:posOffset>
                </wp:positionH>
                <wp:positionV relativeFrom="paragraph">
                  <wp:posOffset>300355</wp:posOffset>
                </wp:positionV>
                <wp:extent cx="1752600" cy="276860"/>
                <wp:effectExtent l="0" t="0" r="0" b="0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631" w:rsidRDefault="00E20640">
                            <w:pPr>
                              <w:spacing w:line="436" w:lineRule="exact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32"/>
                              </w:rPr>
                              <w:t>+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9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32"/>
                              </w:rPr>
                              <w:t>7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9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32"/>
                              </w:rPr>
                              <w:t>(916)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32"/>
                              </w:rPr>
                              <w:t>655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9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32"/>
                              </w:rPr>
                              <w:t>91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9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w w:val="90"/>
                                <w:sz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" o:spid="_x0000_s1151" type="#_x0000_t202" style="position:absolute;left:0;text-align:left;margin-left:38.35pt;margin-top:23.65pt;width:138pt;height:21.8pt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6tsQ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" filled="f" stroked="f">
                <v:textbox inset="0,0,0,0">
                  <w:txbxContent>
                    <w:p w:rsidR="006E6631" w:rsidRDefault="00E20640">
                      <w:pPr>
                        <w:spacing w:line="436" w:lineRule="exact"/>
                        <w:rPr>
                          <w:rFonts w:ascii="Arial Black"/>
                          <w:sz w:val="32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  <w:sz w:val="32"/>
                        </w:rPr>
                        <w:t>+</w:t>
                      </w:r>
                      <w:r>
                        <w:rPr>
                          <w:rFonts w:ascii="Arial Black"/>
                          <w:color w:val="FFFFFF"/>
                          <w:spacing w:val="-49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32"/>
                        </w:rPr>
                        <w:t>7</w:t>
                      </w:r>
                      <w:r>
                        <w:rPr>
                          <w:rFonts w:ascii="Arial Black"/>
                          <w:color w:val="FFFFFF"/>
                          <w:spacing w:val="-49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32"/>
                        </w:rPr>
                        <w:t>(916)</w:t>
                      </w:r>
                      <w:r>
                        <w:rPr>
                          <w:rFonts w:ascii="Arial Black"/>
                          <w:color w:val="FFFFFF"/>
                          <w:spacing w:val="-4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32"/>
                        </w:rPr>
                        <w:t>655</w:t>
                      </w:r>
                      <w:r>
                        <w:rPr>
                          <w:rFonts w:ascii="Arial Black"/>
                          <w:color w:val="FFFFFF"/>
                          <w:spacing w:val="-49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32"/>
                        </w:rPr>
                        <w:t>91</w:t>
                      </w:r>
                      <w:r>
                        <w:rPr>
                          <w:rFonts w:ascii="Arial Black"/>
                          <w:color w:val="FFFFFF"/>
                          <w:spacing w:val="-49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8"/>
                          <w:w w:val="90"/>
                          <w:sz w:val="32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ragraph">
                  <wp:posOffset>250190</wp:posOffset>
                </wp:positionV>
                <wp:extent cx="2433320" cy="29781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631" w:rsidRDefault="00E20640">
                            <w:pPr>
                              <w:spacing w:before="80"/>
                              <w:ind w:left="295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32"/>
                              </w:rPr>
                              <w:t>+ 7 (495)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68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32"/>
                              </w:rPr>
                              <w:t>651-07-13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152" type="#_x0000_t202" style="position:absolute;left:0;text-align:left;margin-left:22.4pt;margin-top:19.7pt;width:191.6pt;height:23.4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EWsAIAALI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" filled="f" stroked="f">
                <v:textbox inset="0,0,0,0">
                  <w:txbxContent>
                    <w:p w:rsidR="006E6631" w:rsidRDefault="00E20640">
                      <w:pPr>
                        <w:spacing w:before="80"/>
                        <w:ind w:left="295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05"/>
                          <w:sz w:val="32"/>
                        </w:rPr>
                        <w:t>+ 7 (495)</w:t>
                      </w:r>
                      <w:r>
                        <w:rPr>
                          <w:rFonts w:ascii="Trebuchet MS"/>
                          <w:color w:val="FFFFFF"/>
                          <w:spacing w:val="-68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105"/>
                          <w:sz w:val="32"/>
                        </w:rPr>
                        <w:t>651-07-13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640">
        <w:rPr>
          <w:color w:val="FFFFFF"/>
          <w:sz w:val="33"/>
        </w:rPr>
        <w:t>ПО ПЕРЕСЕЛЕНИЮ ВАШЕГО ДОМА:</w:t>
      </w:r>
    </w:p>
    <w:p w:rsidR="006E6631" w:rsidRDefault="006E6631">
      <w:pPr>
        <w:pStyle w:val="a3"/>
        <w:spacing w:before="1"/>
        <w:rPr>
          <w:sz w:val="37"/>
        </w:rPr>
      </w:pPr>
    </w:p>
    <w:p w:rsidR="006E6631" w:rsidRDefault="00E20640">
      <w:pPr>
        <w:spacing w:before="1"/>
        <w:ind w:left="382"/>
        <w:rPr>
          <w:rFonts w:ascii="Trebuchet MS" w:hAnsi="Trebuchet MS"/>
          <w:b/>
          <w:sz w:val="33"/>
        </w:rPr>
      </w:pPr>
      <w:r>
        <w:rPr>
          <w:rFonts w:ascii="Trebuchet MS" w:hAnsi="Trebuchet MS"/>
          <w:b/>
          <w:color w:val="FFFFFF"/>
          <w:w w:val="110"/>
          <w:sz w:val="33"/>
        </w:rPr>
        <w:t>(ПОНЕДЕЛЬНИК-СУББОТА,</w:t>
      </w:r>
      <w:r>
        <w:rPr>
          <w:rFonts w:ascii="Trebuchet MS" w:hAnsi="Trebuchet MS"/>
          <w:b/>
          <w:color w:val="FFFFFF"/>
          <w:spacing w:val="-65"/>
          <w:w w:val="110"/>
          <w:sz w:val="33"/>
        </w:rPr>
        <w:t xml:space="preserve"> </w:t>
      </w:r>
      <w:r>
        <w:rPr>
          <w:rFonts w:ascii="Trebuchet MS" w:hAnsi="Trebuchet MS"/>
          <w:b/>
          <w:color w:val="FFFFFF"/>
          <w:w w:val="110"/>
          <w:sz w:val="33"/>
        </w:rPr>
        <w:t>12:00</w:t>
      </w:r>
      <w:r>
        <w:rPr>
          <w:rFonts w:ascii="Trebuchet MS" w:hAnsi="Trebuchet MS"/>
          <w:b/>
          <w:color w:val="FFFFFF"/>
          <w:spacing w:val="-64"/>
          <w:w w:val="110"/>
          <w:sz w:val="33"/>
        </w:rPr>
        <w:t xml:space="preserve"> </w:t>
      </w:r>
      <w:r>
        <w:rPr>
          <w:rFonts w:ascii="Trebuchet MS" w:hAnsi="Trebuchet MS"/>
          <w:b/>
          <w:color w:val="FFFFFF"/>
          <w:w w:val="115"/>
          <w:sz w:val="33"/>
        </w:rPr>
        <w:t>—</w:t>
      </w:r>
      <w:r>
        <w:rPr>
          <w:rFonts w:ascii="Trebuchet MS" w:hAnsi="Trebuchet MS"/>
          <w:b/>
          <w:color w:val="FFFFFF"/>
          <w:spacing w:val="-69"/>
          <w:w w:val="115"/>
          <w:sz w:val="33"/>
        </w:rPr>
        <w:t xml:space="preserve"> </w:t>
      </w:r>
      <w:r>
        <w:rPr>
          <w:rFonts w:ascii="Trebuchet MS" w:hAnsi="Trebuchet MS"/>
          <w:b/>
          <w:color w:val="FFFFFF"/>
          <w:w w:val="110"/>
          <w:sz w:val="33"/>
        </w:rPr>
        <w:t>20:00)</w:t>
      </w: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6E6631">
      <w:pPr>
        <w:pStyle w:val="a3"/>
        <w:rPr>
          <w:rFonts w:ascii="Trebuchet MS"/>
          <w:b/>
          <w:sz w:val="20"/>
        </w:rPr>
      </w:pPr>
    </w:p>
    <w:p w:rsidR="006E6631" w:rsidRDefault="00E20640">
      <w:pPr>
        <w:pStyle w:val="a3"/>
        <w:spacing w:before="5"/>
        <w:rPr>
          <w:rFonts w:ascii="Trebuchet MS"/>
          <w:b/>
          <w:sz w:val="29"/>
        </w:rPr>
      </w:pPr>
      <w:r>
        <w:rPr>
          <w:noProof/>
          <w:lang w:bidi="ar-SA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2194788</wp:posOffset>
            </wp:positionH>
            <wp:positionV relativeFrom="paragraph">
              <wp:posOffset>242152</wp:posOffset>
            </wp:positionV>
            <wp:extent cx="1274849" cy="569404"/>
            <wp:effectExtent l="0" t="0" r="0" b="0"/>
            <wp:wrapTopAndBottom/>
            <wp:docPr id="3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849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6631">
      <w:headerReference w:type="default" r:id="rId99"/>
      <w:pgSz w:w="8960" w:h="12480"/>
      <w:pgMar w:top="1000" w:right="32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D52" w:rsidRDefault="00626D52">
      <w:r>
        <w:separator/>
      </w:r>
    </w:p>
  </w:endnote>
  <w:endnote w:type="continuationSeparator" w:id="0">
    <w:p w:rsidR="00626D52" w:rsidRDefault="0062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D52" w:rsidRDefault="00626D52">
      <w:r>
        <w:separator/>
      </w:r>
    </w:p>
  </w:footnote>
  <w:footnote w:type="continuationSeparator" w:id="0">
    <w:p w:rsidR="00626D52" w:rsidRDefault="00626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631" w:rsidRDefault="006E6631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B4B" w:rsidRDefault="002E1B4B" w:rsidP="002E1B4B">
    <w:pPr>
      <w:pStyle w:val="a3"/>
      <w:tabs>
        <w:tab w:val="left" w:pos="511"/>
      </w:tabs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631" w:rsidRDefault="006E6631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631" w:rsidRDefault="006E6631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631"/>
    <w:rsid w:val="002E1B4B"/>
    <w:rsid w:val="00460961"/>
    <w:rsid w:val="005F1BEE"/>
    <w:rsid w:val="00626D52"/>
    <w:rsid w:val="006E6631"/>
    <w:rsid w:val="00A31372"/>
    <w:rsid w:val="00BC0760"/>
    <w:rsid w:val="00CC671F"/>
    <w:rsid w:val="00D84A97"/>
    <w:rsid w:val="00E20640"/>
    <w:rsid w:val="00F45BE7"/>
    <w:rsid w:val="00F4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51D4F6"/>
  <w15:docId w15:val="{9D88BE14-7D2A-459A-B557-AAEBA3B74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89"/>
      <w:ind w:left="252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92"/>
      <w:ind w:left="2230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94"/>
      <w:ind w:left="3241"/>
      <w:outlineLvl w:val="2"/>
    </w:pPr>
    <w:rPr>
      <w:rFonts w:ascii="Trebuchet MS" w:eastAsia="Trebuchet MS" w:hAnsi="Trebuchet MS" w:cs="Trebuchet MS"/>
      <w:b/>
      <w:bCs/>
      <w:sz w:val="25"/>
      <w:szCs w:val="25"/>
    </w:rPr>
  </w:style>
  <w:style w:type="paragraph" w:styleId="4">
    <w:name w:val="heading 4"/>
    <w:basedOn w:val="a"/>
    <w:uiPriority w:val="9"/>
    <w:unhideWhenUsed/>
    <w:qFormat/>
    <w:pPr>
      <w:ind w:left="1606"/>
      <w:outlineLvl w:val="3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577"/>
      <w:outlineLvl w:val="4"/>
    </w:pPr>
    <w:rPr>
      <w:sz w:val="24"/>
      <w:szCs w:val="24"/>
    </w:rPr>
  </w:style>
  <w:style w:type="paragraph" w:styleId="6">
    <w:name w:val="heading 6"/>
    <w:basedOn w:val="a"/>
    <w:uiPriority w:val="9"/>
    <w:unhideWhenUsed/>
    <w:qFormat/>
    <w:pPr>
      <w:spacing w:before="57"/>
      <w:ind w:left="656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7">
    <w:name w:val="heading 7"/>
    <w:basedOn w:val="a"/>
    <w:uiPriority w:val="1"/>
    <w:qFormat/>
    <w:pPr>
      <w:spacing w:line="197" w:lineRule="exact"/>
      <w:outlineLvl w:val="6"/>
    </w:pPr>
    <w:rPr>
      <w:sz w:val="18"/>
      <w:szCs w:val="18"/>
    </w:rPr>
  </w:style>
  <w:style w:type="paragraph" w:styleId="8">
    <w:name w:val="heading 8"/>
    <w:basedOn w:val="a"/>
    <w:uiPriority w:val="1"/>
    <w:qFormat/>
    <w:pPr>
      <w:spacing w:before="95"/>
      <w:ind w:left="146"/>
      <w:outlineLvl w:val="7"/>
    </w:pPr>
    <w:rPr>
      <w:rFonts w:ascii="Trebuchet MS" w:eastAsia="Trebuchet MS" w:hAnsi="Trebuchet MS" w:cs="Trebuchet MS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E1B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1B4B"/>
    <w:rPr>
      <w:rFonts w:ascii="Arial" w:eastAsia="Arial" w:hAnsi="Arial" w:cs="Arial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2E1B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1B4B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27.png"/><Relationship Id="rId42" Type="http://schemas.openxmlformats.org/officeDocument/2006/relationships/image" Target="media/image28.png"/><Relationship Id="rId47" Type="http://schemas.openxmlformats.org/officeDocument/2006/relationships/image" Target="media/image53.png"/><Relationship Id="rId63" Type="http://schemas.openxmlformats.org/officeDocument/2006/relationships/image" Target="media/image43.png"/><Relationship Id="rId68" Type="http://schemas.openxmlformats.org/officeDocument/2006/relationships/image" Target="media/image49.png"/><Relationship Id="rId84" Type="http://schemas.openxmlformats.org/officeDocument/2006/relationships/image" Target="media/image68.png"/><Relationship Id="rId89" Type="http://schemas.openxmlformats.org/officeDocument/2006/relationships/image" Target="media/image74.png"/><Relationship Id="rId16" Type="http://schemas.openxmlformats.org/officeDocument/2006/relationships/image" Target="media/image10.png"/><Relationship Id="rId11" Type="http://schemas.openxmlformats.org/officeDocument/2006/relationships/image" Target="media/image6.png"/><Relationship Id="rId32" Type="http://schemas.openxmlformats.org/officeDocument/2006/relationships/image" Target="media/image18.png"/><Relationship Id="rId37" Type="http://schemas.openxmlformats.org/officeDocument/2006/relationships/image" Target="media/image24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74" Type="http://schemas.openxmlformats.org/officeDocument/2006/relationships/image" Target="media/image79.png"/><Relationship Id="rId79" Type="http://schemas.openxmlformats.org/officeDocument/2006/relationships/header" Target="header3.xml"/><Relationship Id="rId5" Type="http://schemas.openxmlformats.org/officeDocument/2006/relationships/endnotes" Target="endnotes.xml"/><Relationship Id="rId90" Type="http://schemas.openxmlformats.org/officeDocument/2006/relationships/image" Target="media/image75.jpeg"/><Relationship Id="rId95" Type="http://schemas.openxmlformats.org/officeDocument/2006/relationships/image" Target="media/image99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30.png"/><Relationship Id="rId48" Type="http://schemas.openxmlformats.org/officeDocument/2006/relationships/image" Target="media/image54.png"/><Relationship Id="rId64" Type="http://schemas.openxmlformats.org/officeDocument/2006/relationships/image" Target="media/image44.png"/><Relationship Id="rId69" Type="http://schemas.openxmlformats.org/officeDocument/2006/relationships/image" Target="media/image50.png"/><Relationship Id="rId80" Type="http://schemas.openxmlformats.org/officeDocument/2006/relationships/image" Target="media/image62.png"/><Relationship Id="rId85" Type="http://schemas.openxmlformats.org/officeDocument/2006/relationships/image" Target="media/image69.jpeg"/><Relationship Id="rId12" Type="http://schemas.openxmlformats.org/officeDocument/2006/relationships/image" Target="media/image7.png"/><Relationship Id="rId17" Type="http://schemas.openxmlformats.org/officeDocument/2006/relationships/image" Target="media/image23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6.png"/><Relationship Id="rId46" Type="http://schemas.openxmlformats.org/officeDocument/2006/relationships/image" Target="media/image52.png"/><Relationship Id="rId59" Type="http://schemas.openxmlformats.org/officeDocument/2006/relationships/image" Target="media/image64.png"/><Relationship Id="rId67" Type="http://schemas.openxmlformats.org/officeDocument/2006/relationships/image" Target="media/image48.png"/><Relationship Id="rId20" Type="http://schemas.openxmlformats.org/officeDocument/2006/relationships/image" Target="media/image12.png"/><Relationship Id="rId41" Type="http://schemas.openxmlformats.org/officeDocument/2006/relationships/image" Target="media/image47.png"/><Relationship Id="rId54" Type="http://schemas.openxmlformats.org/officeDocument/2006/relationships/image" Target="media/image59.png"/><Relationship Id="rId62" Type="http://schemas.openxmlformats.org/officeDocument/2006/relationships/image" Target="media/image67.png"/><Relationship Id="rId70" Type="http://schemas.openxmlformats.org/officeDocument/2006/relationships/image" Target="media/image75.png"/><Relationship Id="rId75" Type="http://schemas.openxmlformats.org/officeDocument/2006/relationships/image" Target="media/image56.png"/><Relationship Id="rId83" Type="http://schemas.openxmlformats.org/officeDocument/2006/relationships/image" Target="media/image66.png"/><Relationship Id="rId88" Type="http://schemas.openxmlformats.org/officeDocument/2006/relationships/image" Target="media/image73.png"/><Relationship Id="rId91" Type="http://schemas.openxmlformats.org/officeDocument/2006/relationships/image" Target="media/image78.png"/><Relationship Id="rId96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1.xml"/><Relationship Id="rId23" Type="http://schemas.openxmlformats.org/officeDocument/2006/relationships/image" Target="media/image29.png"/><Relationship Id="rId28" Type="http://schemas.openxmlformats.org/officeDocument/2006/relationships/image" Target="media/image34.png"/><Relationship Id="rId36" Type="http://schemas.openxmlformats.org/officeDocument/2006/relationships/image" Target="media/image22.png"/><Relationship Id="rId49" Type="http://schemas.openxmlformats.org/officeDocument/2006/relationships/image" Target="media/image55.png"/><Relationship Id="rId57" Type="http://schemas.openxmlformats.org/officeDocument/2006/relationships/image" Target="media/image40.png"/><Relationship Id="rId10" Type="http://schemas.openxmlformats.org/officeDocument/2006/relationships/image" Target="media/image5.png"/><Relationship Id="rId31" Type="http://schemas.openxmlformats.org/officeDocument/2006/relationships/image" Target="media/image37.png"/><Relationship Id="rId44" Type="http://schemas.openxmlformats.org/officeDocument/2006/relationships/image" Target="media/image31.png"/><Relationship Id="rId52" Type="http://schemas.openxmlformats.org/officeDocument/2006/relationships/header" Target="header2.xml"/><Relationship Id="rId60" Type="http://schemas.openxmlformats.org/officeDocument/2006/relationships/image" Target="media/image65.png"/><Relationship Id="rId65" Type="http://schemas.openxmlformats.org/officeDocument/2006/relationships/image" Target="media/image70.png"/><Relationship Id="rId73" Type="http://schemas.openxmlformats.org/officeDocument/2006/relationships/image" Target="media/image51.png"/><Relationship Id="rId78" Type="http://schemas.openxmlformats.org/officeDocument/2006/relationships/image" Target="media/image60.png"/><Relationship Id="rId81" Type="http://schemas.openxmlformats.org/officeDocument/2006/relationships/image" Target="media/image85.png"/><Relationship Id="rId86" Type="http://schemas.openxmlformats.org/officeDocument/2006/relationships/image" Target="media/image72.png"/><Relationship Id="rId94" Type="http://schemas.openxmlformats.org/officeDocument/2006/relationships/image" Target="media/image98.jpeg"/><Relationship Id="rId99" Type="http://schemas.openxmlformats.org/officeDocument/2006/relationships/header" Target="header4.xml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9" Type="http://schemas.openxmlformats.org/officeDocument/2006/relationships/image" Target="media/image45.png"/><Relationship Id="rId34" Type="http://schemas.openxmlformats.org/officeDocument/2006/relationships/image" Target="media/image20.png"/><Relationship Id="rId50" Type="http://schemas.openxmlformats.org/officeDocument/2006/relationships/image" Target="media/image33.png"/><Relationship Id="rId55" Type="http://schemas.openxmlformats.org/officeDocument/2006/relationships/image" Target="media/image39.png"/><Relationship Id="rId76" Type="http://schemas.openxmlformats.org/officeDocument/2006/relationships/image" Target="media/image58.png"/><Relationship Id="rId97" Type="http://schemas.openxmlformats.org/officeDocument/2006/relationships/image" Target="media/image101.jpeg"/><Relationship Id="rId7" Type="http://schemas.openxmlformats.org/officeDocument/2006/relationships/image" Target="media/image2.png"/><Relationship Id="rId71" Type="http://schemas.openxmlformats.org/officeDocument/2006/relationships/image" Target="media/image76.png"/><Relationship Id="rId92" Type="http://schemas.openxmlformats.org/officeDocument/2006/relationships/image" Target="media/image96.png"/><Relationship Id="rId2" Type="http://schemas.openxmlformats.org/officeDocument/2006/relationships/settings" Target="settings.xml"/><Relationship Id="rId29" Type="http://schemas.openxmlformats.org/officeDocument/2006/relationships/image" Target="media/image35.png"/><Relationship Id="rId24" Type="http://schemas.openxmlformats.org/officeDocument/2006/relationships/image" Target="media/image14.png"/><Relationship Id="rId40" Type="http://schemas.openxmlformats.org/officeDocument/2006/relationships/image" Target="media/image46.png"/><Relationship Id="rId45" Type="http://schemas.openxmlformats.org/officeDocument/2006/relationships/image" Target="media/image32.png"/><Relationship Id="rId66" Type="http://schemas.openxmlformats.org/officeDocument/2006/relationships/image" Target="media/image71.png"/><Relationship Id="rId87" Type="http://schemas.openxmlformats.org/officeDocument/2006/relationships/image" Target="media/image91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image" Target="media/image25.png"/><Relationship Id="rId14" Type="http://schemas.openxmlformats.org/officeDocument/2006/relationships/image" Target="media/image9.png"/><Relationship Id="rId30" Type="http://schemas.openxmlformats.org/officeDocument/2006/relationships/image" Target="media/image36.png"/><Relationship Id="rId35" Type="http://schemas.openxmlformats.org/officeDocument/2006/relationships/image" Target="media/image21.png"/><Relationship Id="rId56" Type="http://schemas.openxmlformats.org/officeDocument/2006/relationships/image" Target="media/image61.png"/><Relationship Id="rId77" Type="http://schemas.openxmlformats.org/officeDocument/2006/relationships/image" Target="media/image82.png"/><Relationship Id="rId100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57.png"/><Relationship Id="rId72" Type="http://schemas.openxmlformats.org/officeDocument/2006/relationships/image" Target="media/image77.png"/><Relationship Id="rId93" Type="http://schemas.openxmlformats.org/officeDocument/2006/relationships/image" Target="media/image97.png"/><Relationship Id="rId98" Type="http://schemas.openxmlformats.org/officeDocument/2006/relationships/image" Target="media/image80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937E1AAF</Template>
  <TotalTime>3</TotalTime>
  <Pages>10</Pages>
  <Words>1339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 Владимир Васильевич</dc:creator>
  <cp:lastModifiedBy>RePack by Diakov</cp:lastModifiedBy>
  <cp:revision>3</cp:revision>
  <dcterms:created xsi:type="dcterms:W3CDTF">2019-12-25T13:38:00Z</dcterms:created>
  <dcterms:modified xsi:type="dcterms:W3CDTF">2019-12-26T06:51:00Z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2019-02-15T00:00:00Z</vt:filetime>
  </property>
  <property fmtid="{D5CDD505-2E9C-101B-9397-08002B2CF9AE}" pid="3" name="LastSaved">
    <vt:filetime>2019-12-13T00:00:00Z</vt:filetime>
  </property>
</Properties>
</file>